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EEAF6" w:themeColor="accent5" w:themeTint="33"/>
  <w:body>
    <w:p w14:paraId="17DDB616" w14:textId="77777777" w:rsidR="00232155" w:rsidRPr="00232155" w:rsidRDefault="00700281" w:rsidP="00344E58">
      <w:pPr>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32155">
        <w:rPr>
          <w:b/>
          <w:bCs/>
          <w:noProof/>
          <w:sz w:val="56"/>
          <w:szCs w:val="56"/>
        </w:rPr>
        <w:drawing>
          <wp:anchor distT="0" distB="0" distL="114300" distR="114300" simplePos="0" relativeHeight="251658240" behindDoc="1" locked="0" layoutInCell="1" allowOverlap="1" wp14:anchorId="7A055B2C" wp14:editId="3A879DBF">
            <wp:simplePos x="0" y="0"/>
            <wp:positionH relativeFrom="margin">
              <wp:posOffset>236220</wp:posOffset>
            </wp:positionH>
            <wp:positionV relativeFrom="margin">
              <wp:posOffset>-169665</wp:posOffset>
            </wp:positionV>
            <wp:extent cx="1224280" cy="1531620"/>
            <wp:effectExtent l="127000" t="127000" r="121920" b="132080"/>
            <wp:wrapTight wrapText="bothSides">
              <wp:wrapPolygon edited="0">
                <wp:start x="-672" y="-1791"/>
                <wp:lineTo x="-2241" y="-1612"/>
                <wp:lineTo x="-2241" y="21493"/>
                <wp:lineTo x="-672" y="23284"/>
                <wp:lineTo x="21959" y="23284"/>
                <wp:lineTo x="22183" y="23104"/>
                <wp:lineTo x="23527" y="21493"/>
                <wp:lineTo x="23527" y="1254"/>
                <wp:lineTo x="21959" y="-1433"/>
                <wp:lineTo x="21959" y="-1791"/>
                <wp:lineTo x="-672" y="-1791"/>
              </wp:wrapPolygon>
            </wp:wrapTight>
            <wp:docPr id="1" name="Picture 1" descr="A picture containing text, book, tabl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 table,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280" cy="1531620"/>
                    </a:xfrm>
                    <a:prstGeom prst="rect">
                      <a:avLst/>
                    </a:prstGeom>
                    <a:effectLst>
                      <a:glow rad="127000">
                        <a:srgbClr val="002060">
                          <a:alpha val="84000"/>
                        </a:srgbClr>
                      </a:glow>
                      <a:softEdge rad="25400"/>
                    </a:effectLst>
                  </pic:spPr>
                </pic:pic>
              </a:graphicData>
            </a:graphic>
            <wp14:sizeRelH relativeFrom="margin">
              <wp14:pctWidth>0</wp14:pctWidth>
            </wp14:sizeRelH>
            <wp14:sizeRelV relativeFrom="margin">
              <wp14:pctHeight>0</wp14:pctHeight>
            </wp14:sizeRelV>
          </wp:anchor>
        </w:drawing>
      </w:r>
      <w:r w:rsidR="00B51CE5">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232155">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Rotary Club of SF Chinatown</w:t>
      </w:r>
    </w:p>
    <w:p w14:paraId="2F9F1860" w14:textId="77777777" w:rsidR="00252F9C" w:rsidRDefault="00700281" w:rsidP="00232155">
      <w:pPr>
        <w:jc w:val="center"/>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32155">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Newsletter</w:t>
      </w:r>
    </w:p>
    <w:p w14:paraId="0576DF10" w14:textId="77777777" w:rsidR="00252F9C" w:rsidRPr="00D31F57" w:rsidRDefault="00EE1A3A" w:rsidP="00EE1A3A">
      <w:pPr>
        <w:rPr>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60308">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F5A2F" w:rsidRPr="00C51D54">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w:t>
      </w:r>
      <w:r w:rsidR="00CE3D00" w:rsidRPr="00C51D54">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52F9C" w:rsidRPr="00C51D54">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654D67" w:rsidRPr="00C51D54">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252F9C" w:rsidRPr="00C51D54">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vol #</w:t>
      </w:r>
      <w:r w:rsidR="001F5A2F" w:rsidRPr="00C51D54">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p w14:paraId="3C582787" w14:textId="77777777" w:rsidR="000B1900" w:rsidRDefault="000B1900" w:rsidP="00252F9C">
      <w:pPr>
        <w:jc w:val="center"/>
        <w:rPr>
          <w:b/>
          <w:bCs/>
          <w:sz w:val="28"/>
          <w:szCs w:val="28"/>
        </w:rPr>
      </w:pPr>
    </w:p>
    <w:p w14:paraId="1CF14129" w14:textId="77777777" w:rsidR="000B1900" w:rsidRPr="00EA6133" w:rsidRDefault="00C95009" w:rsidP="00E031F0">
      <w:pPr>
        <w:rPr>
          <w:sz w:val="22"/>
          <w:szCs w:val="22"/>
        </w:rPr>
      </w:pPr>
      <w:r>
        <w:rPr>
          <w:b/>
          <w:bCs/>
        </w:rPr>
        <w:t xml:space="preserve"> </w:t>
      </w:r>
      <w:r w:rsidR="00936907" w:rsidRPr="00EA6133">
        <w:rPr>
          <w:b/>
          <w:bCs/>
          <w:sz w:val="28"/>
          <w:szCs w:val="28"/>
        </w:rPr>
        <w:t xml:space="preserve">Welcome members and friends to our Club’s </w:t>
      </w:r>
      <w:r w:rsidR="00C51D54">
        <w:rPr>
          <w:b/>
          <w:bCs/>
          <w:sz w:val="28"/>
          <w:szCs w:val="28"/>
        </w:rPr>
        <w:t>March</w:t>
      </w:r>
      <w:r w:rsidR="00936907" w:rsidRPr="00EA6133">
        <w:rPr>
          <w:b/>
          <w:bCs/>
          <w:sz w:val="28"/>
          <w:szCs w:val="28"/>
        </w:rPr>
        <w:t xml:space="preserve"> Newsletter</w:t>
      </w:r>
      <w:r w:rsidR="00D96BA5" w:rsidRPr="00EA6133">
        <w:rPr>
          <w:b/>
          <w:bCs/>
          <w:sz w:val="28"/>
          <w:szCs w:val="28"/>
        </w:rPr>
        <w:t xml:space="preserve">. </w:t>
      </w:r>
    </w:p>
    <w:p w14:paraId="6E5D7093" w14:textId="77777777" w:rsidR="00F86C04" w:rsidRPr="00FD638A" w:rsidRDefault="00F86C04" w:rsidP="00EE1A3A"/>
    <w:p w14:paraId="11B49777" w14:textId="77777777" w:rsidR="00F86C04" w:rsidRPr="00F86C04" w:rsidRDefault="00E345D4" w:rsidP="00297F69">
      <w:pPr>
        <w:jc w:val="center"/>
        <w:rPr>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Our </w:t>
      </w:r>
      <w:r w:rsidR="00F86C04" w:rsidRPr="00F86C04">
        <w:rPr>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RCSFC Fundraising</w:t>
      </w:r>
      <w:r w:rsidR="001F5A2F">
        <w:rPr>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Results February 20</w:t>
      </w:r>
      <w:r w:rsidR="001F5A2F" w:rsidRPr="001F5A2F">
        <w:rPr>
          <w:b/>
          <w:bCs/>
          <w:color w:val="262626" w:themeColor="text1" w:themeTint="D9"/>
          <w:sz w:val="36"/>
          <w:szCs w:val="36"/>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proofErr w:type="gramStart"/>
      <w:r w:rsidR="001F5A2F">
        <w:rPr>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w:t>
      </w:r>
      <w:proofErr w:type="gramEnd"/>
    </w:p>
    <w:p w14:paraId="58235E9C" w14:textId="77777777" w:rsidR="00654D67" w:rsidRPr="0050472F" w:rsidRDefault="0017030D" w:rsidP="006C3034">
      <w:pPr>
        <w:jc w:val="center"/>
        <w:rPr>
          <w:sz w:val="28"/>
          <w:szCs w:val="28"/>
        </w:rPr>
      </w:pPr>
      <w:proofErr w:type="gramStart"/>
      <w:r w:rsidRPr="0050472F">
        <w:rPr>
          <w:sz w:val="28"/>
          <w:szCs w:val="28"/>
        </w:rPr>
        <w:t xml:space="preserve">This </w:t>
      </w:r>
      <w:r w:rsidR="004D528C" w:rsidRPr="0050472F">
        <w:rPr>
          <w:sz w:val="28"/>
          <w:szCs w:val="28"/>
        </w:rPr>
        <w:t xml:space="preserve"> is</w:t>
      </w:r>
      <w:proofErr w:type="gramEnd"/>
      <w:r w:rsidR="004D528C" w:rsidRPr="0050472F">
        <w:rPr>
          <w:sz w:val="28"/>
          <w:szCs w:val="28"/>
        </w:rPr>
        <w:t xml:space="preserve"> the </w:t>
      </w:r>
      <w:r w:rsidR="004D528C" w:rsidRPr="0050472F">
        <w:rPr>
          <w:b/>
          <w:bCs/>
          <w:sz w:val="28"/>
          <w:szCs w:val="28"/>
        </w:rPr>
        <w:t>Year of the Ox</w:t>
      </w:r>
      <w:r w:rsidR="004D528C" w:rsidRPr="0050472F">
        <w:rPr>
          <w:sz w:val="28"/>
          <w:szCs w:val="28"/>
        </w:rPr>
        <w:t>.</w:t>
      </w:r>
      <w:r w:rsidR="001A0290" w:rsidRPr="0050472F">
        <w:rPr>
          <w:sz w:val="28"/>
          <w:szCs w:val="28"/>
        </w:rPr>
        <w:t xml:space="preserve"> </w:t>
      </w:r>
    </w:p>
    <w:p w14:paraId="5FF17138" w14:textId="77777777" w:rsidR="0050472F" w:rsidRDefault="0050472F" w:rsidP="006C3034">
      <w:pPr>
        <w:jc w:val="center"/>
      </w:pPr>
      <w:r w:rsidRPr="00092FE9">
        <w:rPr>
          <w:b/>
          <w:noProof/>
          <w:color w:val="000000" w:themeColor="text1"/>
          <w:sz w:val="48"/>
          <w:szCs w:val="48"/>
        </w:rPr>
        <w:drawing>
          <wp:anchor distT="0" distB="0" distL="114300" distR="114300" simplePos="0" relativeHeight="252472320" behindDoc="1" locked="0" layoutInCell="1" allowOverlap="1" wp14:anchorId="7FBB7E7A" wp14:editId="56F00335">
            <wp:simplePos x="0" y="0"/>
            <wp:positionH relativeFrom="column">
              <wp:posOffset>2293620</wp:posOffset>
            </wp:positionH>
            <wp:positionV relativeFrom="paragraph">
              <wp:posOffset>68580</wp:posOffset>
            </wp:positionV>
            <wp:extent cx="2188210" cy="856615"/>
            <wp:effectExtent l="0" t="0" r="0" b="0"/>
            <wp:wrapTight wrapText="bothSides">
              <wp:wrapPolygon edited="0">
                <wp:start x="0" y="0"/>
                <wp:lineTo x="0" y="21136"/>
                <wp:lineTo x="21437" y="21136"/>
                <wp:lineTo x="2143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
                      <a:extLst>
                        <a:ext uri="{28A0092B-C50C-407E-A947-70E740481C1C}">
                          <a14:useLocalDpi xmlns:a14="http://schemas.microsoft.com/office/drawing/2010/main" val="0"/>
                        </a:ext>
                      </a:extLst>
                    </a:blip>
                    <a:stretch>
                      <a:fillRect/>
                    </a:stretch>
                  </pic:blipFill>
                  <pic:spPr>
                    <a:xfrm>
                      <a:off x="0" y="0"/>
                      <a:ext cx="2188210" cy="85661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4C91566C" w14:textId="77777777" w:rsidR="0050472F" w:rsidRDefault="0050472F" w:rsidP="006C3034">
      <w:pPr>
        <w:jc w:val="center"/>
      </w:pPr>
    </w:p>
    <w:p w14:paraId="7EAD4858" w14:textId="77777777" w:rsidR="0050472F" w:rsidRDefault="0050472F" w:rsidP="006C3034">
      <w:pPr>
        <w:jc w:val="center"/>
      </w:pPr>
    </w:p>
    <w:p w14:paraId="58BD5360" w14:textId="77777777" w:rsidR="0088275A" w:rsidRDefault="0088275A" w:rsidP="001F5A2F">
      <w:pPr>
        <w:jc w:val="center"/>
      </w:pPr>
    </w:p>
    <w:p w14:paraId="72346A01" w14:textId="77777777" w:rsidR="0050472F" w:rsidRDefault="0050472F" w:rsidP="005D7FF5">
      <w:pPr>
        <w:jc w:val="center"/>
        <w:rPr>
          <w:b/>
          <w:bCs/>
          <w:sz w:val="32"/>
          <w:szCs w:val="32"/>
        </w:rPr>
      </w:pPr>
    </w:p>
    <w:p w14:paraId="5FD3AA4A" w14:textId="77777777" w:rsidR="0088275A" w:rsidRDefault="001F5A2F" w:rsidP="005D7FF5">
      <w:pPr>
        <w:jc w:val="center"/>
        <w:rPr>
          <w:b/>
          <w:bCs/>
          <w:sz w:val="32"/>
          <w:szCs w:val="32"/>
        </w:rPr>
      </w:pPr>
      <w:r>
        <w:rPr>
          <w:b/>
          <w:bCs/>
          <w:sz w:val="32"/>
          <w:szCs w:val="32"/>
        </w:rPr>
        <w:t xml:space="preserve">The </w:t>
      </w:r>
      <w:r w:rsidR="00BF6512">
        <w:rPr>
          <w:b/>
          <w:bCs/>
          <w:sz w:val="32"/>
          <w:szCs w:val="32"/>
        </w:rPr>
        <w:t xml:space="preserve">2021 </w:t>
      </w:r>
      <w:r w:rsidR="0088275A" w:rsidRPr="0088275A">
        <w:rPr>
          <w:b/>
          <w:bCs/>
          <w:sz w:val="32"/>
          <w:szCs w:val="32"/>
        </w:rPr>
        <w:t>RCSFC Foundation</w:t>
      </w:r>
      <w:r>
        <w:rPr>
          <w:b/>
          <w:bCs/>
          <w:sz w:val="32"/>
          <w:szCs w:val="32"/>
        </w:rPr>
        <w:t xml:space="preserve"> Fundraiser</w:t>
      </w:r>
      <w:r w:rsidR="00BF6512">
        <w:rPr>
          <w:b/>
          <w:bCs/>
          <w:sz w:val="32"/>
          <w:szCs w:val="32"/>
        </w:rPr>
        <w:t xml:space="preserve"> </w:t>
      </w:r>
      <w:r w:rsidR="00C51D54">
        <w:rPr>
          <w:b/>
          <w:bCs/>
          <w:sz w:val="32"/>
          <w:szCs w:val="32"/>
        </w:rPr>
        <w:t>Raffle R</w:t>
      </w:r>
      <w:r w:rsidR="00BF6512">
        <w:rPr>
          <w:b/>
          <w:bCs/>
          <w:sz w:val="32"/>
          <w:szCs w:val="32"/>
        </w:rPr>
        <w:t>aised</w:t>
      </w:r>
      <w:r w:rsidR="00C51D54">
        <w:rPr>
          <w:b/>
          <w:bCs/>
          <w:sz w:val="32"/>
          <w:szCs w:val="32"/>
        </w:rPr>
        <w:t>:</w:t>
      </w:r>
    </w:p>
    <w:p w14:paraId="5638B186" w14:textId="77777777" w:rsidR="001F5A2F" w:rsidRDefault="001F5A2F" w:rsidP="005D7FF5">
      <w:pPr>
        <w:jc w:val="center"/>
        <w:rPr>
          <w:b/>
          <w:bCs/>
          <w:sz w:val="44"/>
          <w:szCs w:val="44"/>
        </w:rPr>
      </w:pPr>
      <w:r w:rsidRPr="003C1D56">
        <w:rPr>
          <w:b/>
          <w:bCs/>
          <w:sz w:val="44"/>
          <w:szCs w:val="44"/>
        </w:rPr>
        <w:t>$20,000</w:t>
      </w:r>
    </w:p>
    <w:p w14:paraId="57FF36F2" w14:textId="77777777" w:rsidR="008323CF" w:rsidRPr="00E60308" w:rsidRDefault="00E60308" w:rsidP="00E60308">
      <w:pPr>
        <w:jc w:val="center"/>
        <w:rPr>
          <w:b/>
          <w:bCs/>
          <w:sz w:val="32"/>
          <w:szCs w:val="32"/>
        </w:rPr>
      </w:pPr>
      <w:r>
        <w:rPr>
          <w:b/>
          <w:bCs/>
          <w:sz w:val="32"/>
          <w:szCs w:val="32"/>
        </w:rPr>
        <w:t xml:space="preserve"> </w:t>
      </w:r>
      <w:r w:rsidRPr="00E60308">
        <w:rPr>
          <w:b/>
          <w:bCs/>
          <w:sz w:val="32"/>
          <w:szCs w:val="32"/>
        </w:rPr>
        <w:t>WOW!!!!</w:t>
      </w:r>
    </w:p>
    <w:p w14:paraId="74EBD6E0" w14:textId="77777777" w:rsidR="008323CF" w:rsidRDefault="001F5A2F" w:rsidP="005D7FF5">
      <w:pPr>
        <w:jc w:val="center"/>
      </w:pPr>
      <w:r>
        <w:t xml:space="preserve">Thank you one and all for making this event so very successful. Your generosity will help to fund scholarships, and </w:t>
      </w:r>
      <w:r w:rsidR="00E60308">
        <w:t xml:space="preserve">the </w:t>
      </w:r>
      <w:r>
        <w:t>v</w:t>
      </w:r>
      <w:r w:rsidR="00BF6512">
        <w:t>ast</w:t>
      </w:r>
      <w:r>
        <w:t xml:space="preserve"> local and international programs </w:t>
      </w:r>
      <w:r w:rsidR="00BF6512">
        <w:t xml:space="preserve">that we support, </w:t>
      </w:r>
      <w:r>
        <w:t xml:space="preserve">helping those less fortunate and marginalized. </w:t>
      </w:r>
    </w:p>
    <w:p w14:paraId="169F3DF9" w14:textId="77777777" w:rsidR="00C46976" w:rsidRPr="0050472F" w:rsidRDefault="00A92AB0" w:rsidP="005D7FF5">
      <w:pPr>
        <w:jc w:val="center"/>
        <w:rPr>
          <w:sz w:val="36"/>
          <w:szCs w:val="36"/>
        </w:rPr>
      </w:pPr>
      <w:r w:rsidRPr="0050472F">
        <w:rPr>
          <w:sz w:val="36"/>
          <w:szCs w:val="36"/>
        </w:rPr>
        <w:t>Our Winners:</w:t>
      </w:r>
    </w:p>
    <w:p w14:paraId="761930D3" w14:textId="77777777" w:rsidR="00A92AB0" w:rsidRDefault="001C48A6" w:rsidP="005D7FF5">
      <w:pPr>
        <w:jc w:val="center"/>
      </w:pPr>
      <w:r>
        <w:rPr>
          <w:b/>
          <w:bCs/>
          <w:noProof/>
        </w:rPr>
        <w:drawing>
          <wp:anchor distT="0" distB="0" distL="114300" distR="114300" simplePos="0" relativeHeight="252455936" behindDoc="1" locked="0" layoutInCell="1" allowOverlap="1" wp14:anchorId="50B7EFE1" wp14:editId="3B7A6C98">
            <wp:simplePos x="0" y="0"/>
            <wp:positionH relativeFrom="column">
              <wp:posOffset>2919730</wp:posOffset>
            </wp:positionH>
            <wp:positionV relativeFrom="paragraph">
              <wp:posOffset>95885</wp:posOffset>
            </wp:positionV>
            <wp:extent cx="839470" cy="839470"/>
            <wp:effectExtent l="0" t="0" r="0" b="0"/>
            <wp:wrapTight wrapText="bothSides">
              <wp:wrapPolygon edited="0">
                <wp:start x="327" y="0"/>
                <wp:lineTo x="0" y="980"/>
                <wp:lineTo x="0" y="20914"/>
                <wp:lineTo x="327" y="21241"/>
                <wp:lineTo x="20914" y="21241"/>
                <wp:lineTo x="21241" y="20914"/>
                <wp:lineTo x="21241" y="980"/>
                <wp:lineTo x="20914" y="0"/>
                <wp:lineTo x="327" y="0"/>
              </wp:wrapPolygon>
            </wp:wrapTight>
            <wp:docPr id="44" name="Picture 4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smil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9470" cy="83947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3F7317C6" w14:textId="77777777" w:rsidR="00A92AB0" w:rsidRPr="00A92AB0" w:rsidRDefault="001C48A6" w:rsidP="001C48A6">
      <w:pPr>
        <w:rPr>
          <w:b/>
          <w:bCs/>
          <w:sz w:val="36"/>
          <w:szCs w:val="36"/>
        </w:rPr>
      </w:pPr>
      <w:r>
        <w:rPr>
          <w:b/>
          <w:bCs/>
          <w:sz w:val="36"/>
          <w:szCs w:val="36"/>
        </w:rPr>
        <w:t>Cash</w:t>
      </w:r>
      <w:r w:rsidR="00A92AB0" w:rsidRPr="00A92AB0">
        <w:rPr>
          <w:b/>
          <w:bCs/>
          <w:sz w:val="36"/>
          <w:szCs w:val="36"/>
        </w:rPr>
        <w:t xml:space="preserve"> Prize: $2021</w:t>
      </w:r>
      <w:r>
        <w:rPr>
          <w:b/>
          <w:bCs/>
          <w:sz w:val="36"/>
          <w:szCs w:val="36"/>
        </w:rPr>
        <w:t xml:space="preserve">   Lily Chan</w:t>
      </w:r>
    </w:p>
    <w:p w14:paraId="3D63C9FE" w14:textId="77777777" w:rsidR="006C3034" w:rsidRDefault="00C46976" w:rsidP="005D7FF5">
      <w:pPr>
        <w:jc w:val="center"/>
      </w:pPr>
      <w:r>
        <w:t xml:space="preserve"> </w:t>
      </w:r>
    </w:p>
    <w:p w14:paraId="3848DE8E" w14:textId="77777777" w:rsidR="006C3034" w:rsidRDefault="006C3034" w:rsidP="005D7FF5">
      <w:pPr>
        <w:jc w:val="center"/>
      </w:pPr>
    </w:p>
    <w:p w14:paraId="5E8EB9C9" w14:textId="77777777" w:rsidR="006C3034" w:rsidRDefault="006C3034" w:rsidP="005D7FF5">
      <w:pPr>
        <w:jc w:val="center"/>
      </w:pPr>
    </w:p>
    <w:p w14:paraId="247A49CF" w14:textId="77777777" w:rsidR="0017030D" w:rsidRPr="00B558D0" w:rsidRDefault="00B558D0" w:rsidP="005D7FF5">
      <w:pPr>
        <w:jc w:val="center"/>
        <w:rPr>
          <w:b/>
          <w:bCs/>
        </w:rPr>
      </w:pPr>
      <w:r>
        <w:rPr>
          <w:noProof/>
        </w:rPr>
        <w:drawing>
          <wp:anchor distT="0" distB="0" distL="114300" distR="114300" simplePos="0" relativeHeight="252465152" behindDoc="1" locked="0" layoutInCell="1" allowOverlap="1" wp14:anchorId="62A4E599" wp14:editId="6B090B60">
            <wp:simplePos x="0" y="0"/>
            <wp:positionH relativeFrom="column">
              <wp:posOffset>5501005</wp:posOffset>
            </wp:positionH>
            <wp:positionV relativeFrom="paragraph">
              <wp:posOffset>64135</wp:posOffset>
            </wp:positionV>
            <wp:extent cx="1073785" cy="857885"/>
            <wp:effectExtent l="0" t="0" r="5715" b="5715"/>
            <wp:wrapTight wrapText="bothSides">
              <wp:wrapPolygon edited="0">
                <wp:start x="255" y="0"/>
                <wp:lineTo x="0" y="959"/>
                <wp:lineTo x="0" y="20785"/>
                <wp:lineTo x="255" y="21424"/>
                <wp:lineTo x="21204" y="21424"/>
                <wp:lineTo x="21459" y="20785"/>
                <wp:lineTo x="21459" y="959"/>
                <wp:lineTo x="21204" y="0"/>
                <wp:lineTo x="255" y="0"/>
              </wp:wrapPolygon>
            </wp:wrapTight>
            <wp:docPr id="28" name="Picture 28" descr="Two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people smiling&#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785" cy="85788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7200" behindDoc="1" locked="0" layoutInCell="1" allowOverlap="1" wp14:anchorId="55065830" wp14:editId="6F71FC15">
            <wp:simplePos x="0" y="0"/>
            <wp:positionH relativeFrom="column">
              <wp:posOffset>4368165</wp:posOffset>
            </wp:positionH>
            <wp:positionV relativeFrom="paragraph">
              <wp:posOffset>60325</wp:posOffset>
            </wp:positionV>
            <wp:extent cx="856615" cy="856615"/>
            <wp:effectExtent l="0" t="0" r="0" b="0"/>
            <wp:wrapTight wrapText="bothSides">
              <wp:wrapPolygon edited="0">
                <wp:start x="0" y="0"/>
                <wp:lineTo x="0" y="21136"/>
                <wp:lineTo x="21136" y="21136"/>
                <wp:lineTo x="21136" y="0"/>
                <wp:lineTo x="0" y="0"/>
              </wp:wrapPolygon>
            </wp:wrapTight>
            <wp:docPr id="34" name="Picture 34" descr="A person and perso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and person smiling&#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6615" cy="85661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6176" behindDoc="1" locked="0" layoutInCell="1" allowOverlap="1" wp14:anchorId="02E098E2" wp14:editId="7D55D543">
            <wp:simplePos x="0" y="0"/>
            <wp:positionH relativeFrom="column">
              <wp:posOffset>3381375</wp:posOffset>
            </wp:positionH>
            <wp:positionV relativeFrom="paragraph">
              <wp:posOffset>44450</wp:posOffset>
            </wp:positionV>
            <wp:extent cx="872490" cy="872490"/>
            <wp:effectExtent l="0" t="0" r="3810" b="3810"/>
            <wp:wrapTight wrapText="bothSides">
              <wp:wrapPolygon edited="0">
                <wp:start x="314" y="0"/>
                <wp:lineTo x="0" y="943"/>
                <wp:lineTo x="0" y="20437"/>
                <wp:lineTo x="314" y="21380"/>
                <wp:lineTo x="21066" y="21380"/>
                <wp:lineTo x="21380" y="20437"/>
                <wp:lineTo x="21380" y="943"/>
                <wp:lineTo x="21066" y="0"/>
                <wp:lineTo x="314" y="0"/>
              </wp:wrapPolygon>
            </wp:wrapTight>
            <wp:docPr id="30" name="Picture 30" descr="A picture containing person,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wall, indoor, pos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490" cy="87249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026E525C" w14:textId="77777777" w:rsidR="001C48A6" w:rsidRPr="00B558D0" w:rsidRDefault="001C48A6" w:rsidP="001C48A6">
      <w:pPr>
        <w:rPr>
          <w:b/>
          <w:bCs/>
        </w:rPr>
      </w:pPr>
      <w:r w:rsidRPr="0050472F">
        <w:rPr>
          <w:b/>
          <w:bCs/>
          <w:sz w:val="28"/>
          <w:szCs w:val="28"/>
        </w:rPr>
        <w:t xml:space="preserve">Cash Prize   $1000     </w:t>
      </w:r>
      <w:r w:rsidRPr="00B558D0">
        <w:rPr>
          <w:b/>
          <w:bCs/>
        </w:rPr>
        <w:t xml:space="preserve">Ted and Helen Abe     </w:t>
      </w:r>
    </w:p>
    <w:p w14:paraId="5D5A43D3" w14:textId="77777777" w:rsidR="001C48A6" w:rsidRDefault="001C48A6" w:rsidP="001C48A6"/>
    <w:p w14:paraId="6AE8DC87" w14:textId="77777777" w:rsidR="001C48A6" w:rsidRPr="00B558D0" w:rsidRDefault="001C48A6" w:rsidP="001C48A6">
      <w:pPr>
        <w:rPr>
          <w:b/>
          <w:bCs/>
        </w:rPr>
      </w:pPr>
      <w:r w:rsidRPr="0050472F">
        <w:rPr>
          <w:b/>
          <w:bCs/>
          <w:sz w:val="28"/>
          <w:szCs w:val="28"/>
        </w:rPr>
        <w:t xml:space="preserve">Cash Prize   $500       </w:t>
      </w:r>
      <w:r w:rsidRPr="00B558D0">
        <w:rPr>
          <w:b/>
          <w:bCs/>
        </w:rPr>
        <w:t>Jennifer &amp; Richard Cheung</w:t>
      </w:r>
    </w:p>
    <w:p w14:paraId="026126F3" w14:textId="77777777" w:rsidR="001C48A6" w:rsidRDefault="001C48A6" w:rsidP="001C48A6"/>
    <w:p w14:paraId="641FEE26" w14:textId="77777777" w:rsidR="00B558D0" w:rsidRDefault="00B558D0" w:rsidP="001C48A6">
      <w:r>
        <w:rPr>
          <w:noProof/>
        </w:rPr>
        <w:drawing>
          <wp:anchor distT="0" distB="0" distL="114300" distR="114300" simplePos="0" relativeHeight="252460032" behindDoc="1" locked="0" layoutInCell="1" allowOverlap="1" wp14:anchorId="60E37043" wp14:editId="1056B41A">
            <wp:simplePos x="0" y="0"/>
            <wp:positionH relativeFrom="column">
              <wp:posOffset>3254375</wp:posOffset>
            </wp:positionH>
            <wp:positionV relativeFrom="paragraph">
              <wp:posOffset>57785</wp:posOffset>
            </wp:positionV>
            <wp:extent cx="1214755" cy="971550"/>
            <wp:effectExtent l="0" t="0" r="4445" b="6350"/>
            <wp:wrapTight wrapText="bothSides">
              <wp:wrapPolygon edited="0">
                <wp:start x="226" y="0"/>
                <wp:lineTo x="0" y="847"/>
                <wp:lineTo x="0" y="20047"/>
                <wp:lineTo x="226" y="21459"/>
                <wp:lineTo x="21227" y="21459"/>
                <wp:lineTo x="21453" y="20047"/>
                <wp:lineTo x="21453" y="847"/>
                <wp:lineTo x="21227" y="0"/>
                <wp:lineTo x="226" y="0"/>
              </wp:wrapPolygon>
            </wp:wrapTight>
            <wp:docPr id="5" name="Picture 5" descr="A group of girls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irls posing for a photo&#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4755" cy="97155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380018A6" w14:textId="77777777" w:rsidR="00B558D0" w:rsidRDefault="00B558D0" w:rsidP="001C48A6">
      <w:r w:rsidRPr="0050472F">
        <w:rPr>
          <w:b/>
          <w:bCs/>
        </w:rPr>
        <w:t xml:space="preserve">Lily’s Flower </w:t>
      </w:r>
      <w:proofErr w:type="gramStart"/>
      <w:r w:rsidRPr="0050472F">
        <w:rPr>
          <w:b/>
          <w:bCs/>
        </w:rPr>
        <w:t>Arrangement</w:t>
      </w:r>
      <w:r>
        <w:t xml:space="preserve"> :</w:t>
      </w:r>
      <w:proofErr w:type="gramEnd"/>
      <w:r>
        <w:t xml:space="preserve">                  </w:t>
      </w:r>
      <w:r w:rsidRPr="00B558D0">
        <w:rPr>
          <w:b/>
          <w:bCs/>
        </w:rPr>
        <w:t>Kara Luong</w:t>
      </w:r>
      <w:r>
        <w:t xml:space="preserve">                                            (Rose Chew’s Granddaughter)                                                                    </w:t>
      </w:r>
    </w:p>
    <w:p w14:paraId="76BE77E9" w14:textId="77777777" w:rsidR="00B558D0" w:rsidRDefault="00B558D0" w:rsidP="001C48A6"/>
    <w:p w14:paraId="040B1D29" w14:textId="77777777" w:rsidR="001C48A6" w:rsidRDefault="001C48A6" w:rsidP="001C48A6">
      <w:r w:rsidRPr="0050472F">
        <w:rPr>
          <w:b/>
          <w:bCs/>
        </w:rPr>
        <w:t xml:space="preserve">Petaluma River Cruise and </w:t>
      </w:r>
      <w:proofErr w:type="gramStart"/>
      <w:r w:rsidRPr="0050472F">
        <w:rPr>
          <w:b/>
          <w:bCs/>
        </w:rPr>
        <w:t>Lunch</w:t>
      </w:r>
      <w:r>
        <w:t xml:space="preserve"> :</w:t>
      </w:r>
      <w:proofErr w:type="gramEnd"/>
      <w:r>
        <w:t xml:space="preserve">   </w:t>
      </w:r>
      <w:r w:rsidR="00B558D0">
        <w:t xml:space="preserve">   </w:t>
      </w:r>
      <w:r w:rsidRPr="00B558D0">
        <w:rPr>
          <w:b/>
          <w:bCs/>
        </w:rPr>
        <w:t xml:space="preserve">Sofia </w:t>
      </w:r>
      <w:r w:rsidR="00B558D0" w:rsidRPr="00B558D0">
        <w:rPr>
          <w:b/>
          <w:bCs/>
        </w:rPr>
        <w:t xml:space="preserve"> Luong</w:t>
      </w:r>
      <w:r w:rsidR="00B558D0">
        <w:t xml:space="preserve">         </w:t>
      </w:r>
      <w:r>
        <w:t>(Rose Chew’s Granddaughter)</w:t>
      </w:r>
    </w:p>
    <w:p w14:paraId="396A5695" w14:textId="77777777" w:rsidR="001C48A6" w:rsidRDefault="001C48A6" w:rsidP="001C48A6"/>
    <w:p w14:paraId="3F885DCF" w14:textId="77777777" w:rsidR="00142A53" w:rsidRDefault="00142A53" w:rsidP="001C48A6"/>
    <w:p w14:paraId="6D839335" w14:textId="77777777" w:rsidR="00142A53" w:rsidRDefault="00142A53" w:rsidP="001C48A6"/>
    <w:p w14:paraId="6BB33D41" w14:textId="77777777" w:rsidR="00142A53" w:rsidRPr="00142A53" w:rsidRDefault="00142A53" w:rsidP="00142A53">
      <w:pPr>
        <w:jc w:val="center"/>
        <w:rPr>
          <w:b/>
          <w:bCs/>
          <w:sz w:val="22"/>
          <w:szCs w:val="22"/>
        </w:rPr>
      </w:pPr>
      <w:r w:rsidRPr="00142A53">
        <w:rPr>
          <w:b/>
          <w:bCs/>
          <w:sz w:val="22"/>
          <w:szCs w:val="22"/>
        </w:rPr>
        <w:t>1</w:t>
      </w:r>
    </w:p>
    <w:p w14:paraId="5641E11F" w14:textId="77777777" w:rsidR="00B558D0" w:rsidRDefault="003C1D56" w:rsidP="001C48A6">
      <w:r>
        <w:rPr>
          <w:bCs/>
          <w:noProof/>
          <w:color w:val="000000" w:themeColor="text1"/>
          <w:sz w:val="40"/>
          <w:szCs w:val="40"/>
        </w:rPr>
        <w:lastRenderedPageBreak/>
        <w:drawing>
          <wp:anchor distT="0" distB="0" distL="114300" distR="114300" simplePos="0" relativeHeight="252470272" behindDoc="1" locked="0" layoutInCell="1" allowOverlap="1" wp14:anchorId="6948034A" wp14:editId="0AB3106B">
            <wp:simplePos x="0" y="0"/>
            <wp:positionH relativeFrom="column">
              <wp:posOffset>5728335</wp:posOffset>
            </wp:positionH>
            <wp:positionV relativeFrom="paragraph">
              <wp:posOffset>93980</wp:posOffset>
            </wp:positionV>
            <wp:extent cx="942975" cy="1259840"/>
            <wp:effectExtent l="0" t="0" r="0" b="0"/>
            <wp:wrapTight wrapText="bothSides">
              <wp:wrapPolygon edited="0">
                <wp:start x="582" y="0"/>
                <wp:lineTo x="0" y="653"/>
                <wp:lineTo x="0" y="19815"/>
                <wp:lineTo x="291" y="21121"/>
                <wp:lineTo x="582" y="21339"/>
                <wp:lineTo x="20655" y="21339"/>
                <wp:lineTo x="20945" y="21121"/>
                <wp:lineTo x="21236" y="19815"/>
                <wp:lineTo x="21236" y="653"/>
                <wp:lineTo x="20655" y="0"/>
                <wp:lineTo x="582" y="0"/>
              </wp:wrapPolygon>
            </wp:wrapTight>
            <wp:docPr id="40" name="Picture 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42975" cy="12598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8663B81" w14:textId="77777777" w:rsidR="00B558D0" w:rsidRDefault="003C1D56" w:rsidP="001C48A6">
      <w:r>
        <w:rPr>
          <w:noProof/>
        </w:rPr>
        <w:drawing>
          <wp:anchor distT="0" distB="0" distL="114300" distR="114300" simplePos="0" relativeHeight="252469248" behindDoc="1" locked="0" layoutInCell="1" allowOverlap="1" wp14:anchorId="128986E1" wp14:editId="41082D72">
            <wp:simplePos x="0" y="0"/>
            <wp:positionH relativeFrom="column">
              <wp:posOffset>3200400</wp:posOffset>
            </wp:positionH>
            <wp:positionV relativeFrom="paragraph">
              <wp:posOffset>172720</wp:posOffset>
            </wp:positionV>
            <wp:extent cx="938530" cy="938530"/>
            <wp:effectExtent l="0" t="0" r="1270" b="1270"/>
            <wp:wrapTight wrapText="bothSides">
              <wp:wrapPolygon edited="0">
                <wp:start x="585" y="0"/>
                <wp:lineTo x="0" y="877"/>
                <wp:lineTo x="0" y="19583"/>
                <wp:lineTo x="292" y="21045"/>
                <wp:lineTo x="585" y="21337"/>
                <wp:lineTo x="20752" y="21337"/>
                <wp:lineTo x="21045" y="21045"/>
                <wp:lineTo x="21337" y="19583"/>
                <wp:lineTo x="21337" y="877"/>
                <wp:lineTo x="20752" y="0"/>
                <wp:lineTo x="585" y="0"/>
              </wp:wrapPolygon>
            </wp:wrapTight>
            <wp:docPr id="36" name="Picture 36"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at the camera&#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8530" cy="9385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5058427" w14:textId="77777777" w:rsidR="00B558D0" w:rsidRDefault="00B558D0" w:rsidP="001C48A6"/>
    <w:p w14:paraId="7FABA029" w14:textId="77777777" w:rsidR="001C48A6" w:rsidRPr="00B558D0" w:rsidRDefault="003C1D56" w:rsidP="001C48A6">
      <w:pPr>
        <w:rPr>
          <w:b/>
          <w:bCs/>
          <w:sz w:val="28"/>
          <w:szCs w:val="28"/>
        </w:rPr>
      </w:pPr>
      <w:r>
        <w:rPr>
          <w:b/>
          <w:bCs/>
          <w:noProof/>
          <w:sz w:val="28"/>
          <w:szCs w:val="28"/>
        </w:rPr>
        <w:drawing>
          <wp:anchor distT="0" distB="0" distL="114300" distR="114300" simplePos="0" relativeHeight="252468224" behindDoc="1" locked="0" layoutInCell="1" allowOverlap="1" wp14:anchorId="71C441BB" wp14:editId="111AA28A">
            <wp:simplePos x="0" y="0"/>
            <wp:positionH relativeFrom="column">
              <wp:posOffset>4370070</wp:posOffset>
            </wp:positionH>
            <wp:positionV relativeFrom="paragraph">
              <wp:posOffset>138430</wp:posOffset>
            </wp:positionV>
            <wp:extent cx="996315" cy="996315"/>
            <wp:effectExtent l="0" t="0" r="0" b="0"/>
            <wp:wrapTight wrapText="bothSides">
              <wp:wrapPolygon edited="0">
                <wp:start x="275" y="0"/>
                <wp:lineTo x="0" y="826"/>
                <wp:lineTo x="0" y="19549"/>
                <wp:lineTo x="275" y="21201"/>
                <wp:lineTo x="20925" y="21201"/>
                <wp:lineTo x="21201" y="19549"/>
                <wp:lineTo x="21201" y="826"/>
                <wp:lineTo x="20925" y="0"/>
                <wp:lineTo x="275" y="0"/>
              </wp:wrapPolygon>
            </wp:wrapTight>
            <wp:docPr id="35" name="Picture 35"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miling at the camer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315" cy="99631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1C48A6" w:rsidRPr="00B558D0">
        <w:rPr>
          <w:b/>
          <w:bCs/>
          <w:sz w:val="28"/>
          <w:szCs w:val="28"/>
        </w:rPr>
        <w:t xml:space="preserve">Gift </w:t>
      </w:r>
      <w:proofErr w:type="gramStart"/>
      <w:r w:rsidR="001C48A6" w:rsidRPr="00B558D0">
        <w:rPr>
          <w:b/>
          <w:bCs/>
          <w:sz w:val="28"/>
          <w:szCs w:val="28"/>
        </w:rPr>
        <w:t>Basket  #</w:t>
      </w:r>
      <w:proofErr w:type="gramEnd"/>
      <w:r w:rsidR="001C48A6" w:rsidRPr="00B558D0">
        <w:rPr>
          <w:b/>
          <w:bCs/>
          <w:sz w:val="28"/>
          <w:szCs w:val="28"/>
        </w:rPr>
        <w:t xml:space="preserve">1         </w:t>
      </w:r>
      <w:r w:rsidR="00B558D0">
        <w:rPr>
          <w:b/>
          <w:bCs/>
          <w:sz w:val="28"/>
          <w:szCs w:val="28"/>
        </w:rPr>
        <w:t xml:space="preserve">   Pauline Chin</w:t>
      </w:r>
      <w:r w:rsidR="001C48A6" w:rsidRPr="00B558D0">
        <w:rPr>
          <w:b/>
          <w:bCs/>
          <w:sz w:val="28"/>
          <w:szCs w:val="28"/>
        </w:rPr>
        <w:t xml:space="preserve">                                   </w:t>
      </w:r>
    </w:p>
    <w:p w14:paraId="762C367C" w14:textId="77777777" w:rsidR="001C48A6" w:rsidRPr="00B558D0" w:rsidRDefault="001C48A6" w:rsidP="001C48A6">
      <w:pPr>
        <w:rPr>
          <w:b/>
          <w:bCs/>
          <w:sz w:val="28"/>
          <w:szCs w:val="28"/>
        </w:rPr>
      </w:pPr>
      <w:r w:rsidRPr="00B558D0">
        <w:rPr>
          <w:b/>
          <w:bCs/>
          <w:sz w:val="28"/>
          <w:szCs w:val="28"/>
        </w:rPr>
        <w:t>Gi</w:t>
      </w:r>
      <w:r w:rsidR="00EF44F1">
        <w:rPr>
          <w:b/>
          <w:bCs/>
          <w:sz w:val="28"/>
          <w:szCs w:val="28"/>
        </w:rPr>
        <w:t>f</w:t>
      </w:r>
      <w:r w:rsidRPr="00B558D0">
        <w:rPr>
          <w:b/>
          <w:bCs/>
          <w:sz w:val="28"/>
          <w:szCs w:val="28"/>
        </w:rPr>
        <w:t xml:space="preserve">t </w:t>
      </w:r>
      <w:proofErr w:type="gramStart"/>
      <w:r w:rsidRPr="00B558D0">
        <w:rPr>
          <w:b/>
          <w:bCs/>
          <w:sz w:val="28"/>
          <w:szCs w:val="28"/>
        </w:rPr>
        <w:t xml:space="preserve">Basket </w:t>
      </w:r>
      <w:r w:rsidR="00B558D0" w:rsidRPr="00B558D0">
        <w:rPr>
          <w:b/>
          <w:bCs/>
          <w:sz w:val="28"/>
          <w:szCs w:val="28"/>
        </w:rPr>
        <w:t xml:space="preserve"> </w:t>
      </w:r>
      <w:r w:rsidRPr="00B558D0">
        <w:rPr>
          <w:b/>
          <w:bCs/>
          <w:sz w:val="28"/>
          <w:szCs w:val="28"/>
        </w:rPr>
        <w:t>#</w:t>
      </w:r>
      <w:proofErr w:type="gramEnd"/>
      <w:r w:rsidRPr="00B558D0">
        <w:rPr>
          <w:b/>
          <w:bCs/>
          <w:sz w:val="28"/>
          <w:szCs w:val="28"/>
        </w:rPr>
        <w:t xml:space="preserve">2    </w:t>
      </w:r>
      <w:r w:rsidR="00EF44F1">
        <w:rPr>
          <w:b/>
          <w:bCs/>
          <w:sz w:val="28"/>
          <w:szCs w:val="28"/>
        </w:rPr>
        <w:t xml:space="preserve">        Arleen Kwan</w:t>
      </w:r>
      <w:r w:rsidR="00B558D0">
        <w:rPr>
          <w:b/>
          <w:bCs/>
          <w:sz w:val="28"/>
          <w:szCs w:val="28"/>
        </w:rPr>
        <w:t xml:space="preserve">        </w:t>
      </w:r>
      <w:r w:rsidRPr="00B558D0">
        <w:rPr>
          <w:b/>
          <w:bCs/>
          <w:sz w:val="28"/>
          <w:szCs w:val="28"/>
        </w:rPr>
        <w:t xml:space="preserve">                                        </w:t>
      </w:r>
    </w:p>
    <w:p w14:paraId="19331AFA" w14:textId="77777777" w:rsidR="001C48A6" w:rsidRPr="00B558D0" w:rsidRDefault="001C48A6" w:rsidP="001C48A6">
      <w:pPr>
        <w:rPr>
          <w:b/>
          <w:bCs/>
          <w:sz w:val="28"/>
          <w:szCs w:val="28"/>
        </w:rPr>
      </w:pPr>
      <w:r w:rsidRPr="00B558D0">
        <w:rPr>
          <w:b/>
          <w:bCs/>
          <w:sz w:val="28"/>
          <w:szCs w:val="28"/>
        </w:rPr>
        <w:t xml:space="preserve">Gift Basket #3 </w:t>
      </w:r>
      <w:r w:rsidR="00EF44F1">
        <w:rPr>
          <w:b/>
          <w:bCs/>
          <w:sz w:val="28"/>
          <w:szCs w:val="28"/>
        </w:rPr>
        <w:t xml:space="preserve">            Pauline </w:t>
      </w:r>
      <w:proofErr w:type="spellStart"/>
      <w:r w:rsidR="00EF44F1">
        <w:rPr>
          <w:b/>
          <w:bCs/>
          <w:sz w:val="28"/>
          <w:szCs w:val="28"/>
        </w:rPr>
        <w:t>Ancell</w:t>
      </w:r>
      <w:proofErr w:type="spellEnd"/>
    </w:p>
    <w:p w14:paraId="589E99E6" w14:textId="77777777" w:rsidR="00243BD4" w:rsidRDefault="00243BD4" w:rsidP="00243BD4">
      <w:pPr>
        <w:jc w:val="center"/>
        <w:rPr>
          <w:b/>
          <w:bCs/>
        </w:rPr>
      </w:pPr>
    </w:p>
    <w:p w14:paraId="5782E56B" w14:textId="77777777" w:rsidR="008323CF" w:rsidRDefault="008323CF" w:rsidP="00243BD4">
      <w:pPr>
        <w:jc w:val="center"/>
        <w:rPr>
          <w:b/>
          <w:bCs/>
        </w:rPr>
      </w:pPr>
    </w:p>
    <w:p w14:paraId="53A8240B" w14:textId="77777777" w:rsidR="008323CF" w:rsidRDefault="008323CF" w:rsidP="0088275A">
      <w:pPr>
        <w:rPr>
          <w:b/>
          <w:bCs/>
        </w:rPr>
      </w:pPr>
    </w:p>
    <w:p w14:paraId="747BA298" w14:textId="77777777" w:rsidR="008323CF" w:rsidRPr="00243BD4" w:rsidRDefault="008323CF" w:rsidP="0017030D">
      <w:pPr>
        <w:rPr>
          <w:b/>
          <w:bCs/>
        </w:rPr>
      </w:pPr>
    </w:p>
    <w:p w14:paraId="461990F0" w14:textId="77777777" w:rsidR="00021555" w:rsidRDefault="003F1972" w:rsidP="0088275A">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A1A6E" w14:textId="77777777" w:rsidR="00166188" w:rsidRPr="0088275A" w:rsidRDefault="00D72AD3" w:rsidP="0088275A">
      <w:pPr>
        <w:rPr>
          <w:b/>
          <w:bCs/>
          <w:sz w:val="28"/>
          <w:szCs w:val="28"/>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Summary of Past </w:t>
      </w:r>
      <w:r w:rsidR="001F5A2F">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w:t>
      </w:r>
      <w:r w:rsidR="004D528C">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r w:rsidR="004D528C" w:rsidRPr="004D528C">
        <w:rPr>
          <w:b/>
          <w:bCs/>
          <w:sz w:val="28"/>
          <w:szCs w:val="28"/>
        </w:rPr>
        <w:t xml:space="preserve"> </w:t>
      </w:r>
    </w:p>
    <w:p w14:paraId="1334E699" w14:textId="77777777" w:rsidR="0088275A" w:rsidRDefault="0050472F" w:rsidP="00AA0FAF">
      <w:pPr>
        <w:rPr>
          <w:b/>
          <w:bCs/>
          <w:sz w:val="32"/>
          <w:szCs w:val="32"/>
        </w:rPr>
      </w:pPr>
      <w:r>
        <w:rPr>
          <w:b/>
          <w:bCs/>
          <w:noProof/>
          <w:color w:val="262626" w:themeColor="text1" w:themeTint="D9"/>
          <w:sz w:val="52"/>
          <w:szCs w:val="52"/>
        </w:rPr>
        <w:drawing>
          <wp:anchor distT="0" distB="0" distL="114300" distR="114300" simplePos="0" relativeHeight="252396544" behindDoc="1" locked="0" layoutInCell="1" allowOverlap="1" wp14:anchorId="45DA487F" wp14:editId="621C0B19">
            <wp:simplePos x="0" y="0"/>
            <wp:positionH relativeFrom="column">
              <wp:posOffset>5770880</wp:posOffset>
            </wp:positionH>
            <wp:positionV relativeFrom="paragraph">
              <wp:posOffset>186055</wp:posOffset>
            </wp:positionV>
            <wp:extent cx="702945" cy="702945"/>
            <wp:effectExtent l="63500" t="76200" r="59055" b="71755"/>
            <wp:wrapTight wrapText="bothSides">
              <wp:wrapPolygon edited="0">
                <wp:start x="-1951" y="-2341"/>
                <wp:lineTo x="-1951" y="23415"/>
                <wp:lineTo x="23024" y="23415"/>
                <wp:lineTo x="23024" y="-2341"/>
                <wp:lineTo x="-1951" y="-2341"/>
              </wp:wrapPolygon>
            </wp:wrapTight>
            <wp:docPr id="13" name="Picture 13"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os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2945" cy="702945"/>
                    </a:xfrm>
                    <a:prstGeom prst="rect">
                      <a:avLst/>
                    </a:prstGeom>
                    <a:scene3d>
                      <a:camera prst="orthographicFront"/>
                      <a:lightRig rig="threePt" dir="t"/>
                    </a:scene3d>
                    <a:sp3d contourW="82550">
                      <a:bevelT prst="angle"/>
                      <a:bevelB prst="angle"/>
                      <a:contourClr>
                        <a:srgbClr val="00B050"/>
                      </a:contourClr>
                    </a:sp3d>
                  </pic:spPr>
                </pic:pic>
              </a:graphicData>
            </a:graphic>
            <wp14:sizeRelH relativeFrom="page">
              <wp14:pctWidth>0</wp14:pctWidth>
            </wp14:sizeRelH>
            <wp14:sizeRelV relativeFrom="page">
              <wp14:pctHeight>0</wp14:pctHeight>
            </wp14:sizeRelV>
          </wp:anchor>
        </w:drawing>
      </w:r>
    </w:p>
    <w:p w14:paraId="6F7F3FFD" w14:textId="77777777" w:rsidR="00D83184" w:rsidRPr="0088275A" w:rsidRDefault="00D83184" w:rsidP="00AA0FAF">
      <w:pPr>
        <w:rPr>
          <w:b/>
          <w:bCs/>
          <w:sz w:val="32"/>
          <w:szCs w:val="32"/>
        </w:rPr>
      </w:pPr>
      <w:r w:rsidRPr="000F508E">
        <w:rPr>
          <w:b/>
          <w:bCs/>
          <w:sz w:val="21"/>
          <w:szCs w:val="21"/>
        </w:rPr>
        <w:t>.</w:t>
      </w:r>
    </w:p>
    <w:p w14:paraId="7FC6C6E4" w14:textId="77777777" w:rsidR="001F5A2F" w:rsidRDefault="006E19E9" w:rsidP="00470C21">
      <w:pPr>
        <w:rPr>
          <w:b/>
          <w:bCs/>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7C90DF2" w14:textId="77777777" w:rsidR="001F1B6F" w:rsidRPr="001F5A2F" w:rsidRDefault="00470C21" w:rsidP="00470C21">
      <w:pPr>
        <w:rPr>
          <w:b/>
          <w:bCs/>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Pr>
          <w:b/>
          <w:bCs/>
          <w:sz w:val="32"/>
          <w:szCs w:val="32"/>
        </w:rPr>
        <w:t>February  3</w:t>
      </w:r>
      <w:proofErr w:type="gramEnd"/>
      <w:r w:rsidRPr="00B22D62">
        <w:rPr>
          <w:b/>
          <w:bCs/>
          <w:sz w:val="32"/>
          <w:szCs w:val="32"/>
          <w:vertAlign w:val="superscript"/>
        </w:rPr>
        <w:t>rd</w:t>
      </w:r>
      <w:r>
        <w:rPr>
          <w:b/>
          <w:bCs/>
          <w:sz w:val="32"/>
          <w:szCs w:val="32"/>
        </w:rPr>
        <w:t xml:space="preserve">   </w:t>
      </w:r>
      <w:r w:rsidR="008B5137">
        <w:rPr>
          <w:b/>
          <w:bCs/>
          <w:sz w:val="32"/>
          <w:szCs w:val="32"/>
        </w:rPr>
        <w:t xml:space="preserve"> </w:t>
      </w:r>
      <w:r w:rsidR="008B5137" w:rsidRPr="00E60308">
        <w:rPr>
          <w:b/>
          <w:bCs/>
          <w:color w:val="FF0000"/>
          <w:sz w:val="32"/>
          <w:szCs w:val="32"/>
        </w:rPr>
        <w:t xml:space="preserve">Club Meeting </w:t>
      </w:r>
      <w:r w:rsidR="008B5137">
        <w:rPr>
          <w:b/>
          <w:bCs/>
          <w:sz w:val="32"/>
          <w:szCs w:val="32"/>
        </w:rPr>
        <w:t xml:space="preserve">&amp; </w:t>
      </w:r>
      <w:r w:rsidR="00E60308">
        <w:rPr>
          <w:b/>
          <w:bCs/>
          <w:sz w:val="32"/>
          <w:szCs w:val="32"/>
        </w:rPr>
        <w:t xml:space="preserve">Brief </w:t>
      </w:r>
      <w:r w:rsidR="008B5137">
        <w:rPr>
          <w:b/>
          <w:bCs/>
          <w:sz w:val="32"/>
          <w:szCs w:val="32"/>
        </w:rPr>
        <w:t xml:space="preserve">Memorial </w:t>
      </w:r>
      <w:r w:rsidR="00EC2F1E">
        <w:rPr>
          <w:b/>
          <w:bCs/>
          <w:sz w:val="32"/>
          <w:szCs w:val="32"/>
        </w:rPr>
        <w:t>for Edward Pierce</w:t>
      </w:r>
      <w:r w:rsidR="00C4038F">
        <w:rPr>
          <w:b/>
          <w:bCs/>
          <w:sz w:val="32"/>
          <w:szCs w:val="32"/>
        </w:rPr>
        <w:t xml:space="preserve"> </w:t>
      </w:r>
    </w:p>
    <w:p w14:paraId="4728ACCB" w14:textId="77777777" w:rsidR="0031442C" w:rsidRPr="001F5A2F" w:rsidRDefault="00470C21" w:rsidP="0050472F">
      <w:pPr>
        <w:rPr>
          <w:b/>
          <w:bCs/>
          <w:color w:val="262626" w:themeColor="text1" w:themeTint="D9"/>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sz w:val="32"/>
          <w:szCs w:val="32"/>
        </w:rPr>
        <w:t xml:space="preserve">  </w:t>
      </w:r>
    </w:p>
    <w:p w14:paraId="7E79C434" w14:textId="77777777" w:rsidR="00AA0369" w:rsidRDefault="00AA0369" w:rsidP="00575441">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6904A4" w14:textId="77777777" w:rsidR="00BC31D2" w:rsidRPr="001F783C" w:rsidRDefault="00515123" w:rsidP="00BC31D2">
      <w:pPr>
        <w:rPr>
          <w:b/>
          <w:bCs/>
          <w:sz w:val="32"/>
          <w:szCs w:val="32"/>
        </w:rPr>
      </w:pPr>
      <w:r>
        <w:rPr>
          <w:b/>
          <w:bCs/>
          <w:noProof/>
          <w:sz w:val="36"/>
          <w:szCs w:val="36"/>
        </w:rPr>
        <w:drawing>
          <wp:anchor distT="0" distB="0" distL="114300" distR="114300" simplePos="0" relativeHeight="252416000" behindDoc="1" locked="0" layoutInCell="1" allowOverlap="1" wp14:anchorId="68E2AB8D" wp14:editId="5ADC2886">
            <wp:simplePos x="0" y="0"/>
            <wp:positionH relativeFrom="column">
              <wp:posOffset>5365750</wp:posOffset>
            </wp:positionH>
            <wp:positionV relativeFrom="paragraph">
              <wp:posOffset>15240</wp:posOffset>
            </wp:positionV>
            <wp:extent cx="1519555" cy="850900"/>
            <wp:effectExtent l="0" t="0" r="4445" b="0"/>
            <wp:wrapTight wrapText="bothSides">
              <wp:wrapPolygon edited="0">
                <wp:start x="181" y="0"/>
                <wp:lineTo x="0" y="967"/>
                <wp:lineTo x="0" y="20955"/>
                <wp:lineTo x="181" y="21278"/>
                <wp:lineTo x="21302" y="21278"/>
                <wp:lineTo x="21483" y="20955"/>
                <wp:lineTo x="21483" y="967"/>
                <wp:lineTo x="21302" y="0"/>
                <wp:lineTo x="181" y="0"/>
              </wp:wrapPolygon>
            </wp:wrapTight>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19555" cy="85090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roofErr w:type="gramStart"/>
      <w:r w:rsidR="00BC31D2">
        <w:rPr>
          <w:b/>
          <w:bCs/>
          <w:sz w:val="32"/>
          <w:szCs w:val="32"/>
        </w:rPr>
        <w:t>February  17</w:t>
      </w:r>
      <w:proofErr w:type="gramEnd"/>
      <w:r w:rsidR="00BC31D2" w:rsidRPr="00B22D62">
        <w:rPr>
          <w:b/>
          <w:bCs/>
          <w:sz w:val="32"/>
          <w:szCs w:val="32"/>
          <w:vertAlign w:val="superscript"/>
        </w:rPr>
        <w:t>th</w:t>
      </w:r>
      <w:r w:rsidR="00BC31D2">
        <w:rPr>
          <w:b/>
          <w:bCs/>
          <w:sz w:val="32"/>
          <w:szCs w:val="32"/>
        </w:rPr>
        <w:t xml:space="preserve">   </w:t>
      </w:r>
      <w:r w:rsidR="00BC31D2" w:rsidRPr="008323CF">
        <w:rPr>
          <w:b/>
          <w:bCs/>
          <w:color w:val="FF0000"/>
          <w:sz w:val="32"/>
          <w:szCs w:val="32"/>
        </w:rPr>
        <w:t xml:space="preserve">Club Meeting  </w:t>
      </w:r>
      <w:r w:rsidR="00BC31D2">
        <w:rPr>
          <w:b/>
          <w:bCs/>
          <w:sz w:val="32"/>
          <w:szCs w:val="32"/>
        </w:rPr>
        <w:t xml:space="preserve">Guest : Jon Kaufman –                                                                                                              </w:t>
      </w:r>
    </w:p>
    <w:p w14:paraId="77E3C3E4" w14:textId="77777777" w:rsidR="00BC31D2" w:rsidRDefault="00BC31D2" w:rsidP="00BC31D2">
      <w:pPr>
        <w:rPr>
          <w:b/>
          <w:bCs/>
          <w:sz w:val="32"/>
          <w:szCs w:val="32"/>
        </w:rPr>
      </w:pPr>
      <w:r w:rsidRPr="002D60E3">
        <w:rPr>
          <w:b/>
          <w:bCs/>
          <w:sz w:val="32"/>
          <w:szCs w:val="32"/>
        </w:rPr>
        <w:t xml:space="preserve">                          </w:t>
      </w:r>
      <w:r>
        <w:rPr>
          <w:sz w:val="18"/>
          <w:szCs w:val="18"/>
        </w:rPr>
        <w:t xml:space="preserve"> </w:t>
      </w:r>
      <w:r w:rsidRPr="00541CB6">
        <w:rPr>
          <w:b/>
          <w:bCs/>
          <w:sz w:val="32"/>
          <w:szCs w:val="32"/>
        </w:rPr>
        <w:t>Building Self Reliance through H2Open Doors</w:t>
      </w:r>
    </w:p>
    <w:p w14:paraId="77DF0A7F" w14:textId="77777777" w:rsidR="00893E62" w:rsidRDefault="00893E62" w:rsidP="00BC31D2">
      <w:pPr>
        <w:rPr>
          <w:b/>
          <w:bCs/>
          <w:sz w:val="32"/>
          <w:szCs w:val="32"/>
        </w:rPr>
      </w:pPr>
    </w:p>
    <w:p w14:paraId="42A28FF7" w14:textId="77777777" w:rsidR="00893E62" w:rsidRDefault="00893E62" w:rsidP="00BC31D2">
      <w:pPr>
        <w:rPr>
          <w:b/>
          <w:bCs/>
          <w:sz w:val="32"/>
          <w:szCs w:val="32"/>
        </w:rPr>
      </w:pPr>
    </w:p>
    <w:p w14:paraId="7179CADF" w14:textId="77777777" w:rsidR="00E345D4" w:rsidRDefault="00893E62" w:rsidP="00BC31D2">
      <w:pPr>
        <w:rPr>
          <w:b/>
          <w:bCs/>
          <w:color w:val="FF0000"/>
          <w:sz w:val="32"/>
          <w:szCs w:val="32"/>
        </w:rPr>
      </w:pPr>
      <w:r>
        <w:rPr>
          <w:b/>
          <w:bCs/>
          <w:noProof/>
          <w:color w:val="262626" w:themeColor="text1" w:themeTint="D9"/>
          <w:sz w:val="52"/>
          <w:szCs w:val="52"/>
        </w:rPr>
        <w:drawing>
          <wp:anchor distT="0" distB="0" distL="114300" distR="114300" simplePos="0" relativeHeight="252486656" behindDoc="1" locked="0" layoutInCell="1" allowOverlap="1" wp14:anchorId="4B0B7086" wp14:editId="10E8A856">
            <wp:simplePos x="0" y="0"/>
            <wp:positionH relativeFrom="column">
              <wp:posOffset>5483860</wp:posOffset>
            </wp:positionH>
            <wp:positionV relativeFrom="paragraph">
              <wp:posOffset>123190</wp:posOffset>
            </wp:positionV>
            <wp:extent cx="981075" cy="981075"/>
            <wp:effectExtent l="0" t="0" r="0" b="0"/>
            <wp:wrapTight wrapText="bothSides">
              <wp:wrapPolygon edited="0">
                <wp:start x="0" y="0"/>
                <wp:lineTo x="0" y="21250"/>
                <wp:lineTo x="21250" y="21250"/>
                <wp:lineTo x="21250" y="0"/>
                <wp:lineTo x="0" y="0"/>
              </wp:wrapPolygon>
            </wp:wrapTight>
            <wp:docPr id="62" name="Picture 6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smiling for the camer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
          <w:bCs/>
          <w:sz w:val="32"/>
          <w:szCs w:val="32"/>
        </w:rPr>
        <w:t>March 3</w:t>
      </w:r>
      <w:r w:rsidRPr="00893E62">
        <w:rPr>
          <w:b/>
          <w:bCs/>
          <w:sz w:val="32"/>
          <w:szCs w:val="32"/>
          <w:vertAlign w:val="superscript"/>
        </w:rPr>
        <w:t>rd</w:t>
      </w:r>
      <w:r>
        <w:rPr>
          <w:b/>
          <w:bCs/>
          <w:sz w:val="32"/>
          <w:szCs w:val="32"/>
        </w:rPr>
        <w:t xml:space="preserve">         </w:t>
      </w:r>
      <w:r w:rsidRPr="00893E62">
        <w:rPr>
          <w:b/>
          <w:bCs/>
          <w:color w:val="FF0000"/>
          <w:sz w:val="32"/>
          <w:szCs w:val="32"/>
        </w:rPr>
        <w:t xml:space="preserve">Club Meeting  </w:t>
      </w:r>
      <w:r w:rsidR="00E345D4">
        <w:rPr>
          <w:b/>
          <w:bCs/>
          <w:color w:val="FF0000"/>
          <w:sz w:val="32"/>
          <w:szCs w:val="32"/>
        </w:rPr>
        <w:t xml:space="preserve">    </w:t>
      </w:r>
    </w:p>
    <w:p w14:paraId="6868CC8A" w14:textId="77777777" w:rsidR="00F70008" w:rsidRPr="00F70008" w:rsidRDefault="00E345D4" w:rsidP="00F70008">
      <w:pPr>
        <w:rPr>
          <w:b/>
          <w:bCs/>
          <w:sz w:val="32"/>
          <w:szCs w:val="32"/>
        </w:rPr>
      </w:pPr>
      <w:r>
        <w:rPr>
          <w:b/>
          <w:bCs/>
          <w:color w:val="FF0000"/>
          <w:sz w:val="32"/>
          <w:szCs w:val="32"/>
        </w:rPr>
        <w:t xml:space="preserve">                          </w:t>
      </w:r>
      <w:r w:rsidR="00893E62">
        <w:rPr>
          <w:b/>
          <w:bCs/>
          <w:sz w:val="32"/>
          <w:szCs w:val="32"/>
        </w:rPr>
        <w:t xml:space="preserve">Guest:  </w:t>
      </w:r>
      <w:r w:rsidR="00F70008">
        <w:rPr>
          <w:b/>
          <w:bCs/>
          <w:sz w:val="32"/>
          <w:szCs w:val="32"/>
        </w:rPr>
        <w:t xml:space="preserve">Russell Low MD </w:t>
      </w:r>
      <w:r w:rsidR="00893E62">
        <w:rPr>
          <w:b/>
          <w:bCs/>
          <w:sz w:val="32"/>
          <w:szCs w:val="32"/>
        </w:rPr>
        <w:t>author of “Three Coins”</w:t>
      </w:r>
    </w:p>
    <w:p w14:paraId="177BA9F8" w14:textId="77777777" w:rsidR="00F70008" w:rsidRPr="00F70008" w:rsidRDefault="00F70008" w:rsidP="00BC31D2">
      <w:pPr>
        <w:rPr>
          <w:b/>
          <w:bCs/>
          <w:sz w:val="21"/>
          <w:szCs w:val="21"/>
        </w:rPr>
      </w:pPr>
      <w:r>
        <w:rPr>
          <w:b/>
          <w:bCs/>
          <w:sz w:val="21"/>
          <w:szCs w:val="21"/>
        </w:rPr>
        <w:t xml:space="preserve">                                          Purchase his book @  </w:t>
      </w:r>
      <w:hyperlink r:id="rId20" w:history="1">
        <w:r w:rsidRPr="00162DD4">
          <w:rPr>
            <w:rStyle w:val="Hyperlink"/>
            <w:b/>
            <w:bCs/>
            <w:sz w:val="21"/>
            <w:szCs w:val="21"/>
          </w:rPr>
          <w:t>rlow52@yahoo.com</w:t>
        </w:r>
      </w:hyperlink>
      <w:r>
        <w:rPr>
          <w:b/>
          <w:bCs/>
          <w:sz w:val="21"/>
          <w:szCs w:val="21"/>
        </w:rPr>
        <w:t xml:space="preserve"> for an</w:t>
      </w:r>
      <w:r w:rsidRPr="00F70008">
        <w:rPr>
          <w:b/>
          <w:bCs/>
          <w:sz w:val="21"/>
          <w:szCs w:val="21"/>
        </w:rPr>
        <w:t xml:space="preserve"> autographed copy</w:t>
      </w:r>
      <w:r>
        <w:rPr>
          <w:b/>
          <w:bCs/>
          <w:sz w:val="21"/>
          <w:szCs w:val="21"/>
        </w:rPr>
        <w:t>)</w:t>
      </w:r>
    </w:p>
    <w:p w14:paraId="7E344EC8" w14:textId="77777777" w:rsidR="0088275A" w:rsidRDefault="0088275A" w:rsidP="004B67D3">
      <w:pPr>
        <w:jc w:val="cente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BF37A2" w14:textId="77777777" w:rsidR="00714D9D" w:rsidRPr="00BC31D2" w:rsidRDefault="00714D9D" w:rsidP="00BC31D2">
      <w:pPr>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26D0F">
        <w:rPr>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Upcoming Events</w:t>
      </w:r>
    </w:p>
    <w:p w14:paraId="3DC607C3" w14:textId="77777777" w:rsidR="00714D9D" w:rsidRDefault="00714D9D" w:rsidP="00714D9D">
      <w:r>
        <w:rPr>
          <w:sz w:val="32"/>
          <w:szCs w:val="32"/>
        </w:rPr>
        <w:t xml:space="preserve">                   </w:t>
      </w:r>
    </w:p>
    <w:p w14:paraId="7124895F" w14:textId="77777777" w:rsidR="008323CF" w:rsidRPr="008F626B" w:rsidRDefault="00A92AB0" w:rsidP="00A92AB0">
      <w:pPr>
        <w:rPr>
          <w:sz w:val="28"/>
          <w:szCs w:val="28"/>
        </w:rPr>
      </w:pPr>
      <w:r>
        <w:rPr>
          <w:b/>
          <w:bCs/>
          <w:sz w:val="28"/>
          <w:szCs w:val="28"/>
        </w:rPr>
        <w:t xml:space="preserve">          </w:t>
      </w:r>
      <w:r w:rsidR="00714D9D" w:rsidRPr="008F626B">
        <w:rPr>
          <w:b/>
          <w:bCs/>
          <w:sz w:val="28"/>
          <w:szCs w:val="28"/>
        </w:rPr>
        <w:t>See Our Club Website</w:t>
      </w:r>
      <w:r w:rsidR="00714D9D" w:rsidRPr="008F626B">
        <w:rPr>
          <w:sz w:val="28"/>
          <w:szCs w:val="28"/>
        </w:rPr>
        <w:t>:</w:t>
      </w:r>
    </w:p>
    <w:p w14:paraId="21B6F0EF" w14:textId="77777777" w:rsidR="00730F3B" w:rsidRDefault="00081F17" w:rsidP="008323CF">
      <w:pPr>
        <w:jc w:val="center"/>
        <w:rPr>
          <w:sz w:val="18"/>
          <w:szCs w:val="18"/>
        </w:rPr>
      </w:pPr>
      <w:hyperlink r:id="rId21" w:history="1">
        <w:r w:rsidR="00730F3B" w:rsidRPr="008A2C05">
          <w:rPr>
            <w:rStyle w:val="Hyperlink"/>
          </w:rPr>
          <w:t>https://www.sfchinatownrotary.org/weekly-program-speakers</w:t>
        </w:r>
      </w:hyperlink>
    </w:p>
    <w:p w14:paraId="0245B833" w14:textId="77777777" w:rsidR="004B67D3" w:rsidRDefault="00E345D4" w:rsidP="008323CF">
      <w:pPr>
        <w:jc w:val="center"/>
        <w:rPr>
          <w:sz w:val="18"/>
          <w:szCs w:val="18"/>
        </w:rPr>
      </w:pPr>
      <w:r>
        <w:rPr>
          <w:b/>
          <w:bCs/>
          <w:noProof/>
          <w:sz w:val="22"/>
          <w:szCs w:val="22"/>
        </w:rPr>
        <w:drawing>
          <wp:anchor distT="0" distB="0" distL="114300" distR="114300" simplePos="0" relativeHeight="252489728" behindDoc="1" locked="0" layoutInCell="1" allowOverlap="1" wp14:anchorId="488EB50C" wp14:editId="25C463FA">
            <wp:simplePos x="0" y="0"/>
            <wp:positionH relativeFrom="column">
              <wp:posOffset>5267960</wp:posOffset>
            </wp:positionH>
            <wp:positionV relativeFrom="paragraph">
              <wp:posOffset>127000</wp:posOffset>
            </wp:positionV>
            <wp:extent cx="1671320" cy="1249045"/>
            <wp:effectExtent l="0" t="0" r="5080" b="0"/>
            <wp:wrapTight wrapText="bothSides">
              <wp:wrapPolygon edited="0">
                <wp:start x="0" y="0"/>
                <wp:lineTo x="0" y="21304"/>
                <wp:lineTo x="21502" y="21304"/>
                <wp:lineTo x="21502" y="0"/>
                <wp:lineTo x="0" y="0"/>
              </wp:wrapPolygon>
            </wp:wrapTight>
            <wp:docPr id="63" name="Picture 63" descr="A picture containing sky, person, outdoor,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sky, person, outdoor, roc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1320" cy="124904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47B838EB" w14:textId="77777777" w:rsidR="00B45586" w:rsidRDefault="00E345D4" w:rsidP="00714D9D">
      <w:pPr>
        <w:rPr>
          <w:b/>
          <w:bCs/>
          <w:sz w:val="32"/>
          <w:szCs w:val="32"/>
        </w:rPr>
      </w:pPr>
      <w:r w:rsidRPr="00E345D4">
        <w:rPr>
          <w:b/>
          <w:bCs/>
          <w:sz w:val="32"/>
          <w:szCs w:val="32"/>
        </w:rPr>
        <w:t>March 17</w:t>
      </w:r>
      <w:r w:rsidRPr="00E345D4">
        <w:rPr>
          <w:b/>
          <w:bCs/>
          <w:sz w:val="32"/>
          <w:szCs w:val="32"/>
          <w:vertAlign w:val="superscript"/>
        </w:rPr>
        <w:t>th</w:t>
      </w:r>
      <w:r>
        <w:rPr>
          <w:b/>
          <w:bCs/>
          <w:sz w:val="32"/>
          <w:szCs w:val="32"/>
        </w:rPr>
        <w:t xml:space="preserve">             </w:t>
      </w:r>
      <w:r w:rsidRPr="00951CB0">
        <w:rPr>
          <w:b/>
          <w:bCs/>
          <w:color w:val="FF0000"/>
          <w:sz w:val="32"/>
          <w:szCs w:val="32"/>
        </w:rPr>
        <w:t xml:space="preserve">Club Meeting    </w:t>
      </w:r>
      <w:r>
        <w:rPr>
          <w:b/>
          <w:bCs/>
          <w:sz w:val="32"/>
          <w:szCs w:val="32"/>
        </w:rPr>
        <w:t>Guest: Brittney Woodrum</w:t>
      </w:r>
    </w:p>
    <w:p w14:paraId="016C78A7" w14:textId="77EEE583" w:rsidR="00E345D4" w:rsidRDefault="00E345D4" w:rsidP="00714D9D">
      <w:pPr>
        <w:rPr>
          <w:b/>
          <w:bCs/>
          <w:sz w:val="22"/>
          <w:szCs w:val="22"/>
        </w:rPr>
      </w:pPr>
      <w:r>
        <w:rPr>
          <w:b/>
          <w:bCs/>
          <w:sz w:val="32"/>
          <w:szCs w:val="32"/>
        </w:rPr>
        <w:t xml:space="preserve">                                 </w:t>
      </w:r>
      <w:r w:rsidRPr="00E345D4">
        <w:rPr>
          <w:b/>
          <w:bCs/>
          <w:sz w:val="22"/>
          <w:szCs w:val="22"/>
        </w:rPr>
        <w:t>“Hiking 28 peaks in Colorado for Shelter Box”</w:t>
      </w:r>
    </w:p>
    <w:p w14:paraId="22E7BD84" w14:textId="38F38C7F" w:rsidR="00963E1E" w:rsidRDefault="00963E1E" w:rsidP="00714D9D">
      <w:pPr>
        <w:rPr>
          <w:b/>
          <w:bCs/>
          <w:sz w:val="22"/>
          <w:szCs w:val="22"/>
        </w:rPr>
      </w:pPr>
      <w:r>
        <w:rPr>
          <w:b/>
          <w:bCs/>
          <w:sz w:val="22"/>
          <w:szCs w:val="22"/>
        </w:rPr>
        <w:t xml:space="preserve">                                                 Special visit by PDG Jayne Hulbert. She will award Paul Harris            </w:t>
      </w:r>
    </w:p>
    <w:p w14:paraId="6024BD0A" w14:textId="1D950B16" w:rsidR="00963E1E" w:rsidRPr="00E345D4" w:rsidRDefault="00963E1E" w:rsidP="00714D9D">
      <w:pPr>
        <w:rPr>
          <w:b/>
          <w:bCs/>
          <w:sz w:val="22"/>
          <w:szCs w:val="22"/>
        </w:rPr>
      </w:pPr>
      <w:r>
        <w:rPr>
          <w:b/>
          <w:bCs/>
          <w:sz w:val="22"/>
          <w:szCs w:val="22"/>
        </w:rPr>
        <w:t xml:space="preserve">                                                 Fellows to our club members.</w:t>
      </w:r>
    </w:p>
    <w:p w14:paraId="395D4AA7" w14:textId="77777777" w:rsidR="00F73746" w:rsidRDefault="00F73746" w:rsidP="008323CF">
      <w:pPr>
        <w:rPr>
          <w:b/>
          <w:bCs/>
          <w:sz w:val="32"/>
          <w:szCs w:val="32"/>
        </w:rPr>
      </w:pPr>
    </w:p>
    <w:p w14:paraId="4B05B40C" w14:textId="77777777" w:rsidR="009A4385" w:rsidRDefault="009A4385" w:rsidP="00FB0C54">
      <w:pPr>
        <w:rPr>
          <w:b/>
          <w:bCs/>
          <w:sz w:val="28"/>
          <w:szCs w:val="28"/>
        </w:rPr>
      </w:pPr>
    </w:p>
    <w:p w14:paraId="34D90B53" w14:textId="77777777" w:rsidR="003C2CCC" w:rsidRDefault="003C2CCC" w:rsidP="00FB0C54">
      <w:pPr>
        <w:rPr>
          <w:b/>
          <w:bCs/>
          <w:sz w:val="28"/>
          <w:szCs w:val="28"/>
        </w:rPr>
      </w:pPr>
    </w:p>
    <w:p w14:paraId="05943643" w14:textId="77777777" w:rsidR="001B15A4" w:rsidRPr="00142A53" w:rsidRDefault="00142A53" w:rsidP="00142A53">
      <w:pPr>
        <w:jc w:val="center"/>
        <w:rPr>
          <w:b/>
          <w:bCs/>
          <w:sz w:val="22"/>
          <w:szCs w:val="22"/>
        </w:rPr>
      </w:pPr>
      <w:r>
        <w:rPr>
          <w:b/>
          <w:bCs/>
          <w:sz w:val="22"/>
          <w:szCs w:val="22"/>
        </w:rPr>
        <w:t xml:space="preserve">                                      </w:t>
      </w:r>
      <w:r w:rsidRPr="00142A53">
        <w:rPr>
          <w:b/>
          <w:bCs/>
          <w:sz w:val="22"/>
          <w:szCs w:val="22"/>
        </w:rPr>
        <w:t>2</w:t>
      </w:r>
    </w:p>
    <w:p w14:paraId="21F26A47" w14:textId="77777777" w:rsidR="00E345D4" w:rsidRDefault="00E345D4" w:rsidP="00A92AB0">
      <w:pPr>
        <w:rPr>
          <w:b/>
          <w:bCs/>
          <w:sz w:val="40"/>
          <w:szCs w:val="40"/>
        </w:rPr>
      </w:pPr>
    </w:p>
    <w:p w14:paraId="6BE3F9A3" w14:textId="77777777" w:rsidR="00142A53" w:rsidRDefault="00142A53" w:rsidP="00E345D4">
      <w:pPr>
        <w:jc w:val="center"/>
        <w:rPr>
          <w:b/>
          <w:bCs/>
          <w:sz w:val="40"/>
          <w:szCs w:val="40"/>
        </w:rPr>
      </w:pPr>
    </w:p>
    <w:p w14:paraId="23ECC5DF" w14:textId="77777777" w:rsidR="00B558D0" w:rsidRDefault="005D7FF5" w:rsidP="00E345D4">
      <w:pPr>
        <w:jc w:val="center"/>
        <w:rPr>
          <w:b/>
          <w:bCs/>
          <w:sz w:val="40"/>
          <w:szCs w:val="40"/>
        </w:rPr>
      </w:pPr>
      <w:r w:rsidRPr="00026D0F">
        <w:rPr>
          <w:b/>
          <w:bCs/>
          <w:sz w:val="40"/>
          <w:szCs w:val="40"/>
        </w:rPr>
        <w:t xml:space="preserve">Elections for 2021-22 </w:t>
      </w:r>
      <w:r w:rsidR="00A92AB0">
        <w:rPr>
          <w:b/>
          <w:bCs/>
          <w:sz w:val="40"/>
          <w:szCs w:val="40"/>
        </w:rPr>
        <w:t>Officer Positions</w:t>
      </w:r>
    </w:p>
    <w:p w14:paraId="4D6FC5F7" w14:textId="77777777" w:rsidR="005D7FF5" w:rsidRPr="00A92AB0" w:rsidRDefault="00026D0F" w:rsidP="00E345D4">
      <w:pPr>
        <w:jc w:val="center"/>
        <w:rPr>
          <w:b/>
          <w:bCs/>
          <w:sz w:val="40"/>
          <w:szCs w:val="40"/>
        </w:rPr>
      </w:pPr>
      <w:r>
        <w:rPr>
          <w:b/>
          <w:bCs/>
          <w:sz w:val="32"/>
          <w:szCs w:val="32"/>
        </w:rPr>
        <w:t>(</w:t>
      </w:r>
      <w:r w:rsidRPr="001E447D">
        <w:rPr>
          <w:b/>
          <w:bCs/>
          <w:color w:val="FF0000"/>
          <w:sz w:val="32"/>
          <w:szCs w:val="32"/>
        </w:rPr>
        <w:t>E</w:t>
      </w:r>
      <w:r w:rsidR="005D7FF5" w:rsidRPr="001E447D">
        <w:rPr>
          <w:b/>
          <w:bCs/>
          <w:color w:val="FF0000"/>
          <w:sz w:val="32"/>
          <w:szCs w:val="32"/>
        </w:rPr>
        <w:t>ffective July 1</w:t>
      </w:r>
      <w:r w:rsidR="00053169" w:rsidRPr="00C51D54">
        <w:rPr>
          <w:b/>
          <w:bCs/>
          <w:color w:val="FF0000"/>
          <w:sz w:val="32"/>
          <w:szCs w:val="32"/>
          <w:vertAlign w:val="superscript"/>
        </w:rPr>
        <w:t>st</w:t>
      </w:r>
      <w:proofErr w:type="gramStart"/>
      <w:r w:rsidR="005D7FF5" w:rsidRPr="001E447D">
        <w:rPr>
          <w:b/>
          <w:bCs/>
          <w:color w:val="FF0000"/>
          <w:sz w:val="32"/>
          <w:szCs w:val="32"/>
        </w:rPr>
        <w:t xml:space="preserve"> 2021</w:t>
      </w:r>
      <w:proofErr w:type="gramEnd"/>
      <w:r>
        <w:rPr>
          <w:b/>
          <w:bCs/>
          <w:sz w:val="32"/>
          <w:szCs w:val="32"/>
        </w:rPr>
        <w:t>)</w:t>
      </w:r>
    </w:p>
    <w:p w14:paraId="540A7949" w14:textId="77777777" w:rsidR="005D7FF5" w:rsidRPr="00053169" w:rsidRDefault="005D7FF5" w:rsidP="00C122C3">
      <w:pPr>
        <w:jc w:val="center"/>
        <w:rPr>
          <w:b/>
          <w:bCs/>
          <w:sz w:val="32"/>
          <w:szCs w:val="32"/>
        </w:rPr>
      </w:pPr>
      <w:r w:rsidRPr="00053169">
        <w:rPr>
          <w:b/>
          <w:bCs/>
          <w:sz w:val="32"/>
          <w:szCs w:val="32"/>
        </w:rPr>
        <w:t>RCSFC Operational Board</w:t>
      </w:r>
    </w:p>
    <w:p w14:paraId="30DBB638" w14:textId="77777777" w:rsidR="00E62357" w:rsidRPr="00C122C3" w:rsidRDefault="005D7FF5" w:rsidP="00C122C3">
      <w:pPr>
        <w:jc w:val="center"/>
        <w:rPr>
          <w:b/>
          <w:bCs/>
          <w:sz w:val="32"/>
          <w:szCs w:val="32"/>
        </w:rPr>
      </w:pPr>
      <w:r w:rsidRPr="00C122C3">
        <w:rPr>
          <w:b/>
          <w:bCs/>
          <w:sz w:val="32"/>
          <w:szCs w:val="32"/>
        </w:rPr>
        <w:t>President</w:t>
      </w:r>
      <w:r w:rsidR="00E62357" w:rsidRPr="00C122C3">
        <w:rPr>
          <w:b/>
          <w:bCs/>
          <w:sz w:val="32"/>
          <w:szCs w:val="32"/>
        </w:rPr>
        <w:t>:</w:t>
      </w:r>
      <w:r w:rsidRPr="00C122C3">
        <w:rPr>
          <w:b/>
          <w:bCs/>
          <w:sz w:val="32"/>
          <w:szCs w:val="32"/>
        </w:rPr>
        <w:t xml:space="preserve"> </w:t>
      </w:r>
      <w:r w:rsidR="00E62357" w:rsidRPr="00C122C3">
        <w:rPr>
          <w:b/>
          <w:bCs/>
          <w:sz w:val="32"/>
          <w:szCs w:val="32"/>
        </w:rPr>
        <w:t xml:space="preserve"> </w:t>
      </w:r>
      <w:r w:rsidRPr="00C122C3">
        <w:rPr>
          <w:b/>
          <w:bCs/>
          <w:sz w:val="32"/>
          <w:szCs w:val="32"/>
        </w:rPr>
        <w:t>R</w:t>
      </w:r>
      <w:r w:rsidR="001E447D" w:rsidRPr="00C122C3">
        <w:rPr>
          <w:b/>
          <w:bCs/>
          <w:sz w:val="32"/>
          <w:szCs w:val="32"/>
        </w:rPr>
        <w:t>ichard Swart</w:t>
      </w:r>
    </w:p>
    <w:p w14:paraId="77EA4DDE" w14:textId="77777777" w:rsidR="00E62357" w:rsidRPr="00C122C3" w:rsidRDefault="00E62357" w:rsidP="00C122C3">
      <w:pPr>
        <w:jc w:val="center"/>
        <w:rPr>
          <w:b/>
          <w:bCs/>
          <w:sz w:val="32"/>
          <w:szCs w:val="32"/>
        </w:rPr>
      </w:pPr>
      <w:r w:rsidRPr="00C122C3">
        <w:rPr>
          <w:b/>
          <w:bCs/>
          <w:sz w:val="32"/>
          <w:szCs w:val="32"/>
        </w:rPr>
        <w:t>Past President:  Paul Chin</w:t>
      </w:r>
      <w:r w:rsidR="00B22D62" w:rsidRPr="00C122C3">
        <w:rPr>
          <w:b/>
          <w:bCs/>
          <w:sz w:val="32"/>
          <w:szCs w:val="32"/>
        </w:rPr>
        <w:t xml:space="preserve"> (PP)</w:t>
      </w:r>
    </w:p>
    <w:p w14:paraId="72BA4172" w14:textId="77777777" w:rsidR="005D7FF5" w:rsidRPr="00C122C3" w:rsidRDefault="005D7FF5" w:rsidP="00C122C3">
      <w:pPr>
        <w:jc w:val="center"/>
        <w:rPr>
          <w:b/>
          <w:bCs/>
          <w:sz w:val="32"/>
          <w:szCs w:val="32"/>
        </w:rPr>
      </w:pPr>
      <w:r w:rsidRPr="00C122C3">
        <w:rPr>
          <w:b/>
          <w:bCs/>
          <w:sz w:val="32"/>
          <w:szCs w:val="32"/>
        </w:rPr>
        <w:t>P</w:t>
      </w:r>
      <w:r w:rsidR="00E62357" w:rsidRPr="00C122C3">
        <w:rPr>
          <w:b/>
          <w:bCs/>
          <w:sz w:val="32"/>
          <w:szCs w:val="32"/>
        </w:rPr>
        <w:t xml:space="preserve">resident </w:t>
      </w:r>
      <w:r w:rsidRPr="00C122C3">
        <w:rPr>
          <w:b/>
          <w:bCs/>
          <w:sz w:val="32"/>
          <w:szCs w:val="32"/>
        </w:rPr>
        <w:t>E</w:t>
      </w:r>
      <w:r w:rsidR="00E62357" w:rsidRPr="00C122C3">
        <w:rPr>
          <w:b/>
          <w:bCs/>
          <w:sz w:val="32"/>
          <w:szCs w:val="32"/>
        </w:rPr>
        <w:t>lect:</w:t>
      </w:r>
      <w:r w:rsidRPr="00C122C3">
        <w:rPr>
          <w:b/>
          <w:bCs/>
          <w:sz w:val="32"/>
          <w:szCs w:val="32"/>
        </w:rPr>
        <w:t xml:space="preserve">  R</w:t>
      </w:r>
      <w:r w:rsidR="001E447D" w:rsidRPr="00C122C3">
        <w:rPr>
          <w:b/>
          <w:bCs/>
          <w:sz w:val="32"/>
          <w:szCs w:val="32"/>
        </w:rPr>
        <w:t>honda Pierce</w:t>
      </w:r>
      <w:r w:rsidR="00B22D62" w:rsidRPr="00C122C3">
        <w:rPr>
          <w:b/>
          <w:bCs/>
          <w:sz w:val="32"/>
          <w:szCs w:val="32"/>
        </w:rPr>
        <w:t xml:space="preserve"> (PE)</w:t>
      </w:r>
    </w:p>
    <w:p w14:paraId="6E6D9FBB" w14:textId="77777777" w:rsidR="005D7FF5" w:rsidRPr="00C122C3" w:rsidRDefault="005D7FF5" w:rsidP="00C122C3">
      <w:pPr>
        <w:jc w:val="center"/>
        <w:rPr>
          <w:b/>
          <w:bCs/>
          <w:sz w:val="32"/>
          <w:szCs w:val="32"/>
        </w:rPr>
      </w:pPr>
      <w:r w:rsidRPr="00C122C3">
        <w:rPr>
          <w:b/>
          <w:bCs/>
          <w:sz w:val="32"/>
          <w:szCs w:val="32"/>
        </w:rPr>
        <w:t>Secretary</w:t>
      </w:r>
      <w:r w:rsidR="00E62357" w:rsidRPr="00C122C3">
        <w:rPr>
          <w:b/>
          <w:bCs/>
          <w:sz w:val="32"/>
          <w:szCs w:val="32"/>
        </w:rPr>
        <w:t>:</w:t>
      </w:r>
      <w:r w:rsidRPr="00C122C3">
        <w:rPr>
          <w:b/>
          <w:bCs/>
          <w:sz w:val="32"/>
          <w:szCs w:val="32"/>
        </w:rPr>
        <w:t xml:space="preserve">  Liz Mark</w:t>
      </w:r>
    </w:p>
    <w:p w14:paraId="7E95C9BB" w14:textId="77777777" w:rsidR="005D7FF5" w:rsidRPr="00C122C3" w:rsidRDefault="005D7FF5" w:rsidP="00C122C3">
      <w:pPr>
        <w:jc w:val="center"/>
        <w:rPr>
          <w:b/>
          <w:bCs/>
          <w:sz w:val="32"/>
          <w:szCs w:val="32"/>
        </w:rPr>
      </w:pPr>
      <w:r w:rsidRPr="00C122C3">
        <w:rPr>
          <w:b/>
          <w:bCs/>
          <w:sz w:val="32"/>
          <w:szCs w:val="32"/>
        </w:rPr>
        <w:t>Treasurer</w:t>
      </w:r>
      <w:r w:rsidR="00E62357" w:rsidRPr="00C122C3">
        <w:rPr>
          <w:b/>
          <w:bCs/>
          <w:sz w:val="32"/>
          <w:szCs w:val="32"/>
        </w:rPr>
        <w:t>:</w:t>
      </w:r>
      <w:r w:rsidRPr="00C122C3">
        <w:rPr>
          <w:b/>
          <w:bCs/>
          <w:sz w:val="32"/>
          <w:szCs w:val="32"/>
        </w:rPr>
        <w:t xml:space="preserve"> </w:t>
      </w:r>
      <w:r w:rsidR="00E62357" w:rsidRPr="00C122C3">
        <w:rPr>
          <w:b/>
          <w:bCs/>
          <w:sz w:val="32"/>
          <w:szCs w:val="32"/>
        </w:rPr>
        <w:t xml:space="preserve">  </w:t>
      </w:r>
      <w:r w:rsidRPr="00C122C3">
        <w:rPr>
          <w:b/>
          <w:bCs/>
          <w:sz w:val="32"/>
          <w:szCs w:val="32"/>
        </w:rPr>
        <w:t>Reagan Lee</w:t>
      </w:r>
    </w:p>
    <w:p w14:paraId="5369146D" w14:textId="77777777" w:rsidR="00E62357" w:rsidRPr="00C122C3" w:rsidRDefault="00E62357" w:rsidP="00C122C3">
      <w:pPr>
        <w:jc w:val="center"/>
        <w:rPr>
          <w:b/>
          <w:bCs/>
          <w:sz w:val="28"/>
          <w:szCs w:val="28"/>
        </w:rPr>
      </w:pPr>
      <w:r w:rsidRPr="00C122C3">
        <w:rPr>
          <w:b/>
          <w:bCs/>
        </w:rPr>
        <w:t>(</w:t>
      </w:r>
      <w:r w:rsidR="008B18BC" w:rsidRPr="00C122C3">
        <w:rPr>
          <w:b/>
          <w:bCs/>
          <w:color w:val="FF0000"/>
        </w:rPr>
        <w:t>July 1</w:t>
      </w:r>
      <w:proofErr w:type="gramStart"/>
      <w:r w:rsidR="008B18BC" w:rsidRPr="00C122C3">
        <w:rPr>
          <w:b/>
          <w:bCs/>
          <w:color w:val="FF0000"/>
          <w:vertAlign w:val="superscript"/>
        </w:rPr>
        <w:t>st</w:t>
      </w:r>
      <w:r w:rsidR="000234F7" w:rsidRPr="00C122C3">
        <w:rPr>
          <w:b/>
          <w:bCs/>
          <w:color w:val="FF0000"/>
          <w:vertAlign w:val="superscript"/>
        </w:rPr>
        <w:t xml:space="preserve"> </w:t>
      </w:r>
      <w:r w:rsidR="008B18BC" w:rsidRPr="00C122C3">
        <w:rPr>
          <w:b/>
          <w:bCs/>
          <w:color w:val="FF0000"/>
        </w:rPr>
        <w:t xml:space="preserve"> </w:t>
      </w:r>
      <w:r w:rsidR="00A92AB0" w:rsidRPr="00C122C3">
        <w:rPr>
          <w:b/>
          <w:bCs/>
        </w:rPr>
        <w:t>W</w:t>
      </w:r>
      <w:r w:rsidRPr="00C122C3">
        <w:rPr>
          <w:b/>
          <w:bCs/>
        </w:rPr>
        <w:t>e</w:t>
      </w:r>
      <w:proofErr w:type="gramEnd"/>
      <w:r w:rsidRPr="00C122C3">
        <w:rPr>
          <w:b/>
          <w:bCs/>
        </w:rPr>
        <w:t xml:space="preserve"> want to thank Clifford </w:t>
      </w:r>
      <w:r w:rsidR="000234F7" w:rsidRPr="00C122C3">
        <w:rPr>
          <w:b/>
          <w:bCs/>
        </w:rPr>
        <w:t xml:space="preserve">Cheung </w:t>
      </w:r>
      <w:r w:rsidRPr="00C122C3">
        <w:rPr>
          <w:b/>
          <w:bCs/>
        </w:rPr>
        <w:t>for his prior services as Treasurer)</w:t>
      </w:r>
    </w:p>
    <w:p w14:paraId="01417F6E" w14:textId="77777777" w:rsidR="00493AB5" w:rsidRPr="00C122C3" w:rsidRDefault="00493AB5" w:rsidP="00C122C3">
      <w:pPr>
        <w:jc w:val="center"/>
        <w:rPr>
          <w:b/>
          <w:bCs/>
          <w:sz w:val="32"/>
          <w:szCs w:val="32"/>
        </w:rPr>
      </w:pPr>
    </w:p>
    <w:p w14:paraId="48C24CAB" w14:textId="77777777" w:rsidR="00E62357" w:rsidRPr="00C122C3" w:rsidRDefault="00E62357" w:rsidP="00C122C3">
      <w:pPr>
        <w:jc w:val="center"/>
        <w:rPr>
          <w:b/>
          <w:bCs/>
          <w:sz w:val="32"/>
          <w:szCs w:val="32"/>
        </w:rPr>
      </w:pPr>
      <w:r w:rsidRPr="00C122C3">
        <w:rPr>
          <w:b/>
          <w:bCs/>
          <w:sz w:val="32"/>
          <w:szCs w:val="32"/>
        </w:rPr>
        <w:t>4 Directors: Jennifer Cheung, Gary Watts, Celine Wong, Tami Av</w:t>
      </w:r>
      <w:r w:rsidR="00053169" w:rsidRPr="00C122C3">
        <w:rPr>
          <w:b/>
          <w:bCs/>
          <w:sz w:val="32"/>
          <w:szCs w:val="32"/>
        </w:rPr>
        <w:t>il</w:t>
      </w:r>
      <w:r w:rsidRPr="00C122C3">
        <w:rPr>
          <w:b/>
          <w:bCs/>
          <w:sz w:val="32"/>
          <w:szCs w:val="32"/>
        </w:rPr>
        <w:t>es</w:t>
      </w:r>
    </w:p>
    <w:p w14:paraId="61040E51" w14:textId="77777777" w:rsidR="00E62357" w:rsidRPr="00C122C3" w:rsidRDefault="00E62357" w:rsidP="00C122C3">
      <w:pPr>
        <w:jc w:val="center"/>
        <w:rPr>
          <w:b/>
          <w:bCs/>
        </w:rPr>
      </w:pPr>
      <w:r w:rsidRPr="00C122C3">
        <w:rPr>
          <w:b/>
          <w:bCs/>
        </w:rPr>
        <w:t>(</w:t>
      </w:r>
      <w:proofErr w:type="gramStart"/>
      <w:r w:rsidR="008B18BC" w:rsidRPr="00C122C3">
        <w:rPr>
          <w:b/>
          <w:bCs/>
          <w:color w:val="FF0000"/>
        </w:rPr>
        <w:t>July 1</w:t>
      </w:r>
      <w:r w:rsidR="008B18BC" w:rsidRPr="00C122C3">
        <w:rPr>
          <w:b/>
          <w:bCs/>
          <w:color w:val="FF0000"/>
          <w:vertAlign w:val="superscript"/>
        </w:rPr>
        <w:t>st</w:t>
      </w:r>
      <w:proofErr w:type="gramEnd"/>
      <w:r w:rsidR="008B18BC" w:rsidRPr="00C122C3">
        <w:rPr>
          <w:b/>
          <w:bCs/>
          <w:color w:val="FF0000"/>
        </w:rPr>
        <w:t xml:space="preserve"> </w:t>
      </w:r>
      <w:r w:rsidR="00A92AB0" w:rsidRPr="00C122C3">
        <w:rPr>
          <w:b/>
          <w:bCs/>
        </w:rPr>
        <w:t>W</w:t>
      </w:r>
      <w:r w:rsidR="00E345D4" w:rsidRPr="00C122C3">
        <w:rPr>
          <w:b/>
          <w:bCs/>
        </w:rPr>
        <w:t xml:space="preserve">e </w:t>
      </w:r>
      <w:r w:rsidRPr="00C122C3">
        <w:rPr>
          <w:b/>
          <w:bCs/>
        </w:rPr>
        <w:t xml:space="preserve">want to thank Judy </w:t>
      </w:r>
      <w:r w:rsidR="00053169" w:rsidRPr="00C122C3">
        <w:rPr>
          <w:b/>
          <w:bCs/>
        </w:rPr>
        <w:t xml:space="preserve">Judkins </w:t>
      </w:r>
      <w:r w:rsidRPr="00C122C3">
        <w:rPr>
          <w:b/>
          <w:bCs/>
        </w:rPr>
        <w:t xml:space="preserve">and </w:t>
      </w:r>
      <w:proofErr w:type="spellStart"/>
      <w:r w:rsidRPr="00C122C3">
        <w:rPr>
          <w:b/>
          <w:bCs/>
        </w:rPr>
        <w:t>Vanita</w:t>
      </w:r>
      <w:proofErr w:type="spellEnd"/>
      <w:r w:rsidRPr="00C122C3">
        <w:rPr>
          <w:b/>
          <w:bCs/>
        </w:rPr>
        <w:t xml:space="preserve"> </w:t>
      </w:r>
      <w:r w:rsidR="00053169" w:rsidRPr="00C122C3">
        <w:rPr>
          <w:b/>
          <w:bCs/>
        </w:rPr>
        <w:t xml:space="preserve">Louie </w:t>
      </w:r>
      <w:r w:rsidRPr="00C122C3">
        <w:rPr>
          <w:b/>
          <w:bCs/>
        </w:rPr>
        <w:t>for their prior services as Board Directors</w:t>
      </w:r>
      <w:r w:rsidR="00053169" w:rsidRPr="00C122C3">
        <w:rPr>
          <w:b/>
          <w:bCs/>
        </w:rPr>
        <w:t>.</w:t>
      </w:r>
      <w:r w:rsidRPr="00C122C3">
        <w:rPr>
          <w:b/>
          <w:bCs/>
        </w:rPr>
        <w:t>)</w:t>
      </w:r>
    </w:p>
    <w:p w14:paraId="73A628B1" w14:textId="77777777" w:rsidR="00E62357" w:rsidRPr="00062B58" w:rsidRDefault="00E62357" w:rsidP="00A92AB0">
      <w:pPr>
        <w:rPr>
          <w:b/>
          <w:bCs/>
        </w:rPr>
      </w:pPr>
    </w:p>
    <w:p w14:paraId="48740463" w14:textId="77777777" w:rsidR="00E62357" w:rsidRPr="00053169" w:rsidRDefault="00E62357" w:rsidP="00C122C3">
      <w:pPr>
        <w:jc w:val="center"/>
        <w:rPr>
          <w:b/>
          <w:bCs/>
          <w:sz w:val="32"/>
          <w:szCs w:val="32"/>
        </w:rPr>
      </w:pPr>
      <w:r w:rsidRPr="00053169">
        <w:rPr>
          <w:b/>
          <w:bCs/>
          <w:sz w:val="32"/>
          <w:szCs w:val="32"/>
        </w:rPr>
        <w:t>RCSFC Foundation Board</w:t>
      </w:r>
    </w:p>
    <w:p w14:paraId="25D92DFF" w14:textId="77777777" w:rsidR="00E62357" w:rsidRPr="00C122C3" w:rsidRDefault="00E62357" w:rsidP="00C122C3">
      <w:pPr>
        <w:jc w:val="center"/>
        <w:rPr>
          <w:b/>
          <w:bCs/>
          <w:sz w:val="28"/>
          <w:szCs w:val="28"/>
        </w:rPr>
      </w:pPr>
      <w:r w:rsidRPr="00C122C3">
        <w:rPr>
          <w:b/>
          <w:bCs/>
          <w:sz w:val="28"/>
          <w:szCs w:val="28"/>
        </w:rPr>
        <w:t>(</w:t>
      </w:r>
      <w:r w:rsidR="000234F7" w:rsidRPr="00C122C3">
        <w:rPr>
          <w:b/>
          <w:bCs/>
          <w:sz w:val="28"/>
          <w:szCs w:val="28"/>
        </w:rPr>
        <w:t>We w</w:t>
      </w:r>
      <w:r w:rsidRPr="00C122C3">
        <w:rPr>
          <w:b/>
          <w:bCs/>
          <w:sz w:val="28"/>
          <w:szCs w:val="28"/>
        </w:rPr>
        <w:t>ill have all the same presidential line</w:t>
      </w:r>
      <w:r w:rsidR="00053169" w:rsidRPr="00C122C3">
        <w:rPr>
          <w:b/>
          <w:bCs/>
          <w:sz w:val="28"/>
          <w:szCs w:val="28"/>
        </w:rPr>
        <w:t xml:space="preserve"> as above</w:t>
      </w:r>
      <w:r w:rsidRPr="00C122C3">
        <w:rPr>
          <w:b/>
          <w:bCs/>
          <w:sz w:val="28"/>
          <w:szCs w:val="28"/>
        </w:rPr>
        <w:t>)</w:t>
      </w:r>
    </w:p>
    <w:p w14:paraId="17C655EC" w14:textId="77777777" w:rsidR="00E62357" w:rsidRPr="00C122C3" w:rsidRDefault="00E62357" w:rsidP="00C122C3">
      <w:pPr>
        <w:jc w:val="center"/>
        <w:rPr>
          <w:b/>
          <w:bCs/>
          <w:sz w:val="32"/>
          <w:szCs w:val="32"/>
        </w:rPr>
      </w:pPr>
      <w:r w:rsidRPr="00C122C3">
        <w:rPr>
          <w:b/>
          <w:bCs/>
          <w:sz w:val="32"/>
          <w:szCs w:val="32"/>
        </w:rPr>
        <w:t>Secretary:  Junko Low</w:t>
      </w:r>
    </w:p>
    <w:p w14:paraId="2EDB00BF" w14:textId="77777777" w:rsidR="00E62357" w:rsidRPr="00C122C3" w:rsidRDefault="00E62357" w:rsidP="00C122C3">
      <w:pPr>
        <w:jc w:val="center"/>
        <w:rPr>
          <w:b/>
          <w:bCs/>
          <w:sz w:val="32"/>
          <w:szCs w:val="32"/>
        </w:rPr>
      </w:pPr>
      <w:r w:rsidRPr="00C122C3">
        <w:rPr>
          <w:b/>
          <w:bCs/>
          <w:sz w:val="32"/>
          <w:szCs w:val="32"/>
        </w:rPr>
        <w:t>Treasurer:  Cathy Cheung</w:t>
      </w:r>
    </w:p>
    <w:p w14:paraId="22B87A34" w14:textId="77777777" w:rsidR="00493AB5" w:rsidRPr="00C122C3" w:rsidRDefault="00493AB5" w:rsidP="00C122C3">
      <w:pPr>
        <w:jc w:val="center"/>
        <w:rPr>
          <w:b/>
          <w:bCs/>
          <w:sz w:val="32"/>
          <w:szCs w:val="32"/>
        </w:rPr>
      </w:pPr>
    </w:p>
    <w:p w14:paraId="1A34D610" w14:textId="77777777" w:rsidR="00E62357" w:rsidRPr="00C122C3" w:rsidRDefault="00E62357" w:rsidP="00C122C3">
      <w:pPr>
        <w:jc w:val="center"/>
        <w:rPr>
          <w:b/>
          <w:bCs/>
          <w:sz w:val="32"/>
          <w:szCs w:val="32"/>
        </w:rPr>
      </w:pPr>
      <w:r w:rsidRPr="00C122C3">
        <w:rPr>
          <w:b/>
          <w:bCs/>
          <w:sz w:val="32"/>
          <w:szCs w:val="32"/>
        </w:rPr>
        <w:t xml:space="preserve">2 Directors:  Stu Williams, </w:t>
      </w:r>
      <w:r w:rsidR="00513FFA" w:rsidRPr="00C122C3">
        <w:rPr>
          <w:b/>
          <w:bCs/>
          <w:sz w:val="32"/>
          <w:szCs w:val="32"/>
        </w:rPr>
        <w:t>Lily Chan</w:t>
      </w:r>
    </w:p>
    <w:p w14:paraId="7804EDFD" w14:textId="77777777" w:rsidR="00E345D4" w:rsidRDefault="00E345D4" w:rsidP="00515123">
      <w:pPr>
        <w:rPr>
          <w:b/>
          <w:bCs/>
          <w:sz w:val="21"/>
          <w:szCs w:val="21"/>
        </w:rPr>
      </w:pPr>
    </w:p>
    <w:p w14:paraId="702AFC5E" w14:textId="77777777" w:rsidR="00E345D4" w:rsidRDefault="00C51D54" w:rsidP="00C51D54">
      <w:pPr>
        <w:jc w:val="center"/>
        <w:rPr>
          <w:b/>
          <w:bCs/>
          <w:sz w:val="28"/>
          <w:szCs w:val="28"/>
        </w:rPr>
      </w:pPr>
      <w:r w:rsidRPr="00951CB0">
        <w:rPr>
          <w:b/>
          <w:bCs/>
          <w:sz w:val="28"/>
          <w:szCs w:val="28"/>
        </w:rPr>
        <w:t>Our Incredible Club Members meeting 2x month on Zoom Platform</w:t>
      </w:r>
    </w:p>
    <w:p w14:paraId="3C208CEC" w14:textId="77777777" w:rsidR="00951CB0" w:rsidRPr="00951CB0" w:rsidRDefault="00951CB0" w:rsidP="00C51D54">
      <w:pPr>
        <w:jc w:val="center"/>
        <w:rPr>
          <w:b/>
          <w:bCs/>
          <w:sz w:val="28"/>
          <w:szCs w:val="28"/>
        </w:rPr>
      </w:pPr>
      <w:r>
        <w:rPr>
          <w:b/>
          <w:bCs/>
          <w:sz w:val="28"/>
          <w:szCs w:val="28"/>
        </w:rPr>
        <w:t>1</w:t>
      </w:r>
      <w:r w:rsidRPr="00951CB0">
        <w:rPr>
          <w:b/>
          <w:bCs/>
          <w:sz w:val="28"/>
          <w:szCs w:val="28"/>
          <w:vertAlign w:val="superscript"/>
        </w:rPr>
        <w:t>st</w:t>
      </w:r>
      <w:r>
        <w:rPr>
          <w:b/>
          <w:bCs/>
          <w:sz w:val="28"/>
          <w:szCs w:val="28"/>
        </w:rPr>
        <w:t xml:space="preserve"> and 3</w:t>
      </w:r>
      <w:r w:rsidRPr="00951CB0">
        <w:rPr>
          <w:b/>
          <w:bCs/>
          <w:sz w:val="28"/>
          <w:szCs w:val="28"/>
          <w:vertAlign w:val="superscript"/>
        </w:rPr>
        <w:t>rd</w:t>
      </w:r>
      <w:r>
        <w:rPr>
          <w:b/>
          <w:bCs/>
          <w:sz w:val="28"/>
          <w:szCs w:val="28"/>
        </w:rPr>
        <w:t xml:space="preserve"> Wednesdays of each month.  12 – 1:30pm</w:t>
      </w:r>
    </w:p>
    <w:p w14:paraId="47CB0D6E" w14:textId="77777777" w:rsidR="00E345D4" w:rsidRDefault="00C51D54" w:rsidP="00515123">
      <w:pPr>
        <w:rPr>
          <w:b/>
          <w:bCs/>
          <w:sz w:val="21"/>
          <w:szCs w:val="21"/>
        </w:rPr>
      </w:pPr>
      <w:r>
        <w:rPr>
          <w:bCs/>
          <w:noProof/>
          <w:color w:val="000000" w:themeColor="text1"/>
          <w:sz w:val="40"/>
          <w:szCs w:val="40"/>
        </w:rPr>
        <w:drawing>
          <wp:anchor distT="0" distB="0" distL="114300" distR="114300" simplePos="0" relativeHeight="252494848" behindDoc="1" locked="0" layoutInCell="1" allowOverlap="1" wp14:anchorId="7A3C46C2" wp14:editId="7573719E">
            <wp:simplePos x="0" y="0"/>
            <wp:positionH relativeFrom="column">
              <wp:posOffset>1181100</wp:posOffset>
            </wp:positionH>
            <wp:positionV relativeFrom="paragraph">
              <wp:posOffset>34925</wp:posOffset>
            </wp:positionV>
            <wp:extent cx="4439920" cy="2578735"/>
            <wp:effectExtent l="0" t="0" r="5080" b="0"/>
            <wp:wrapTight wrapText="bothSides">
              <wp:wrapPolygon edited="0">
                <wp:start x="0" y="0"/>
                <wp:lineTo x="0" y="21488"/>
                <wp:lineTo x="21563" y="21488"/>
                <wp:lineTo x="21563" y="0"/>
                <wp:lineTo x="0" y="0"/>
              </wp:wrapPolygon>
            </wp:wrapTight>
            <wp:docPr id="69" name="Picture 69"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ollage of people&#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4439920" cy="2578735"/>
                    </a:xfrm>
                    <a:prstGeom prst="rect">
                      <a:avLst/>
                    </a:prstGeom>
                  </pic:spPr>
                </pic:pic>
              </a:graphicData>
            </a:graphic>
            <wp14:sizeRelH relativeFrom="page">
              <wp14:pctWidth>0</wp14:pctWidth>
            </wp14:sizeRelH>
            <wp14:sizeRelV relativeFrom="page">
              <wp14:pctHeight>0</wp14:pctHeight>
            </wp14:sizeRelV>
          </wp:anchor>
        </w:drawing>
      </w:r>
    </w:p>
    <w:p w14:paraId="53CF0AAE" w14:textId="77777777" w:rsidR="00E345D4" w:rsidRDefault="00E345D4" w:rsidP="00515123">
      <w:pPr>
        <w:rPr>
          <w:b/>
          <w:bCs/>
          <w:sz w:val="21"/>
          <w:szCs w:val="21"/>
        </w:rPr>
      </w:pPr>
    </w:p>
    <w:p w14:paraId="48D98742" w14:textId="77777777" w:rsidR="00E345D4" w:rsidRDefault="00E345D4" w:rsidP="00515123">
      <w:pPr>
        <w:rPr>
          <w:b/>
          <w:bCs/>
          <w:sz w:val="21"/>
          <w:szCs w:val="21"/>
        </w:rPr>
      </w:pPr>
    </w:p>
    <w:p w14:paraId="5C26C4D8" w14:textId="77777777" w:rsidR="00E345D4" w:rsidRDefault="00E345D4" w:rsidP="00515123">
      <w:pPr>
        <w:rPr>
          <w:b/>
          <w:bCs/>
          <w:sz w:val="21"/>
          <w:szCs w:val="21"/>
        </w:rPr>
      </w:pPr>
    </w:p>
    <w:p w14:paraId="565A7273" w14:textId="77777777" w:rsidR="00E345D4" w:rsidRDefault="00E345D4" w:rsidP="00515123">
      <w:pPr>
        <w:rPr>
          <w:b/>
          <w:bCs/>
          <w:sz w:val="21"/>
          <w:szCs w:val="21"/>
        </w:rPr>
      </w:pPr>
    </w:p>
    <w:p w14:paraId="66E599C4" w14:textId="77777777" w:rsidR="00E345D4" w:rsidRDefault="00E345D4" w:rsidP="00515123">
      <w:pPr>
        <w:rPr>
          <w:b/>
          <w:bCs/>
          <w:sz w:val="21"/>
          <w:szCs w:val="21"/>
        </w:rPr>
      </w:pPr>
    </w:p>
    <w:p w14:paraId="1148D4F0" w14:textId="77777777" w:rsidR="00E345D4" w:rsidRDefault="00E345D4" w:rsidP="00515123">
      <w:pPr>
        <w:rPr>
          <w:b/>
          <w:bCs/>
          <w:sz w:val="21"/>
          <w:szCs w:val="21"/>
        </w:rPr>
      </w:pPr>
    </w:p>
    <w:p w14:paraId="321DC1C5" w14:textId="77777777" w:rsidR="00E345D4" w:rsidRDefault="00E345D4" w:rsidP="00515123">
      <w:pPr>
        <w:rPr>
          <w:b/>
          <w:bCs/>
          <w:sz w:val="21"/>
          <w:szCs w:val="21"/>
        </w:rPr>
      </w:pPr>
    </w:p>
    <w:p w14:paraId="3A9F8074" w14:textId="77777777" w:rsidR="00C51D54" w:rsidRDefault="00C122C3" w:rsidP="00515123">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0FAC79" w14:textId="77777777" w:rsidR="00C51D54" w:rsidRDefault="00C51D54" w:rsidP="00515123">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858A0" w14:textId="77777777" w:rsidR="00C51D54" w:rsidRDefault="00C51D54" w:rsidP="00515123">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4CD495" w14:textId="77777777" w:rsidR="00C51D54" w:rsidRDefault="00C51D54" w:rsidP="00515123">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842588" w14:textId="77777777" w:rsidR="00142A53" w:rsidRDefault="00142A53" w:rsidP="00142A53">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0308">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p>
    <w:p w14:paraId="7EA09E3B" w14:textId="77777777" w:rsidR="00C51D54" w:rsidRPr="00142A53" w:rsidRDefault="00142A53" w:rsidP="00142A53">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p>
    <w:p w14:paraId="72E336BD" w14:textId="77777777" w:rsidR="00067C39" w:rsidRPr="00E345D4" w:rsidRDefault="00C51D54" w:rsidP="00515123">
      <w:pPr>
        <w:rPr>
          <w:i/>
          <w:iCs/>
          <w:sz w:val="28"/>
          <w:szCs w:val="28"/>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7C39" w:rsidRPr="00C122C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Chinatown News</w:t>
      </w:r>
      <w:proofErr w:type="gramStart"/>
      <w:r w:rsidR="00067C39">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00067C39" w:rsidRPr="004D4879">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14</w:t>
      </w:r>
      <w:r w:rsidR="00067C39" w:rsidRPr="004D4879">
        <w:rPr>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67C39" w:rsidRPr="004D4879">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r w:rsidR="00067C39" w:rsidRPr="004D4879">
        <w:rPr>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7C39">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B7F3DD" w14:textId="77777777" w:rsidR="00515123" w:rsidRPr="00067C39" w:rsidRDefault="00C51D54" w:rsidP="00515123">
      <w:pP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8"/>
          <w:szCs w:val="28"/>
        </w:rPr>
        <w:drawing>
          <wp:anchor distT="0" distB="0" distL="114300" distR="114300" simplePos="0" relativeHeight="252482560" behindDoc="1" locked="0" layoutInCell="1" allowOverlap="1" wp14:anchorId="68DA9F06" wp14:editId="2613A749">
            <wp:simplePos x="0" y="0"/>
            <wp:positionH relativeFrom="column">
              <wp:posOffset>3792855</wp:posOffset>
            </wp:positionH>
            <wp:positionV relativeFrom="paragraph">
              <wp:posOffset>3149600</wp:posOffset>
            </wp:positionV>
            <wp:extent cx="2767330" cy="1845945"/>
            <wp:effectExtent l="0" t="0" r="1270" b="0"/>
            <wp:wrapTight wrapText="bothSides">
              <wp:wrapPolygon edited="0">
                <wp:start x="99" y="0"/>
                <wp:lineTo x="0" y="446"/>
                <wp:lineTo x="0" y="21251"/>
                <wp:lineTo x="99" y="21399"/>
                <wp:lineTo x="21412" y="21399"/>
                <wp:lineTo x="21511" y="21251"/>
                <wp:lineTo x="21511" y="446"/>
                <wp:lineTo x="21412" y="0"/>
                <wp:lineTo x="99" y="0"/>
              </wp:wrapPolygon>
            </wp:wrapTight>
            <wp:docPr id="58" name="Picture 58"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ky, out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7330" cy="184594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1A7F05">
        <w:rPr>
          <w:rFonts w:ascii="system-ui" w:eastAsia="Times New Roman" w:hAnsi="system-ui" w:cs="Times New Roman"/>
          <w:noProof/>
          <w:color w:val="222222"/>
          <w:sz w:val="17"/>
          <w:szCs w:val="18"/>
        </w:rPr>
        <w:drawing>
          <wp:anchor distT="0" distB="0" distL="114300" distR="114300" simplePos="0" relativeHeight="252461056" behindDoc="1" locked="0" layoutInCell="1" allowOverlap="1" wp14:anchorId="5B0569E5" wp14:editId="79BC4FE1">
            <wp:simplePos x="0" y="0"/>
            <wp:positionH relativeFrom="column">
              <wp:posOffset>-62230</wp:posOffset>
            </wp:positionH>
            <wp:positionV relativeFrom="paragraph">
              <wp:posOffset>4404360</wp:posOffset>
            </wp:positionV>
            <wp:extent cx="2660650" cy="1647825"/>
            <wp:effectExtent l="0" t="0" r="6350" b="3175"/>
            <wp:wrapTight wrapText="bothSides">
              <wp:wrapPolygon edited="0">
                <wp:start x="0" y="0"/>
                <wp:lineTo x="0" y="21475"/>
                <wp:lineTo x="21548" y="21475"/>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660650" cy="164782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1A7F05">
        <w:rPr>
          <w:rFonts w:ascii="system-ui" w:eastAsia="Times New Roman" w:hAnsi="system-ui" w:cs="Times New Roman"/>
          <w:noProof/>
          <w:color w:val="222222"/>
          <w:sz w:val="17"/>
          <w:szCs w:val="18"/>
        </w:rPr>
        <w:drawing>
          <wp:anchor distT="0" distB="0" distL="114300" distR="114300" simplePos="0" relativeHeight="252463104" behindDoc="1" locked="0" layoutInCell="1" allowOverlap="1" wp14:anchorId="485154D6" wp14:editId="7330775F">
            <wp:simplePos x="0" y="0"/>
            <wp:positionH relativeFrom="column">
              <wp:posOffset>60325</wp:posOffset>
            </wp:positionH>
            <wp:positionV relativeFrom="paragraph">
              <wp:posOffset>2200275</wp:posOffset>
            </wp:positionV>
            <wp:extent cx="1852295" cy="1392555"/>
            <wp:effectExtent l="0" t="0" r="1905" b="4445"/>
            <wp:wrapTight wrapText="bothSides">
              <wp:wrapPolygon edited="0">
                <wp:start x="0" y="0"/>
                <wp:lineTo x="0" y="21472"/>
                <wp:lineTo x="21474" y="21472"/>
                <wp:lineTo x="21474" y="0"/>
                <wp:lineTo x="0" y="0"/>
              </wp:wrapPolygon>
            </wp:wrapTight>
            <wp:docPr id="7" name="Picture 7" descr="A picture containing text, build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ilding, outdoor, groun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52295" cy="139255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1A7F05">
        <w:rPr>
          <w:rFonts w:ascii="system-ui" w:eastAsia="Times New Roman" w:hAnsi="system-ui" w:cs="Times New Roman"/>
          <w:noProof/>
          <w:color w:val="222222"/>
          <w:sz w:val="17"/>
          <w:szCs w:val="18"/>
        </w:rPr>
        <w:drawing>
          <wp:anchor distT="0" distB="0" distL="114300" distR="114300" simplePos="0" relativeHeight="252462080" behindDoc="1" locked="0" layoutInCell="1" allowOverlap="1" wp14:anchorId="25606B5A" wp14:editId="7F032EA3">
            <wp:simplePos x="0" y="0"/>
            <wp:positionH relativeFrom="column">
              <wp:posOffset>-4445</wp:posOffset>
            </wp:positionH>
            <wp:positionV relativeFrom="paragraph">
              <wp:posOffset>128905</wp:posOffset>
            </wp:positionV>
            <wp:extent cx="1752600" cy="1317625"/>
            <wp:effectExtent l="0" t="0" r="0" b="3175"/>
            <wp:wrapTight wrapText="bothSides">
              <wp:wrapPolygon edited="0">
                <wp:start x="0" y="0"/>
                <wp:lineTo x="0" y="21444"/>
                <wp:lineTo x="21443" y="21444"/>
                <wp:lineTo x="21443" y="0"/>
                <wp:lineTo x="0" y="0"/>
              </wp:wrapPolygon>
            </wp:wrapTight>
            <wp:docPr id="6" name="Picture 6"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ebsite, calenda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752600" cy="131762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842C12">
        <w:rPr>
          <w:rFonts w:ascii="system-ui" w:eastAsia="Times New Roman" w:hAnsi="system-ui" w:cs="Times New Roman"/>
          <w:noProof/>
          <w:color w:val="222222"/>
          <w:sz w:val="17"/>
          <w:szCs w:val="18"/>
        </w:rPr>
        <w:drawing>
          <wp:anchor distT="0" distB="0" distL="114300" distR="114300" simplePos="0" relativeHeight="252464128" behindDoc="1" locked="0" layoutInCell="1" allowOverlap="1" wp14:anchorId="38212657" wp14:editId="6AC8ACA6">
            <wp:simplePos x="0" y="0"/>
            <wp:positionH relativeFrom="column">
              <wp:posOffset>4755515</wp:posOffset>
            </wp:positionH>
            <wp:positionV relativeFrom="paragraph">
              <wp:posOffset>41275</wp:posOffset>
            </wp:positionV>
            <wp:extent cx="1918970" cy="1279525"/>
            <wp:effectExtent l="0" t="0" r="0" b="3175"/>
            <wp:wrapTight wrapText="bothSides">
              <wp:wrapPolygon edited="0">
                <wp:start x="143" y="0"/>
                <wp:lineTo x="0" y="643"/>
                <wp:lineTo x="0" y="20796"/>
                <wp:lineTo x="143" y="21439"/>
                <wp:lineTo x="21300" y="21439"/>
                <wp:lineTo x="21443" y="20796"/>
                <wp:lineTo x="21443" y="643"/>
                <wp:lineTo x="21300" y="0"/>
                <wp:lineTo x="143"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8970" cy="127952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067C39" w:rsidRP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w:t>
      </w:r>
      <w:r w:rsid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Francisco reopened the </w:t>
      </w:r>
      <w:r w:rsidR="00067C39" w:rsidRPr="00C51D5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Willie</w:t>
      </w:r>
      <w:r w:rsid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7C39" w:rsidRPr="00C51D5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‘Woo </w:t>
      </w:r>
      <w:proofErr w:type="spellStart"/>
      <w:r w:rsidR="00067C39" w:rsidRPr="00C51D5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w:t>
      </w:r>
      <w:proofErr w:type="spellEnd"/>
      <w:r w:rsidR="00067C39" w:rsidRPr="00C51D54">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Wong Playground</w:t>
      </w:r>
      <w:r w:rsid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Clubhouse in the heart of Chinatown just in time for the Lunar New Year. Th</w:t>
      </w:r>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proofErr w:type="gramStart"/>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year</w:t>
      </w:r>
      <w:proofErr w:type="gramEnd"/>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 million renovation</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features custom designed play equipment inspired by Chinese mythology, including a water dragon and phoenix sculpture. The community center will provide 12 students with in-person support for distance learning, healthy food and recreation opportunities.   Formerly called Chinese Playground, the park opened in 1927, with swings and slides and a sports court. </w:t>
      </w:r>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was l</w:t>
      </w:r>
      <w:r w:rsid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ast renovated in 1980.  It was </w:t>
      </w:r>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later </w:t>
      </w:r>
      <w:r w:rsidR="00067C3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renamed in 2006</w:t>
      </w:r>
      <w:r w:rsidR="00E13ED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honor Willie Wong, a Chinese American basketball player who played for University of SF from 1948-50. Wong earned his nickname due to crowds shouting “Woo! Woo!” every time he scored. The dragon is the centerpiece of this park/community center hybrid. A </w:t>
      </w:r>
      <w:proofErr w:type="gramStart"/>
      <w:r w:rsidR="00E13ED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 story</w:t>
      </w:r>
      <w:proofErr w:type="gramEnd"/>
      <w:r w:rsidR="00E13ED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indoor-outdoor structure </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E13ED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replete with climbing structures, outdoor exercise equipment, </w:t>
      </w:r>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volleyball, pickleball/basketball courts</w:t>
      </w:r>
      <w:r w:rsidR="00E13ED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 community gathering room.  </w:t>
      </w:r>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packed into the challenging confines of a </w:t>
      </w:r>
      <w:proofErr w:type="spellStart"/>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half acre</w:t>
      </w:r>
      <w:proofErr w:type="spellEnd"/>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3ED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 Big Day for the Chinatown Community”, said Sarah Wan, Executive Director of CYC (Community Youth Center).</w:t>
      </w:r>
      <w:r w:rsidR="00D426E0">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are excited to provide a safe and stable learning space for the youth in Chinatown that need it the most.” “Everyone was thrilled that the playground opened just in time to welcome The Year of the Ox!”</w:t>
      </w:r>
      <w:r w:rsidR="00842C12">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Restaurateur Bill Lee, whose Far East Café is a block away, said “all that exercising is bound to make park goers hungry.” And </w:t>
      </w:r>
      <w:r w:rsidR="00893E62">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w:t>
      </w:r>
      <w:r w:rsidR="00842C12">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predict</w:t>
      </w:r>
      <w:r w:rsidR="00893E62">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42C12">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uptick in business</w:t>
      </w:r>
      <w:r w:rsidR="00893E62">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months ahead.</w:t>
      </w:r>
    </w:p>
    <w:p w14:paraId="59131ADC" w14:textId="77777777" w:rsidR="00F603D4" w:rsidRPr="00F603D4" w:rsidRDefault="00F603D4" w:rsidP="00F603D4">
      <w:pPr>
        <w:rPr>
          <w:rFonts w:ascii="Times New Roman" w:eastAsia="Times New Roman" w:hAnsi="Times New Roman" w:cs="Times New Roman"/>
        </w:rPr>
      </w:pPr>
    </w:p>
    <w:p w14:paraId="4CFA3EE4" w14:textId="77777777" w:rsidR="00515123" w:rsidRDefault="00515123" w:rsidP="00515123">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B89EB" w14:textId="77777777" w:rsidR="00515123" w:rsidRPr="00142A53" w:rsidRDefault="00142A53" w:rsidP="00515123">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2A5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7F6D516" w14:textId="77777777" w:rsidR="00842C12" w:rsidRPr="00A92AB0" w:rsidRDefault="00842C12" w:rsidP="00587044">
      <w:pPr>
        <w:jc w:val="center"/>
        <w:rPr>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2AB0">
        <w:rPr>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March Birthdays</w:t>
      </w:r>
    </w:p>
    <w:p w14:paraId="0359893C" w14:textId="77777777" w:rsidR="00587044" w:rsidRDefault="00587044" w:rsidP="00587044">
      <w:pP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CF266EA" w14:textId="77777777" w:rsidR="00587044" w:rsidRDefault="001A7F05" w:rsidP="00587044">
      <w:pP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noProof/>
          <w:color w:val="000000" w:themeColor="text1"/>
          <w:sz w:val="48"/>
          <w:szCs w:val="48"/>
        </w:rPr>
        <w:drawing>
          <wp:anchor distT="0" distB="0" distL="114300" distR="114300" simplePos="0" relativeHeight="252211200" behindDoc="1" locked="0" layoutInCell="1" allowOverlap="1" wp14:anchorId="2F943C5D" wp14:editId="64DC9087">
            <wp:simplePos x="0" y="0"/>
            <wp:positionH relativeFrom="column">
              <wp:posOffset>4088130</wp:posOffset>
            </wp:positionH>
            <wp:positionV relativeFrom="paragraph">
              <wp:posOffset>186055</wp:posOffset>
            </wp:positionV>
            <wp:extent cx="2042160" cy="1622425"/>
            <wp:effectExtent l="254000" t="254000" r="256540" b="257175"/>
            <wp:wrapTight wrapText="bothSides">
              <wp:wrapPolygon edited="0">
                <wp:start x="0" y="-3382"/>
                <wp:lineTo x="-2552" y="-3043"/>
                <wp:lineTo x="-2687" y="21473"/>
                <wp:lineTo x="-1612" y="24009"/>
                <wp:lineTo x="0" y="24855"/>
                <wp:lineTo x="21493" y="24855"/>
                <wp:lineTo x="23104" y="24009"/>
                <wp:lineTo x="24179" y="21304"/>
                <wp:lineTo x="24045" y="-338"/>
                <wp:lineTo x="21627" y="-2874"/>
                <wp:lineTo x="21493" y="-3382"/>
                <wp:lineTo x="0" y="-3382"/>
              </wp:wrapPolygon>
            </wp:wrapTight>
            <wp:docPr id="112" name="Picture 112" descr="A picture containing text, roulett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 roulette, ge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42160" cy="1622425"/>
                    </a:xfrm>
                    <a:prstGeom prst="rect">
                      <a:avLst/>
                    </a:prstGeom>
                    <a:effectLst>
                      <a:glow rad="254000">
                        <a:schemeClr val="accent2">
                          <a:lumMod val="60000"/>
                          <a:lumOff val="40000"/>
                          <a:alpha val="92000"/>
                        </a:schemeClr>
                      </a:glow>
                    </a:effectLst>
                  </pic:spPr>
                </pic:pic>
              </a:graphicData>
            </a:graphic>
            <wp14:sizeRelH relativeFrom="page">
              <wp14:pctWidth>0</wp14:pctWidth>
            </wp14:sizeRelH>
            <wp14:sizeRelV relativeFrom="page">
              <wp14:pctHeight>0</wp14:pctHeight>
            </wp14:sizeRelV>
          </wp:anchor>
        </w:drawing>
      </w:r>
      <w:r>
        <w:rPr>
          <w:bCs/>
          <w:noProof/>
          <w:color w:val="000000" w:themeColor="text1"/>
          <w:sz w:val="48"/>
          <w:szCs w:val="48"/>
        </w:rPr>
        <w:drawing>
          <wp:anchor distT="0" distB="0" distL="114300" distR="114300" simplePos="0" relativeHeight="252478464" behindDoc="1" locked="0" layoutInCell="1" allowOverlap="1" wp14:anchorId="7CA17596" wp14:editId="592906EF">
            <wp:simplePos x="0" y="0"/>
            <wp:positionH relativeFrom="column">
              <wp:posOffset>693420</wp:posOffset>
            </wp:positionH>
            <wp:positionV relativeFrom="paragraph">
              <wp:posOffset>67945</wp:posOffset>
            </wp:positionV>
            <wp:extent cx="1838960" cy="1838960"/>
            <wp:effectExtent l="368300" t="317500" r="370840" b="421640"/>
            <wp:wrapTight wrapText="bothSides">
              <wp:wrapPolygon edited="0">
                <wp:start x="1939" y="-3729"/>
                <wp:lineTo x="-2834" y="-3431"/>
                <wp:lineTo x="-2834" y="-1044"/>
                <wp:lineTo x="-4028" y="-1044"/>
                <wp:lineTo x="-4326" y="8503"/>
                <wp:lineTo x="-4326" y="21182"/>
                <wp:lineTo x="-3431" y="22823"/>
                <wp:lineTo x="-3431" y="22972"/>
                <wp:lineTo x="-1492" y="25210"/>
                <wp:lineTo x="-1343" y="25210"/>
                <wp:lineTo x="1790" y="26105"/>
                <wp:lineTo x="1939" y="26403"/>
                <wp:lineTo x="19541" y="26403"/>
                <wp:lineTo x="19691" y="26105"/>
                <wp:lineTo x="22823" y="25210"/>
                <wp:lineTo x="22972" y="25210"/>
                <wp:lineTo x="24912" y="22972"/>
                <wp:lineTo x="24912" y="22823"/>
                <wp:lineTo x="25807" y="20436"/>
                <wp:lineTo x="25807" y="3729"/>
                <wp:lineTo x="25508" y="1343"/>
                <wp:lineTo x="24464" y="-895"/>
                <wp:lineTo x="24315" y="-1193"/>
                <wp:lineTo x="19989" y="-3431"/>
                <wp:lineTo x="19541" y="-3729"/>
                <wp:lineTo x="1939" y="-3729"/>
              </wp:wrapPolygon>
            </wp:wrapTight>
            <wp:docPr id="52" name="Picture 52" descr="A person smiling with other people behind t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smiling with other people behind th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8960" cy="1838960"/>
                    </a:xfrm>
                    <a:prstGeom prst="rect">
                      <a:avLst/>
                    </a:prstGeom>
                    <a:effectLst>
                      <a:outerShdw blurRad="457200" dist="50800" dir="5400000" algn="ctr" rotWithShape="0">
                        <a:srgbClr val="7030A0">
                          <a:alpha val="93000"/>
                        </a:srgbClr>
                      </a:outerShdw>
                      <a:softEdge rad="38100"/>
                    </a:effectLst>
                  </pic:spPr>
                </pic:pic>
              </a:graphicData>
            </a:graphic>
            <wp14:sizeRelH relativeFrom="page">
              <wp14:pctWidth>0</wp14:pctWidth>
            </wp14:sizeRelH>
            <wp14:sizeRelV relativeFrom="page">
              <wp14:pctHeight>0</wp14:pctHeight>
            </wp14:sizeRelV>
          </wp:anchor>
        </w:drawing>
      </w:r>
    </w:p>
    <w:p w14:paraId="1A62E79E" w14:textId="77777777" w:rsidR="00587044" w:rsidRDefault="00587044" w:rsidP="00587044">
      <w:pP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F5C4C3F" w14:textId="77777777" w:rsidR="00587044" w:rsidRDefault="00587044" w:rsidP="00587044">
      <w:pP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2E60166" w14:textId="77777777" w:rsidR="00587044" w:rsidRDefault="00587044" w:rsidP="00587044">
      <w:pP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D09133" w14:textId="77777777" w:rsidR="00587044" w:rsidRDefault="00587044" w:rsidP="00587044">
      <w:pP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5F4823" w14:textId="77777777" w:rsidR="00587044" w:rsidRDefault="00587044" w:rsidP="00587044">
      <w:pPr>
        <w:jc w:val="cente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2A5F553C" w14:textId="77777777" w:rsidR="00587044" w:rsidRDefault="00587044" w:rsidP="00587044">
      <w:pPr>
        <w:jc w:val="center"/>
        <w:rPr>
          <w:b/>
          <w:color w:val="C134AD"/>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55B591" w14:textId="77777777" w:rsidR="001A7F05" w:rsidRDefault="001A7F05" w:rsidP="001A7F05">
      <w:pPr>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1233C30" w14:textId="77777777" w:rsidR="00B37BED" w:rsidRPr="001A7F05" w:rsidRDefault="001A7F05" w:rsidP="001A7F05">
      <w:pPr>
        <w:rPr>
          <w:b/>
          <w:color w:val="C134AD"/>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842C12" w:rsidRPr="004D4879">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Carol </w:t>
      </w:r>
      <w:proofErr w:type="spellStart"/>
      <w:r w:rsidR="00842C12" w:rsidRPr="004D4879">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Jue</w:t>
      </w:r>
      <w:proofErr w:type="spellEnd"/>
      <w:r>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11A09" w:rsidRPr="001A7F05">
        <w:rPr>
          <w:b/>
          <w:color w:val="C134AD"/>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Happy</w:t>
      </w:r>
      <w:r w:rsidR="00587044" w:rsidRPr="001A7F05">
        <w:rPr>
          <w:b/>
          <w:color w:val="C134AD"/>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11A09" w:rsidRPr="001A7F05">
        <w:rPr>
          <w:b/>
          <w:color w:val="C134AD"/>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r w:rsidR="00D7640B" w:rsidRPr="001A7F05">
        <w:rPr>
          <w:b/>
          <w:color w:val="C134AD"/>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irthday </w:t>
      </w:r>
      <w:r w:rsidR="00842C12" w:rsidRPr="001A7F05">
        <w:rPr>
          <w:b/>
          <w:color w:val="C134AD"/>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Carol</w:t>
      </w:r>
      <w:r w:rsidR="00BC2FD6" w:rsidRPr="001A7F05">
        <w:rPr>
          <w:b/>
          <w:color w:val="C134AD"/>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7FC8E655" w14:textId="77777777" w:rsidR="001C557C" w:rsidRDefault="001C557C" w:rsidP="00D57C66">
      <w:pPr>
        <w:rPr>
          <w:bCs/>
          <w:color w:val="000000" w:themeColor="text1"/>
          <w:sz w:val="48"/>
          <w:szCs w:val="48"/>
          <w14:textOutline w14:w="0" w14:cap="flat" w14:cmpd="sng" w14:algn="ctr">
            <w14:noFill/>
            <w14:prstDash w14:val="solid"/>
            <w14:round/>
          </w14:textOutline>
        </w:rPr>
      </w:pPr>
    </w:p>
    <w:p w14:paraId="59395678" w14:textId="77777777" w:rsidR="00587044" w:rsidRPr="001A7F05" w:rsidRDefault="001A7F05" w:rsidP="001A7F05">
      <w:pPr>
        <w:rPr>
          <w:bCs/>
          <w:color w:val="000000" w:themeColor="text1"/>
          <w:sz w:val="18"/>
          <w:szCs w:val="18"/>
          <w14:textOutline w14:w="0" w14:cap="flat" w14:cmpd="sng" w14:algn="ctr">
            <w14:noFill/>
            <w14:prstDash w14:val="solid"/>
            <w14:round/>
          </w14:textOutline>
        </w:rPr>
      </w:pPr>
      <w:r>
        <w:rPr>
          <w:bCs/>
          <w:color w:val="000000" w:themeColor="text1"/>
          <w:sz w:val="48"/>
          <w:szCs w:val="48"/>
          <w14:textOutline w14:w="0" w14:cap="flat" w14:cmpd="sng" w14:algn="ctr">
            <w14:noFill/>
            <w14:prstDash w14:val="solid"/>
            <w14:round/>
          </w14:textOutline>
        </w:rPr>
        <w:t xml:space="preserve">                            </w:t>
      </w:r>
      <w:r w:rsidR="00587044" w:rsidRPr="001A7F05">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4D4879" w:rsidRPr="001A7F05">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 Rotary Theme</w:t>
      </w:r>
      <w:r w:rsidR="00587044" w:rsidRPr="001A7F05">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7B722B9" w14:textId="77777777" w:rsidR="00B81168" w:rsidRPr="001A7F05" w:rsidRDefault="007D5326" w:rsidP="008A4F82">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A7F05">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is:</w:t>
      </w:r>
    </w:p>
    <w:p w14:paraId="17BBC09E" w14:textId="77777777" w:rsidR="00587044" w:rsidRPr="00893E62" w:rsidRDefault="00C51D54" w:rsidP="008A4F82">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262626" w:themeColor="text1" w:themeTint="D9"/>
          <w:sz w:val="52"/>
          <w:szCs w:val="52"/>
        </w:rPr>
        <w:drawing>
          <wp:anchor distT="0" distB="0" distL="114300" distR="114300" simplePos="0" relativeHeight="252484608" behindDoc="1" locked="0" layoutInCell="1" allowOverlap="1" wp14:anchorId="15FBDA04" wp14:editId="79E78119">
            <wp:simplePos x="0" y="0"/>
            <wp:positionH relativeFrom="column">
              <wp:posOffset>5358130</wp:posOffset>
            </wp:positionH>
            <wp:positionV relativeFrom="paragraph">
              <wp:posOffset>2405380</wp:posOffset>
            </wp:positionV>
            <wp:extent cx="1482090" cy="1403350"/>
            <wp:effectExtent l="0" t="0" r="3810" b="6350"/>
            <wp:wrapTight wrapText="bothSides">
              <wp:wrapPolygon edited="0">
                <wp:start x="185" y="0"/>
                <wp:lineTo x="0" y="586"/>
                <wp:lineTo x="0" y="20329"/>
                <wp:lineTo x="185" y="21502"/>
                <wp:lineTo x="21285" y="21502"/>
                <wp:lineTo x="21470" y="20329"/>
                <wp:lineTo x="21470" y="586"/>
                <wp:lineTo x="21285" y="0"/>
                <wp:lineTo x="185" y="0"/>
              </wp:wrapPolygon>
            </wp:wrapTight>
            <wp:docPr id="60" name="Picture 6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82090" cy="140335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893E62">
        <w:rPr>
          <w:b/>
          <w:noProof/>
          <w:color w:val="262626" w:themeColor="text1" w:themeTint="D9"/>
          <w:sz w:val="56"/>
          <w:szCs w:val="56"/>
        </w:rPr>
        <w:drawing>
          <wp:anchor distT="0" distB="0" distL="114300" distR="114300" simplePos="0" relativeHeight="252481536" behindDoc="1" locked="0" layoutInCell="1" allowOverlap="1" wp14:anchorId="41509E62" wp14:editId="4CD8EAA5">
            <wp:simplePos x="0" y="0"/>
            <wp:positionH relativeFrom="column">
              <wp:posOffset>2195195</wp:posOffset>
            </wp:positionH>
            <wp:positionV relativeFrom="paragraph">
              <wp:posOffset>790575</wp:posOffset>
            </wp:positionV>
            <wp:extent cx="2849880" cy="1841500"/>
            <wp:effectExtent l="0" t="0" r="0" b="0"/>
            <wp:wrapTight wrapText="bothSides">
              <wp:wrapPolygon edited="0">
                <wp:start x="96" y="0"/>
                <wp:lineTo x="0" y="447"/>
                <wp:lineTo x="0" y="21302"/>
                <wp:lineTo x="96" y="21451"/>
                <wp:lineTo x="21369" y="21451"/>
                <wp:lineTo x="21465" y="21302"/>
                <wp:lineTo x="21465" y="447"/>
                <wp:lineTo x="21369" y="0"/>
                <wp:lineTo x="96" y="0"/>
              </wp:wrapPolygon>
            </wp:wrapTight>
            <wp:docPr id="57" name="Picture 5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oup of people posing for a photo&#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849880" cy="1841500"/>
                    </a:xfrm>
                    <a:prstGeom prst="rect">
                      <a:avLst/>
                    </a:prstGeom>
                    <a:effectLst>
                      <a:outerShdw dist="508000" dir="3540000" sx="33000" sy="33000" algn="ctr" rotWithShape="0">
                        <a:schemeClr val="accent1">
                          <a:lumMod val="75000"/>
                        </a:schemeClr>
                      </a:outerShdw>
                      <a:softEdge rad="50800"/>
                    </a:effectLst>
                  </pic:spPr>
                </pic:pic>
              </a:graphicData>
            </a:graphic>
            <wp14:sizeRelH relativeFrom="page">
              <wp14:pctWidth>0</wp14:pctWidth>
            </wp14:sizeRelH>
            <wp14:sizeRelV relativeFrom="page">
              <wp14:pctHeight>0</wp14:pctHeight>
            </wp14:sizeRelV>
          </wp:anchor>
        </w:drawing>
      </w:r>
      <w:r>
        <w:rPr>
          <w:b/>
          <w:noProof/>
          <w:color w:val="262626" w:themeColor="text1" w:themeTint="D9"/>
          <w:sz w:val="52"/>
          <w:szCs w:val="52"/>
        </w:rPr>
        <w:drawing>
          <wp:anchor distT="0" distB="0" distL="114300" distR="114300" simplePos="0" relativeHeight="252479488" behindDoc="1" locked="0" layoutInCell="1" allowOverlap="1" wp14:anchorId="38AE9C00" wp14:editId="1DA38099">
            <wp:simplePos x="0" y="0"/>
            <wp:positionH relativeFrom="column">
              <wp:posOffset>-259715</wp:posOffset>
            </wp:positionH>
            <wp:positionV relativeFrom="paragraph">
              <wp:posOffset>790575</wp:posOffset>
            </wp:positionV>
            <wp:extent cx="2411095" cy="1276350"/>
            <wp:effectExtent l="0" t="0" r="1905" b="6350"/>
            <wp:wrapTight wrapText="bothSides">
              <wp:wrapPolygon edited="0">
                <wp:start x="0" y="0"/>
                <wp:lineTo x="0" y="21493"/>
                <wp:lineTo x="21503" y="21493"/>
                <wp:lineTo x="21503" y="0"/>
                <wp:lineTo x="0" y="0"/>
              </wp:wrapPolygon>
            </wp:wrapTight>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11095" cy="127635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
          <w:noProof/>
          <w:color w:val="262626" w:themeColor="text1" w:themeTint="D9"/>
          <w:sz w:val="52"/>
          <w:szCs w:val="52"/>
        </w:rPr>
        <w:drawing>
          <wp:anchor distT="0" distB="0" distL="114300" distR="114300" simplePos="0" relativeHeight="252485632" behindDoc="1" locked="0" layoutInCell="1" allowOverlap="1" wp14:anchorId="248923D5" wp14:editId="3C306956">
            <wp:simplePos x="0" y="0"/>
            <wp:positionH relativeFrom="column">
              <wp:posOffset>-276225</wp:posOffset>
            </wp:positionH>
            <wp:positionV relativeFrom="paragraph">
              <wp:posOffset>2306320</wp:posOffset>
            </wp:positionV>
            <wp:extent cx="2368550" cy="1408430"/>
            <wp:effectExtent l="0" t="0" r="6350" b="1270"/>
            <wp:wrapTight wrapText="bothSides">
              <wp:wrapPolygon edited="0">
                <wp:start x="0" y="0"/>
                <wp:lineTo x="0" y="21425"/>
                <wp:lineTo x="21542" y="21425"/>
                <wp:lineTo x="21542" y="0"/>
                <wp:lineTo x="0" y="0"/>
              </wp:wrapPolygon>
            </wp:wrapTight>
            <wp:docPr id="59" name="Picture 59" descr="A picture containing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sport, swimm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68550" cy="140843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893E62" w:rsidRPr="00893E62">
        <w:rPr>
          <w:b/>
          <w:noProof/>
          <w:color w:val="262626" w:themeColor="text1" w:themeTint="D9"/>
          <w:sz w:val="56"/>
          <w:szCs w:val="56"/>
        </w:rPr>
        <w:drawing>
          <wp:anchor distT="0" distB="0" distL="114300" distR="114300" simplePos="0" relativeHeight="252480512" behindDoc="1" locked="0" layoutInCell="1" allowOverlap="1" wp14:anchorId="2845E29C" wp14:editId="1C133066">
            <wp:simplePos x="0" y="0"/>
            <wp:positionH relativeFrom="column">
              <wp:posOffset>5251450</wp:posOffset>
            </wp:positionH>
            <wp:positionV relativeFrom="paragraph">
              <wp:posOffset>720725</wp:posOffset>
            </wp:positionV>
            <wp:extent cx="1737995" cy="1490980"/>
            <wp:effectExtent l="0" t="0" r="1905" b="0"/>
            <wp:wrapTight wrapText="bothSides">
              <wp:wrapPolygon edited="0">
                <wp:start x="158" y="0"/>
                <wp:lineTo x="0" y="552"/>
                <wp:lineTo x="0" y="20790"/>
                <wp:lineTo x="158" y="21342"/>
                <wp:lineTo x="21308" y="21342"/>
                <wp:lineTo x="21466" y="20790"/>
                <wp:lineTo x="21466" y="552"/>
                <wp:lineTo x="21308" y="0"/>
                <wp:lineTo x="158" y="0"/>
              </wp:wrapPolygon>
            </wp:wrapTight>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7995" cy="149098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587044" w:rsidRPr="00893E62">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Water and Sanitation Month</w:t>
      </w:r>
    </w:p>
    <w:p w14:paraId="18D923B9" w14:textId="77777777" w:rsidR="00853A93" w:rsidRDefault="00C51D54" w:rsidP="00844594">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noProof/>
          <w:sz w:val="36"/>
          <w:szCs w:val="36"/>
        </w:rPr>
        <w:drawing>
          <wp:anchor distT="0" distB="0" distL="114300" distR="114300" simplePos="0" relativeHeight="252496896" behindDoc="1" locked="0" layoutInCell="1" allowOverlap="1" wp14:anchorId="27347599" wp14:editId="22903F6F">
            <wp:simplePos x="0" y="0"/>
            <wp:positionH relativeFrom="column">
              <wp:posOffset>2425700</wp:posOffset>
            </wp:positionH>
            <wp:positionV relativeFrom="paragraph">
              <wp:posOffset>2149475</wp:posOffset>
            </wp:positionV>
            <wp:extent cx="2132965" cy="982345"/>
            <wp:effectExtent l="0" t="0" r="635" b="0"/>
            <wp:wrapTight wrapText="bothSides">
              <wp:wrapPolygon edited="0">
                <wp:start x="129" y="0"/>
                <wp:lineTo x="0" y="838"/>
                <wp:lineTo x="0" y="19827"/>
                <wp:lineTo x="129" y="21223"/>
                <wp:lineTo x="21349" y="21223"/>
                <wp:lineTo x="21478" y="19827"/>
                <wp:lineTo x="21478" y="838"/>
                <wp:lineTo x="21349" y="0"/>
                <wp:lineTo x="129" y="0"/>
              </wp:wrapPolygon>
            </wp:wrapTight>
            <wp:docPr id="71" name="Picture 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32965" cy="98234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C122C3">
        <w:rPr>
          <w:noProof/>
        </w:rPr>
        <mc:AlternateContent>
          <mc:Choice Requires="wps">
            <w:drawing>
              <wp:anchor distT="0" distB="0" distL="114300" distR="114300" simplePos="0" relativeHeight="252491776" behindDoc="1" locked="0" layoutInCell="1" allowOverlap="1" wp14:anchorId="12DE386E" wp14:editId="722782CA">
                <wp:simplePos x="0" y="0"/>
                <wp:positionH relativeFrom="column">
                  <wp:posOffset>2195195</wp:posOffset>
                </wp:positionH>
                <wp:positionV relativeFrom="paragraph">
                  <wp:posOffset>1947545</wp:posOffset>
                </wp:positionV>
                <wp:extent cx="2849880" cy="172720"/>
                <wp:effectExtent l="0" t="0" r="0" b="5080"/>
                <wp:wrapTight wrapText="bothSides">
                  <wp:wrapPolygon edited="0">
                    <wp:start x="0" y="0"/>
                    <wp:lineTo x="0" y="20647"/>
                    <wp:lineTo x="21465" y="20647"/>
                    <wp:lineTo x="21465" y="0"/>
                    <wp:lineTo x="0" y="0"/>
                  </wp:wrapPolygon>
                </wp:wrapTight>
                <wp:docPr id="65" name="Text Box 65"/>
                <wp:cNvGraphicFramePr/>
                <a:graphic xmlns:a="http://schemas.openxmlformats.org/drawingml/2006/main">
                  <a:graphicData uri="http://schemas.microsoft.com/office/word/2010/wordprocessingShape">
                    <wps:wsp>
                      <wps:cNvSpPr txBox="1"/>
                      <wps:spPr>
                        <a:xfrm>
                          <a:off x="0" y="0"/>
                          <a:ext cx="2849880" cy="172720"/>
                        </a:xfrm>
                        <a:prstGeom prst="rect">
                          <a:avLst/>
                        </a:prstGeom>
                        <a:solidFill>
                          <a:prstClr val="white"/>
                        </a:solidFill>
                        <a:ln>
                          <a:noFill/>
                        </a:ln>
                      </wps:spPr>
                      <wps:txbx>
                        <w:txbxContent>
                          <w:p w14:paraId="24C3D785" w14:textId="77777777" w:rsidR="00C122C3" w:rsidRPr="008A2BBB" w:rsidRDefault="00C122C3" w:rsidP="00C122C3">
                            <w:pPr>
                              <w:pStyle w:val="Caption"/>
                              <w:rPr>
                                <w:b/>
                                <w:noProof/>
                                <w:color w:val="262626" w:themeColor="text1" w:themeTint="D9"/>
                                <w:sz w:val="56"/>
                                <w:szCs w:val="56"/>
                              </w:rPr>
                            </w:pPr>
                            <w:r>
                              <w:t xml:space="preserve">   Our Club with H2OpenDoors Water Instillation Jan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DE386E" id="_x0000_t202" coordsize="21600,21600" o:spt="202" path="m,l,21600r21600,l21600,xe">
                <v:stroke joinstyle="miter"/>
                <v:path gradientshapeok="t" o:connecttype="rect"/>
              </v:shapetype>
              <v:shape id="Text Box 65" o:spid="_x0000_s1026" type="#_x0000_t202" style="position:absolute;left:0;text-align:left;margin-left:172.85pt;margin-top:153.35pt;width:224.4pt;height:13.6pt;z-index:-2508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" stroked="f">
                <v:textbox inset="0,0,0,0">
                  <w:txbxContent>
                    <w:p w14:paraId="24C3D785" w14:textId="77777777" w:rsidR="00C122C3" w:rsidRPr="008A2BBB" w:rsidRDefault="00C122C3" w:rsidP="00C122C3">
                      <w:pPr>
                        <w:pStyle w:val="Caption"/>
                        <w:rPr>
                          <w:b/>
                          <w:noProof/>
                          <w:color w:val="262626" w:themeColor="text1" w:themeTint="D9"/>
                          <w:sz w:val="56"/>
                          <w:szCs w:val="56"/>
                        </w:rPr>
                      </w:pPr>
                      <w:r>
                        <w:t xml:space="preserve">   Our Club with H2OpenDoors Water Instillation Jan 2020</w:t>
                      </w:r>
                    </w:p>
                  </w:txbxContent>
                </v:textbox>
                <w10:wrap type="tight"/>
              </v:shape>
            </w:pict>
          </mc:Fallback>
        </mc:AlternateContent>
      </w:r>
    </w:p>
    <w:p w14:paraId="5D3C3E22" w14:textId="77777777" w:rsidR="00844594" w:rsidRDefault="00844594" w:rsidP="008A4F82">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287497" w14:textId="77777777" w:rsidR="00E345D4" w:rsidRDefault="00E345D4" w:rsidP="00C122C3">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DC7AF" w14:textId="77777777" w:rsidR="00C51D54" w:rsidRPr="00142A53" w:rsidRDefault="00142A53" w:rsidP="00C122C3">
      <w:pP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w:t>
      </w:r>
    </w:p>
    <w:p w14:paraId="4DB23DBE" w14:textId="77777777" w:rsidR="00C51D54" w:rsidRDefault="00C51D54" w:rsidP="00C122C3">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F79291" w14:textId="77777777" w:rsidR="00C93E8B" w:rsidRPr="0035680E" w:rsidRDefault="00D84251" w:rsidP="00DF3AB4">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80E">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12</w:t>
      </w:r>
      <w:r w:rsidRPr="0035680E">
        <w:rPr>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35680E">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7CE4" w:rsidRPr="0035680E">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Begins the Celebration of Chinese Lunar New Year</w:t>
      </w:r>
    </w:p>
    <w:p w14:paraId="39BE97C6" w14:textId="77777777" w:rsidR="00D81828" w:rsidRPr="00C342F6" w:rsidRDefault="002833BA" w:rsidP="002833BA">
      <w:pPr>
        <w:rPr>
          <w:b/>
          <w:bCs/>
          <w:color w:val="F7CAAC" w:themeColor="accent2" w:themeTint="66"/>
          <w:sz w:val="36"/>
          <w:szCs w:val="36"/>
          <w14:textOutline w14:w="11112" w14:cap="flat" w14:cmpd="sng" w14:algn="ctr">
            <w14:solidFill>
              <w14:schemeClr w14:val="accent2"/>
            </w14:solidFill>
            <w14:prstDash w14:val="solid"/>
            <w14:round/>
          </w14:textOutline>
        </w:rPr>
      </w:pPr>
      <w:r w:rsidRPr="00C342F6">
        <w:rPr>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00D81828" w:rsidRPr="00C342F6">
        <w:rPr>
          <w:b/>
          <w:bCs/>
          <w:color w:val="F7CAAC" w:themeColor="accent2" w:themeTint="66"/>
          <w:sz w:val="36"/>
          <w:szCs w:val="36"/>
          <w14:textOutline w14:w="11112" w14:cap="flat" w14:cmpd="sng" w14:algn="ctr">
            <w14:solidFill>
              <w14:schemeClr w14:val="accent2"/>
            </w14:solidFill>
            <w14:prstDash w14:val="solid"/>
            <w14:round/>
          </w14:textOutline>
        </w:rPr>
        <w:t>The Year of the Ox</w:t>
      </w:r>
    </w:p>
    <w:p w14:paraId="5FD14B43" w14:textId="77777777" w:rsidR="00683F7A" w:rsidRDefault="00EF6F48" w:rsidP="00041E28">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noProof/>
          <w:color w:val="202124"/>
          <w:shd w:val="clear" w:color="auto" w:fill="FFFFFF"/>
        </w:rPr>
        <w:drawing>
          <wp:anchor distT="0" distB="0" distL="114300" distR="114300" simplePos="0" relativeHeight="252414976" behindDoc="1" locked="0" layoutInCell="1" allowOverlap="1" wp14:anchorId="70D16D60" wp14:editId="2D5DEE97">
            <wp:simplePos x="0" y="0"/>
            <wp:positionH relativeFrom="column">
              <wp:posOffset>2482850</wp:posOffset>
            </wp:positionH>
            <wp:positionV relativeFrom="paragraph">
              <wp:posOffset>10795</wp:posOffset>
            </wp:positionV>
            <wp:extent cx="1713230" cy="1150620"/>
            <wp:effectExtent l="0" t="0" r="1270" b="5080"/>
            <wp:wrapTight wrapText="bothSides">
              <wp:wrapPolygon edited="0">
                <wp:start x="0" y="0"/>
                <wp:lineTo x="0" y="21457"/>
                <wp:lineTo x="21456" y="21457"/>
                <wp:lineTo x="21456" y="0"/>
                <wp:lineTo x="0" y="0"/>
              </wp:wrapPolygon>
            </wp:wrapTight>
            <wp:docPr id="32" name="Picture 3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ckground patter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3230" cy="115062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9E158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a</w:t>
      </w:r>
      <w:r w:rsidR="00D81828">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lso appropriate </w:t>
      </w:r>
      <w:r w:rsidR="00A3032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it </w:t>
      </w:r>
      <w:r w:rsidR="00B15BF7">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A3032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“Year of Vaccinations”</w:t>
      </w:r>
      <w:r w:rsidR="0035680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3032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term </w:t>
      </w:r>
      <w:r w:rsidR="006E56EF">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Vaccination</w:t>
      </w:r>
      <w:r w:rsidR="00F444E4">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comes from </w:t>
      </w:r>
      <w:proofErr w:type="spellStart"/>
      <w:r w:rsidR="00F444E4">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Vaca</w:t>
      </w:r>
      <w:proofErr w:type="spellEnd"/>
      <w:r w:rsidR="00F444E4">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(Cow or Ox)</w:t>
      </w:r>
      <w:r w:rsidR="006E56EF">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the first vaccination </w:t>
      </w:r>
      <w:r w:rsidR="00006C6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using “cow pox” </w:t>
      </w:r>
      <w:r w:rsidR="00BD2FE1">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inoculations</w:t>
      </w:r>
      <w:r w:rsidR="00006C6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w:t>
      </w:r>
      <w:r w:rsidR="0033547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successfully </w:t>
      </w:r>
      <w:r w:rsidR="00006C6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prevent “</w:t>
      </w:r>
      <w:proofErr w:type="gramStart"/>
      <w:r w:rsidR="00006C6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small </w:t>
      </w:r>
      <w:r w:rsidR="00EE0C35">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pox</w:t>
      </w:r>
      <w:proofErr w:type="gramEnd"/>
      <w:r w:rsidR="00EE0C35">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56B9">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humans.</w:t>
      </w:r>
    </w:p>
    <w:p w14:paraId="7B413C5A" w14:textId="77777777" w:rsidR="005463F1" w:rsidRDefault="00EE0C35" w:rsidP="00041E28">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B541EF" w14:textId="77777777" w:rsidR="007E4011" w:rsidRDefault="00C75AFF" w:rsidP="00041E28">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12</w:t>
      </w:r>
      <w:r w:rsidRPr="00C75AFF">
        <w:rPr>
          <w:bCs/>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gramStart"/>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roofErr w:type="gramEnd"/>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marks the beginning of the </w:t>
      </w:r>
      <w:r w:rsidR="0035680E" w:rsidRPr="0035680E">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905ECA" w:rsidRPr="0035680E">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 of the Ox</w:t>
      </w:r>
      <w:r w:rsidR="00283E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w:t>
      </w:r>
      <w:r w:rsidR="00905ECA">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pecifically the </w:t>
      </w:r>
      <w:r w:rsidR="00905ECA" w:rsidRPr="00060181">
        <w:rPr>
          <w:b/>
          <w:color w:val="595959" w:themeColor="text1" w:themeTint="A6"/>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Metal</w:t>
      </w:r>
      <w:r w:rsidR="00905ECA">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Ox</w:t>
      </w:r>
      <w:r w:rsidR="008D58D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coming after the Year of the </w:t>
      </w:r>
      <w:r w:rsidR="008D58D2" w:rsidRPr="00060181">
        <w:rPr>
          <w:b/>
          <w:color w:val="595959" w:themeColor="text1" w:themeTint="A6"/>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Metal</w:t>
      </w:r>
      <w:r w:rsidR="008D58D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Rat</w:t>
      </w:r>
      <w:r w:rsidR="008A0CFB">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58D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(2020) and before the Year of the </w:t>
      </w:r>
      <w:r w:rsidR="008D58D2" w:rsidRPr="00060181">
        <w:rPr>
          <w:b/>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Water</w:t>
      </w:r>
      <w:r w:rsidR="008D58D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Tiger </w:t>
      </w:r>
      <w:r w:rsidR="001356B9">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58D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r w:rsidR="001356B9">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6C6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AF1D68" w14:textId="77777777" w:rsidR="007874F8" w:rsidRDefault="007874F8" w:rsidP="00041E28">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07DF5F" w14:textId="77777777" w:rsidR="007874F8" w:rsidRDefault="007874F8" w:rsidP="00041E28">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5E5EFD">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second animal of the </w:t>
      </w:r>
      <w:r w:rsidR="00C45E9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 </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Chinese Zodiac</w:t>
      </w:r>
      <w:r w:rsidR="00C45E9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signs: Rat, Ox, Tiger, Rabbit, Dragon, Snake, Horse, Goat</w:t>
      </w:r>
      <w:r w:rsidR="00A7070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Monkey, Rooster, Dog and Pig.</w:t>
      </w:r>
      <w:r w:rsidR="00DD0CD7">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63F1">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7070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A7070D" w:rsidRPr="005E5EFD">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Ox</w:t>
      </w:r>
      <w:r w:rsidR="00A7070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E09F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r w:rsidR="00DD0CD7">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denotes the hard work, positivity and honesty that will be man</w:t>
      </w:r>
      <w:r w:rsidR="00D3047B">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ifested in all of us in the coming 12 months.</w:t>
      </w:r>
      <w:r w:rsidR="0053234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According to </w:t>
      </w:r>
      <w:r w:rsidR="004B5C5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Chinese</w:t>
      </w:r>
      <w:r w:rsidR="0053234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astrologers, the Ox is very hardworking</w:t>
      </w:r>
      <w:r w:rsidR="004B5C5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methodical. 2021 will be the year when work will be rewarded</w:t>
      </w:r>
      <w:r w:rsidR="00863384">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Yin Energy</w:t>
      </w:r>
      <w:r w:rsidR="0069042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specific to the sign of the Ox, will be quite poign</w:t>
      </w:r>
      <w:r w:rsidR="007D6789">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ant as it will be a year </w:t>
      </w:r>
      <w:r w:rsidR="003A50D8">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we will fully feel the weight of our responsibilities</w:t>
      </w:r>
      <w:r w:rsidR="009B0FA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year when it will be necessary to double our efforts</w:t>
      </w:r>
      <w:r w:rsidR="008A0CFB">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accomplish what we wish.</w:t>
      </w:r>
      <w:r w:rsidR="000240EA">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Since this is a </w:t>
      </w:r>
      <w:r w:rsidR="000240EA" w:rsidRPr="00C7624E">
        <w:rPr>
          <w:b/>
          <w:color w:val="595959" w:themeColor="text1" w:themeTint="A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w:t>
      </w:r>
      <w:r w:rsidR="000240EA">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w:t>
      </w:r>
      <w:r w:rsidR="00541301">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second successive year, the color of 2021 is going to be </w:t>
      </w:r>
      <w:r w:rsidR="00541301" w:rsidRPr="00042425">
        <w:rPr>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“white”.</w:t>
      </w:r>
      <w:r w:rsidR="006A58A6" w:rsidRPr="00042425">
        <w:rPr>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58A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Besides white, we have the lucky colors </w:t>
      </w:r>
      <w:r w:rsidR="00786FAB">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Ox (</w:t>
      </w:r>
      <w:r w:rsidR="00786FAB" w:rsidRPr="00042425">
        <w:rPr>
          <w:bCs/>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r w:rsidR="00786FAB">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w:t>
      </w:r>
      <w:r w:rsidR="00786FAB" w:rsidRPr="00042425">
        <w:rPr>
          <w:bCs/>
          <w:color w:val="00B05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w:t>
      </w:r>
      <w:r w:rsidR="00786FAB">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97567">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colors </w:t>
      </w:r>
      <w:r w:rsidR="003B002A">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in Feng Shui, attract prosperity</w:t>
      </w:r>
      <w:r w:rsidR="009B0B9B">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increase your luck, wear metal accessories</w:t>
      </w:r>
      <w:r w:rsidR="00175FF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t>
      </w:r>
      <w:r w:rsidR="00AE5C2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175FF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colors yellow or green</w:t>
      </w:r>
      <w:r w:rsidR="00D55F0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110904" w14:textId="77777777" w:rsidR="0095400C" w:rsidRDefault="00D55F0E" w:rsidP="00041E28">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year </w:t>
      </w:r>
      <w:r w:rsidR="00B15BF7">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700892">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 News: </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explosive or catastrophic events will occur</w:t>
      </w:r>
      <w:r w:rsidR="002E7D5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so it is a favorable year for economic recovery or consolidation</w:t>
      </w:r>
      <w:r w:rsidR="002941C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year of long-term investments…to create a reserve </w:t>
      </w:r>
      <w:r w:rsidR="00925E39">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preparation for</w:t>
      </w:r>
      <w:r w:rsidR="004653C8">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leaner times.”</w:t>
      </w:r>
      <w:r w:rsidR="005F2107">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293BF8F" w14:textId="77777777" w:rsidR="0095400C" w:rsidRDefault="00F459D8" w:rsidP="00041E28">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7"/>
          <w:szCs w:val="27"/>
          <w:shd w:val="clear" w:color="auto" w:fill="FFFFFF"/>
        </w:rPr>
        <w:drawing>
          <wp:anchor distT="0" distB="0" distL="114300" distR="114300" simplePos="0" relativeHeight="252413952" behindDoc="1" locked="0" layoutInCell="1" allowOverlap="1" wp14:anchorId="0796F44B" wp14:editId="4526A821">
            <wp:simplePos x="0" y="0"/>
            <wp:positionH relativeFrom="column">
              <wp:posOffset>36195</wp:posOffset>
            </wp:positionH>
            <wp:positionV relativeFrom="paragraph">
              <wp:posOffset>165735</wp:posOffset>
            </wp:positionV>
            <wp:extent cx="795020" cy="577215"/>
            <wp:effectExtent l="152400" t="63500" r="157480" b="159385"/>
            <wp:wrapTight wrapText="bothSides">
              <wp:wrapPolygon edited="0">
                <wp:start x="-2760" y="-2376"/>
                <wp:lineTo x="-4141" y="-1426"/>
                <wp:lineTo x="-4141" y="22812"/>
                <wp:lineTo x="-2760" y="27089"/>
                <wp:lineTo x="24153" y="27089"/>
                <wp:lineTo x="24498" y="26139"/>
                <wp:lineTo x="25534" y="21861"/>
                <wp:lineTo x="25534" y="6178"/>
                <wp:lineTo x="24153" y="-950"/>
                <wp:lineTo x="24153" y="-2376"/>
                <wp:lineTo x="-2760" y="-2376"/>
              </wp:wrapPolygon>
            </wp:wrapTight>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5020" cy="577215"/>
                    </a:xfrm>
                    <a:prstGeom prst="rect">
                      <a:avLst/>
                    </a:prstGeom>
                    <a:effectLst>
                      <a:outerShdw blurRad="50800" dist="50800" dir="5400000" sx="132000" sy="132000" algn="ctr" rotWithShape="0">
                        <a:schemeClr val="accent2">
                          <a:lumMod val="60000"/>
                          <a:lumOff val="40000"/>
                        </a:schemeClr>
                      </a:outerShdw>
                      <a:softEdge rad="50800"/>
                    </a:effectLst>
                  </pic:spPr>
                </pic:pic>
              </a:graphicData>
            </a:graphic>
            <wp14:sizeRelH relativeFrom="page">
              <wp14:pctWidth>0</wp14:pctWidth>
            </wp14:sizeRelH>
            <wp14:sizeRelV relativeFrom="page">
              <wp14:pctHeight>0</wp14:pctHeight>
            </wp14:sizeRelV>
          </wp:anchor>
        </w:drawing>
      </w:r>
    </w:p>
    <w:p w14:paraId="2928BA60" w14:textId="77777777" w:rsidR="00D55F0E" w:rsidRDefault="005F2107" w:rsidP="00041E28">
      <w:pPr>
        <w:rPr>
          <w:rFonts w:ascii="Arial" w:hAnsi="Arial" w:cs="Arial"/>
          <w:color w:val="202124"/>
          <w:shd w:val="clear" w:color="auto" w:fill="FFFFFF"/>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born in the year of the Ox are strong, reliable</w:t>
      </w:r>
      <w:r w:rsidR="00F45A7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fair and conscientious, inspiring confidence in others</w:t>
      </w:r>
      <w:r w:rsidR="009E48E8">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are calm, patient, methodical and can be trusted. Although they say little</w:t>
      </w:r>
      <w:r w:rsidR="0095400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they can be very opinionated</w:t>
      </w:r>
      <w:r w:rsidR="00BE7F93">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somewhat stubborn</w:t>
      </w:r>
      <w:r w:rsidR="0095400C">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82BE3B" w14:textId="77777777" w:rsidR="007E4011" w:rsidRDefault="007E4011" w:rsidP="00041E28">
      <w:pPr>
        <w:rPr>
          <w:rFonts w:ascii="Arial" w:hAnsi="Arial" w:cs="Arial"/>
          <w:color w:val="202124"/>
          <w:shd w:val="clear" w:color="auto" w:fill="FFFFFF"/>
        </w:rPr>
      </w:pPr>
    </w:p>
    <w:p w14:paraId="24C8B09B" w14:textId="77777777" w:rsidR="00606DE2" w:rsidRPr="009451A1" w:rsidRDefault="00606DE2" w:rsidP="00606DE2">
      <w:pPr>
        <w:rPr>
          <w:rFonts w:eastAsia="Times New Roman"/>
          <w14:shadow w14:blurRad="76200" w14:dist="50800" w14:dir="4920000" w14:sx="0" w14:sy="0" w14:kx="0" w14:ky="0" w14:algn="ctr">
            <w14:schemeClr w14:val="accent2">
              <w14:lumMod w14:val="40000"/>
              <w14:lumOff w14:val="60000"/>
            </w14:schemeClr>
          </w14:shadow>
        </w:rPr>
      </w:pPr>
    </w:p>
    <w:p w14:paraId="422BF59D" w14:textId="77777777" w:rsidR="00807A9E" w:rsidRPr="00CD5052" w:rsidRDefault="00BA7936" w:rsidP="00390CD2">
      <w:pPr>
        <w:jc w:val="cente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5052">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5BEA" w:rsidRPr="00CD5052">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D77927" w:rsidRPr="00CD5052">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etting </w:t>
      </w:r>
      <w:r w:rsidR="00A558BD">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77927" w:rsidRPr="00CD5052">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Know You</w:t>
      </w:r>
      <w:r w:rsidRPr="00CD5052">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7A5091" w14:textId="77777777" w:rsidR="00435B31" w:rsidRPr="00F63FAA" w:rsidRDefault="007B0363" w:rsidP="00587044">
      <w:pPr>
        <w:rPr>
          <w:sz w:val="28"/>
          <w:szCs w:val="28"/>
        </w:rPr>
      </w:pPr>
      <w:r>
        <w:t xml:space="preserve">     </w:t>
      </w:r>
    </w:p>
    <w:p w14:paraId="0E719DED" w14:textId="77777777" w:rsidR="00435B31" w:rsidRPr="00587044" w:rsidRDefault="002F168E" w:rsidP="00EE2F62">
      <w:r w:rsidRPr="00587044">
        <w:t xml:space="preserve">As part of the “Getting </w:t>
      </w:r>
      <w:r w:rsidR="003A1655" w:rsidRPr="00587044">
        <w:t>to</w:t>
      </w:r>
      <w:r w:rsidRPr="00587044">
        <w:t xml:space="preserve"> Know You” </w:t>
      </w:r>
      <w:r w:rsidR="007B0EBC" w:rsidRPr="00587044">
        <w:t xml:space="preserve">series we </w:t>
      </w:r>
      <w:r w:rsidR="00435B31" w:rsidRPr="00587044">
        <w:t>have</w:t>
      </w:r>
      <w:r w:rsidR="007B0EBC" w:rsidRPr="00587044">
        <w:t xml:space="preserve"> showcase</w:t>
      </w:r>
      <w:r w:rsidR="00435B31" w:rsidRPr="00587044">
        <w:t>d</w:t>
      </w:r>
      <w:r w:rsidR="007B0EBC" w:rsidRPr="00587044">
        <w:t xml:space="preserve"> </w:t>
      </w:r>
      <w:r w:rsidR="00F56C6E" w:rsidRPr="00587044">
        <w:t>one club member in each Newsletter.</w:t>
      </w:r>
      <w:r w:rsidR="007B0363" w:rsidRPr="00587044">
        <w:t xml:space="preserve"> </w:t>
      </w:r>
    </w:p>
    <w:p w14:paraId="37C43902" w14:textId="77777777" w:rsidR="00435B31" w:rsidRPr="009B1646" w:rsidRDefault="005034B7" w:rsidP="00EE2F62">
      <w:pPr>
        <w:rPr>
          <w:sz w:val="21"/>
          <w:szCs w:val="21"/>
        </w:rPr>
      </w:pPr>
      <w:r w:rsidRPr="00587044">
        <w:t xml:space="preserve">With the Stay </w:t>
      </w:r>
      <w:r w:rsidR="003A1655" w:rsidRPr="00587044">
        <w:t>in</w:t>
      </w:r>
      <w:r w:rsidRPr="00587044">
        <w:t xml:space="preserve"> Place (SIP) and Work </w:t>
      </w:r>
      <w:r w:rsidR="003A1655" w:rsidRPr="00587044">
        <w:t>from</w:t>
      </w:r>
      <w:r w:rsidRPr="00587044">
        <w:t xml:space="preserve"> Home (WFH)</w:t>
      </w:r>
      <w:r w:rsidR="00A547FA" w:rsidRPr="00587044">
        <w:t xml:space="preserve"> policies being promoted</w:t>
      </w:r>
      <w:r w:rsidR="0088736E" w:rsidRPr="00587044">
        <w:t xml:space="preserve"> we all suffer from some degree of </w:t>
      </w:r>
      <w:r w:rsidR="00E524AD" w:rsidRPr="00587044">
        <w:t>s</w:t>
      </w:r>
      <w:r w:rsidR="0088736E" w:rsidRPr="00587044">
        <w:t xml:space="preserve">ocial </w:t>
      </w:r>
      <w:r w:rsidR="00E524AD" w:rsidRPr="00587044">
        <w:t>i</w:t>
      </w:r>
      <w:r w:rsidR="0088736E" w:rsidRPr="00587044">
        <w:t xml:space="preserve">solation. </w:t>
      </w:r>
      <w:r w:rsidR="00F90260" w:rsidRPr="00587044">
        <w:t xml:space="preserve">Many of us, though we have </w:t>
      </w:r>
      <w:r w:rsidR="006155D1" w:rsidRPr="00587044">
        <w:t>met socially for some time</w:t>
      </w:r>
      <w:r w:rsidR="00BA7936" w:rsidRPr="00587044">
        <w:t xml:space="preserve">, </w:t>
      </w:r>
      <w:r w:rsidR="006155D1" w:rsidRPr="00587044">
        <w:t xml:space="preserve">have not had the opportunity </w:t>
      </w:r>
      <w:r w:rsidR="00AA508C" w:rsidRPr="00587044">
        <w:t>to get to know one another</w:t>
      </w:r>
      <w:r w:rsidR="00900B23" w:rsidRPr="00587044">
        <w:t xml:space="preserve"> better</w:t>
      </w:r>
      <w:r w:rsidR="0088130C" w:rsidRPr="00587044">
        <w:rPr>
          <w:sz w:val="22"/>
          <w:szCs w:val="22"/>
        </w:rPr>
        <w:t xml:space="preserve">. </w:t>
      </w:r>
      <w:r w:rsidR="0088130C" w:rsidRPr="00587044">
        <w:t xml:space="preserve">I </w:t>
      </w:r>
      <w:r w:rsidR="00521A66" w:rsidRPr="00587044">
        <w:t xml:space="preserve">initially </w:t>
      </w:r>
      <w:r w:rsidR="0088130C" w:rsidRPr="00587044">
        <w:t xml:space="preserve">asked Paul Chin to </w:t>
      </w:r>
      <w:r w:rsidR="003F060E" w:rsidRPr="00587044">
        <w:t>step up and send me his brief bio with some pictures.</w:t>
      </w:r>
      <w:r w:rsidR="00900B23" w:rsidRPr="00587044">
        <w:t xml:space="preserve"> Thank </w:t>
      </w:r>
      <w:r w:rsidR="003A1655" w:rsidRPr="00587044">
        <w:t>you, Paul,</w:t>
      </w:r>
      <w:r w:rsidR="00900B23" w:rsidRPr="00587044">
        <w:t xml:space="preserve"> </w:t>
      </w:r>
      <w:r w:rsidR="00947EB8" w:rsidRPr="00587044">
        <w:t xml:space="preserve">for stepping up </w:t>
      </w:r>
      <w:r w:rsidR="00155FC8" w:rsidRPr="00587044">
        <w:t xml:space="preserve">to get the ball rolling </w:t>
      </w:r>
      <w:r w:rsidR="00947EB8" w:rsidRPr="00587044">
        <w:t>and sharing with our club</w:t>
      </w:r>
      <w:r w:rsidR="00947EB8" w:rsidRPr="009B1646">
        <w:rPr>
          <w:sz w:val="22"/>
          <w:szCs w:val="22"/>
        </w:rPr>
        <w:t>.</w:t>
      </w:r>
      <w:r w:rsidR="00827377" w:rsidRPr="009B1646">
        <w:rPr>
          <w:sz w:val="22"/>
          <w:szCs w:val="22"/>
        </w:rPr>
        <w:t xml:space="preserve">  </w:t>
      </w:r>
    </w:p>
    <w:p w14:paraId="7DCBC622" w14:textId="77777777" w:rsidR="00435B31" w:rsidRPr="009B1646" w:rsidRDefault="00827377" w:rsidP="004F1C6A">
      <w:pPr>
        <w:jc w:val="both"/>
      </w:pPr>
      <w:r w:rsidRPr="009B1646">
        <w:t xml:space="preserve">Our </w:t>
      </w:r>
      <w:r w:rsidRPr="009B1646">
        <w:rPr>
          <w:b/>
          <w:bCs/>
        </w:rPr>
        <w:t>July</w:t>
      </w:r>
      <w:r w:rsidRPr="009B1646">
        <w:t xml:space="preserve"> Newsletter showcased </w:t>
      </w:r>
      <w:r w:rsidRPr="009B1646">
        <w:rPr>
          <w:b/>
          <w:bCs/>
        </w:rPr>
        <w:t>Paul Chin</w:t>
      </w:r>
      <w:r w:rsidR="00F63FAA" w:rsidRPr="009B1646">
        <w:t xml:space="preserve"> his life as a firefighter</w:t>
      </w:r>
      <w:r w:rsidR="00155FC8" w:rsidRPr="009B1646">
        <w:t xml:space="preserve"> </w:t>
      </w:r>
      <w:r w:rsidR="00F63FAA" w:rsidRPr="009B1646">
        <w:t>and his love of family and how he found Rotary</w:t>
      </w:r>
    </w:p>
    <w:p w14:paraId="0D7D0057" w14:textId="77777777" w:rsidR="00435B31" w:rsidRPr="009B1646" w:rsidRDefault="00155FC8" w:rsidP="00EE2F62">
      <w:r w:rsidRPr="009B1646">
        <w:t xml:space="preserve">Our </w:t>
      </w:r>
      <w:r w:rsidR="00827377" w:rsidRPr="009B1646">
        <w:rPr>
          <w:b/>
          <w:bCs/>
        </w:rPr>
        <w:t>August</w:t>
      </w:r>
      <w:r w:rsidR="00827377" w:rsidRPr="009B1646">
        <w:t xml:space="preserve"> Newsletter we </w:t>
      </w:r>
      <w:r w:rsidR="0076725C" w:rsidRPr="009B1646">
        <w:t xml:space="preserve">have </w:t>
      </w:r>
      <w:r w:rsidR="009C299E" w:rsidRPr="009B1646">
        <w:t xml:space="preserve">had </w:t>
      </w:r>
      <w:r w:rsidR="0076725C" w:rsidRPr="009B1646">
        <w:t xml:space="preserve">the pleasure to get to know our fellow member </w:t>
      </w:r>
      <w:r w:rsidR="0076725C" w:rsidRPr="009B1646">
        <w:rPr>
          <w:b/>
          <w:bCs/>
        </w:rPr>
        <w:t>Celine Wong</w:t>
      </w:r>
      <w:r w:rsidR="0076725C" w:rsidRPr="009B1646">
        <w:t xml:space="preserve">. </w:t>
      </w:r>
      <w:r w:rsidR="009C299E" w:rsidRPr="009B1646">
        <w:t xml:space="preserve"> </w:t>
      </w:r>
    </w:p>
    <w:p w14:paraId="0F82B1FF" w14:textId="77777777" w:rsidR="00F63FAA" w:rsidRPr="009B1646" w:rsidRDefault="00B47E22" w:rsidP="00EE2F62">
      <w:r w:rsidRPr="009B1646">
        <w:rPr>
          <w:b/>
          <w:bCs/>
        </w:rPr>
        <w:t>September</w:t>
      </w:r>
      <w:r w:rsidR="0094711B" w:rsidRPr="009B1646">
        <w:t xml:space="preserve">’s </w:t>
      </w:r>
      <w:r w:rsidR="00EC5B18" w:rsidRPr="009B1646">
        <w:t>N</w:t>
      </w:r>
      <w:r w:rsidR="0094711B" w:rsidRPr="009B1646">
        <w:t>ewsletter shared a brief history of</w:t>
      </w:r>
      <w:r w:rsidR="009C299E" w:rsidRPr="009B1646">
        <w:t xml:space="preserve"> </w:t>
      </w:r>
      <w:r w:rsidR="00374ED1" w:rsidRPr="009B1646">
        <w:rPr>
          <w:b/>
          <w:bCs/>
        </w:rPr>
        <w:t>Susan Tom</w:t>
      </w:r>
      <w:r w:rsidR="0094711B" w:rsidRPr="009B1646">
        <w:t xml:space="preserve">, </w:t>
      </w:r>
      <w:r w:rsidR="00194E56" w:rsidRPr="009B1646">
        <w:t>her growing up in Chinatown</w:t>
      </w:r>
      <w:r w:rsidR="005C28FC" w:rsidRPr="009B1646">
        <w:t xml:space="preserve">, </w:t>
      </w:r>
    </w:p>
    <w:p w14:paraId="23F33371" w14:textId="77777777" w:rsidR="00435B31" w:rsidRPr="009B1646" w:rsidRDefault="005968B3" w:rsidP="00EE2F62">
      <w:r w:rsidRPr="009B1646">
        <w:t>her teaching career</w:t>
      </w:r>
      <w:r w:rsidR="00DD43F0" w:rsidRPr="009B1646">
        <w:t xml:space="preserve">, </w:t>
      </w:r>
      <w:r w:rsidR="00F322D8" w:rsidRPr="009B1646">
        <w:t>her family</w:t>
      </w:r>
      <w:r w:rsidRPr="009B1646">
        <w:t xml:space="preserve"> and how </w:t>
      </w:r>
      <w:r w:rsidR="00F63FAA" w:rsidRPr="009B1646">
        <w:t>they have always supported the Chinatown community</w:t>
      </w:r>
      <w:r w:rsidR="00DD43F0" w:rsidRPr="009B1646">
        <w:t>.</w:t>
      </w:r>
      <w:r w:rsidR="0059637E" w:rsidRPr="009B1646">
        <w:t xml:space="preserve"> </w:t>
      </w:r>
      <w:r w:rsidR="0050646D" w:rsidRPr="009B1646">
        <w:t xml:space="preserve"> </w:t>
      </w:r>
    </w:p>
    <w:p w14:paraId="44094B8B" w14:textId="77777777" w:rsidR="00F63FAA" w:rsidRPr="009B1646" w:rsidRDefault="00566D4F" w:rsidP="00EE2F62">
      <w:r w:rsidRPr="009B1646">
        <w:rPr>
          <w:b/>
          <w:bCs/>
        </w:rPr>
        <w:t>October</w:t>
      </w:r>
      <w:r w:rsidR="0059637E" w:rsidRPr="009B1646">
        <w:t xml:space="preserve"> we </w:t>
      </w:r>
      <w:r w:rsidR="0050646D" w:rsidRPr="009B1646">
        <w:t>were</w:t>
      </w:r>
      <w:r w:rsidR="00BA2ECD" w:rsidRPr="009B1646">
        <w:t xml:space="preserve"> thankful to </w:t>
      </w:r>
      <w:r w:rsidR="0059637E" w:rsidRPr="009B1646">
        <w:t xml:space="preserve">have the opportunity to get to know </w:t>
      </w:r>
      <w:r w:rsidR="0059637E" w:rsidRPr="009B1646">
        <w:rPr>
          <w:b/>
          <w:bCs/>
        </w:rPr>
        <w:t xml:space="preserve">Gayle </w:t>
      </w:r>
      <w:r w:rsidR="0050646D" w:rsidRPr="009B1646">
        <w:rPr>
          <w:b/>
          <w:bCs/>
        </w:rPr>
        <w:t xml:space="preserve">&amp; Bill </w:t>
      </w:r>
      <w:r w:rsidR="0059637E" w:rsidRPr="009B1646">
        <w:rPr>
          <w:b/>
          <w:bCs/>
        </w:rPr>
        <w:t>Chan</w:t>
      </w:r>
      <w:r w:rsidRPr="009B1646">
        <w:rPr>
          <w:b/>
          <w:bCs/>
        </w:rPr>
        <w:t xml:space="preserve">, </w:t>
      </w:r>
      <w:r w:rsidRPr="009B1646">
        <w:t xml:space="preserve">and </w:t>
      </w:r>
    </w:p>
    <w:p w14:paraId="33A3F700" w14:textId="77777777" w:rsidR="00435B31" w:rsidRPr="009B1646" w:rsidRDefault="00566D4F" w:rsidP="00EE2F62">
      <w:pPr>
        <w:rPr>
          <w:b/>
          <w:bCs/>
        </w:rPr>
      </w:pPr>
      <w:r w:rsidRPr="009B1646">
        <w:t>learn of their children, their travels and how they found Rotary</w:t>
      </w:r>
      <w:r w:rsidRPr="009B1646">
        <w:rPr>
          <w:b/>
          <w:bCs/>
        </w:rPr>
        <w:t xml:space="preserve">. </w:t>
      </w:r>
    </w:p>
    <w:p w14:paraId="34479D3B" w14:textId="77777777" w:rsidR="00F63FAA" w:rsidRPr="009B1646" w:rsidRDefault="00435B31" w:rsidP="00EE2F62">
      <w:proofErr w:type="gramStart"/>
      <w:r w:rsidRPr="009B1646">
        <w:rPr>
          <w:b/>
          <w:bCs/>
        </w:rPr>
        <w:t>November</w:t>
      </w:r>
      <w:proofErr w:type="gramEnd"/>
      <w:r w:rsidR="00566D4F" w:rsidRPr="009B1646">
        <w:t xml:space="preserve"> we</w:t>
      </w:r>
      <w:r w:rsidR="0050646D" w:rsidRPr="009B1646">
        <w:t xml:space="preserve"> </w:t>
      </w:r>
      <w:r w:rsidR="00CD5052" w:rsidRPr="009B1646">
        <w:t>followed</w:t>
      </w:r>
      <w:r w:rsidR="0050646D" w:rsidRPr="009B1646">
        <w:rPr>
          <w:b/>
          <w:bCs/>
        </w:rPr>
        <w:t xml:space="preserve"> </w:t>
      </w:r>
      <w:r w:rsidR="004C62DA" w:rsidRPr="009B1646">
        <w:rPr>
          <w:b/>
          <w:bCs/>
        </w:rPr>
        <w:t xml:space="preserve">Eileen </w:t>
      </w:r>
      <w:proofErr w:type="spellStart"/>
      <w:r w:rsidR="004C62DA" w:rsidRPr="009B1646">
        <w:rPr>
          <w:b/>
          <w:bCs/>
        </w:rPr>
        <w:t>O’Riordan</w:t>
      </w:r>
      <w:r w:rsidR="00464701" w:rsidRPr="009B1646">
        <w:rPr>
          <w:b/>
          <w:bCs/>
        </w:rPr>
        <w:t>’s</w:t>
      </w:r>
      <w:proofErr w:type="spellEnd"/>
      <w:r w:rsidR="00464701" w:rsidRPr="009B1646">
        <w:rPr>
          <w:b/>
          <w:bCs/>
        </w:rPr>
        <w:t xml:space="preserve"> </w:t>
      </w:r>
      <w:r w:rsidR="00464701" w:rsidRPr="009B1646">
        <w:t>life journey</w:t>
      </w:r>
      <w:r w:rsidR="00566D4F" w:rsidRPr="009B1646">
        <w:t xml:space="preserve"> from her home in Cork, Ireland to</w:t>
      </w:r>
    </w:p>
    <w:p w14:paraId="3A67BF4B" w14:textId="77777777" w:rsidR="0050646D" w:rsidRPr="009B1646" w:rsidRDefault="00566D4F" w:rsidP="00EE2F62">
      <w:r w:rsidRPr="009B1646">
        <w:t xml:space="preserve"> her </w:t>
      </w:r>
      <w:r w:rsidR="0094711B" w:rsidRPr="009B1646">
        <w:t xml:space="preserve">new adopted </w:t>
      </w:r>
      <w:r w:rsidRPr="009B1646">
        <w:t>home here in San Francisco.</w:t>
      </w:r>
    </w:p>
    <w:p w14:paraId="39227870" w14:textId="77777777" w:rsidR="0094711B" w:rsidRPr="009B1646" w:rsidRDefault="00464701" w:rsidP="00EE2F62">
      <w:r w:rsidRPr="009B1646">
        <w:rPr>
          <w:b/>
          <w:bCs/>
        </w:rPr>
        <w:t>December</w:t>
      </w:r>
      <w:r w:rsidR="00566D4F" w:rsidRPr="009B1646">
        <w:t xml:space="preserve"> we </w:t>
      </w:r>
      <w:r w:rsidR="0094711B" w:rsidRPr="009B1646">
        <w:t xml:space="preserve">all had the </w:t>
      </w:r>
      <w:r w:rsidR="00566D4F" w:rsidRPr="009B1646">
        <w:t xml:space="preserve">privilege to get to know more about our </w:t>
      </w:r>
      <w:r w:rsidRPr="009B1646">
        <w:t>fellow c</w:t>
      </w:r>
      <w:r w:rsidR="00566D4F" w:rsidRPr="009B1646">
        <w:t xml:space="preserve">lub </w:t>
      </w:r>
      <w:r w:rsidRPr="009B1646">
        <w:t>m</w:t>
      </w:r>
      <w:r w:rsidR="00566D4F" w:rsidRPr="009B1646">
        <w:t>ember,</w:t>
      </w:r>
      <w:r w:rsidR="0094711B" w:rsidRPr="009B1646">
        <w:t xml:space="preserve"> Past President,</w:t>
      </w:r>
    </w:p>
    <w:p w14:paraId="7A733282" w14:textId="77777777" w:rsidR="00566D4F" w:rsidRDefault="00EC5B18" w:rsidP="00EE2F62">
      <w:pPr>
        <w:rPr>
          <w:b/>
          <w:bCs/>
          <w:sz w:val="22"/>
          <w:szCs w:val="22"/>
        </w:rPr>
      </w:pPr>
      <w:r w:rsidRPr="009B1646">
        <w:t>o</w:t>
      </w:r>
      <w:r w:rsidR="00464701" w:rsidRPr="009B1646">
        <w:t>ur c</w:t>
      </w:r>
      <w:r w:rsidR="0094711B" w:rsidRPr="009B1646">
        <w:t xml:space="preserve">urrent </w:t>
      </w:r>
      <w:r w:rsidR="00464701" w:rsidRPr="009B1646">
        <w:t>Assistant Governor</w:t>
      </w:r>
      <w:r w:rsidR="00587044">
        <w:t xml:space="preserve"> and</w:t>
      </w:r>
      <w:r w:rsidR="003A1655" w:rsidRPr="009B1646">
        <w:t xml:space="preserve"> Club</w:t>
      </w:r>
      <w:r w:rsidR="0094711B" w:rsidRPr="009B1646">
        <w:t xml:space="preserve"> Secretary</w:t>
      </w:r>
      <w:r w:rsidR="00464701" w:rsidRPr="009B1646">
        <w:t>,</w:t>
      </w:r>
      <w:r w:rsidR="0050472F" w:rsidRPr="009B1646">
        <w:t xml:space="preserve"> </w:t>
      </w:r>
      <w:r w:rsidR="00566D4F" w:rsidRPr="009B1646">
        <w:rPr>
          <w:b/>
          <w:bCs/>
        </w:rPr>
        <w:t>Liz Mark</w:t>
      </w:r>
      <w:r w:rsidR="00566D4F" w:rsidRPr="00F63FAA">
        <w:rPr>
          <w:b/>
          <w:bCs/>
          <w:sz w:val="22"/>
          <w:szCs w:val="22"/>
        </w:rPr>
        <w:t>.</w:t>
      </w:r>
    </w:p>
    <w:p w14:paraId="30658C8E" w14:textId="77777777" w:rsidR="0050472F" w:rsidRDefault="0050472F" w:rsidP="00EE2F62">
      <w:pPr>
        <w:rPr>
          <w:b/>
          <w:bCs/>
        </w:rPr>
      </w:pPr>
      <w:r w:rsidRPr="0050472F">
        <w:rPr>
          <w:b/>
          <w:bCs/>
        </w:rPr>
        <w:t xml:space="preserve">Lily </w:t>
      </w:r>
      <w:proofErr w:type="gramStart"/>
      <w:r w:rsidRPr="0050472F">
        <w:rPr>
          <w:b/>
          <w:bCs/>
        </w:rPr>
        <w:t xml:space="preserve">Chan </w:t>
      </w:r>
      <w:r w:rsidR="00587044">
        <w:rPr>
          <w:b/>
          <w:bCs/>
        </w:rPr>
        <w:t>,</w:t>
      </w:r>
      <w:proofErr w:type="gramEnd"/>
      <w:r w:rsidR="00587044">
        <w:rPr>
          <w:b/>
          <w:bCs/>
        </w:rPr>
        <w:t xml:space="preserve"> </w:t>
      </w:r>
      <w:r w:rsidR="00587044" w:rsidRPr="00587044">
        <w:t xml:space="preserve">PP and current Foundation Director </w:t>
      </w:r>
      <w:r w:rsidRPr="0050472F">
        <w:t>was our focus</w:t>
      </w:r>
      <w:r w:rsidR="009B1646">
        <w:t xml:space="preserve"> last month</w:t>
      </w:r>
      <w:r w:rsidRPr="0050472F">
        <w:rPr>
          <w:b/>
          <w:bCs/>
        </w:rPr>
        <w:t>.</w:t>
      </w:r>
    </w:p>
    <w:p w14:paraId="42CDE9A5" w14:textId="77777777" w:rsidR="0050472F" w:rsidRPr="00F63FAA" w:rsidRDefault="0050472F" w:rsidP="00EE2F62">
      <w:pPr>
        <w:rPr>
          <w:b/>
          <w:bCs/>
          <w:sz w:val="22"/>
          <w:szCs w:val="22"/>
        </w:rPr>
      </w:pPr>
      <w:r w:rsidRPr="0050472F">
        <w:t>This month’s Newsletter Honors the Life and Legacy of</w:t>
      </w:r>
      <w:r w:rsidR="00587044">
        <w:t xml:space="preserve"> </w:t>
      </w:r>
      <w:r w:rsidR="00951CB0">
        <w:t>our very</w:t>
      </w:r>
      <w:r w:rsidR="00587044">
        <w:t xml:space="preserve"> good friend</w:t>
      </w:r>
      <w:r>
        <w:rPr>
          <w:b/>
          <w:bCs/>
        </w:rPr>
        <w:t xml:space="preserve"> Edward Pierce.</w:t>
      </w:r>
    </w:p>
    <w:p w14:paraId="70893269" w14:textId="77777777" w:rsidR="0094711B" w:rsidRDefault="00142A53" w:rsidP="00435B31">
      <w:pPr>
        <w:jc w:val="center"/>
        <w:rPr>
          <w:b/>
          <w:bCs/>
          <w:sz w:val="22"/>
          <w:szCs w:val="22"/>
        </w:rPr>
      </w:pPr>
      <w:r>
        <w:rPr>
          <w:b/>
          <w:bCs/>
          <w:sz w:val="22"/>
          <w:szCs w:val="22"/>
        </w:rPr>
        <w:t>6</w:t>
      </w:r>
    </w:p>
    <w:p w14:paraId="5A5FCD52" w14:textId="77777777" w:rsidR="00DF1887" w:rsidRDefault="00DF1887" w:rsidP="00435B31">
      <w:pPr>
        <w:jc w:val="center"/>
        <w:rPr>
          <w:b/>
          <w:bCs/>
          <w:sz w:val="28"/>
          <w:szCs w:val="28"/>
        </w:rPr>
      </w:pPr>
    </w:p>
    <w:p w14:paraId="2854A147" w14:textId="77777777" w:rsidR="00E345D4" w:rsidRDefault="00E345D4" w:rsidP="00435B31">
      <w:pPr>
        <w:jc w:val="center"/>
        <w:rPr>
          <w:b/>
          <w:bCs/>
          <w:sz w:val="28"/>
          <w:szCs w:val="28"/>
        </w:rPr>
      </w:pPr>
    </w:p>
    <w:p w14:paraId="51BBD624" w14:textId="77777777" w:rsidR="00F63FAA" w:rsidRDefault="009B1646" w:rsidP="00435B31">
      <w:pPr>
        <w:jc w:val="center"/>
        <w:rPr>
          <w:b/>
          <w:bCs/>
          <w:sz w:val="28"/>
          <w:szCs w:val="28"/>
        </w:rPr>
      </w:pPr>
      <w:r>
        <w:rPr>
          <w:b/>
          <w:bCs/>
          <w:sz w:val="28"/>
          <w:szCs w:val="28"/>
        </w:rPr>
        <w:t>This month</w:t>
      </w:r>
      <w:r w:rsidR="0050472F">
        <w:rPr>
          <w:b/>
          <w:bCs/>
          <w:sz w:val="28"/>
          <w:szCs w:val="28"/>
        </w:rPr>
        <w:t xml:space="preserve"> </w:t>
      </w:r>
      <w:r w:rsidR="00F63FAA" w:rsidRPr="00853A93">
        <w:rPr>
          <w:b/>
          <w:bCs/>
          <w:sz w:val="28"/>
          <w:szCs w:val="28"/>
        </w:rPr>
        <w:t xml:space="preserve">we are “Getting to Know” </w:t>
      </w:r>
      <w:r w:rsidR="0050472F">
        <w:rPr>
          <w:b/>
          <w:bCs/>
          <w:sz w:val="28"/>
          <w:szCs w:val="28"/>
        </w:rPr>
        <w:t>and Honor Edward Pierce</w:t>
      </w:r>
    </w:p>
    <w:p w14:paraId="2E130982" w14:textId="77777777" w:rsidR="00E345D4" w:rsidRDefault="00E74745" w:rsidP="00E74745">
      <w:r w:rsidRPr="00893E62">
        <w:rPr>
          <w:b/>
          <w:bCs/>
          <w:noProof/>
          <w:color w:val="262626" w:themeColor="text1" w:themeTint="D9"/>
          <w:sz w:val="44"/>
          <w:szCs w:val="44"/>
        </w:rPr>
        <w:drawing>
          <wp:anchor distT="0" distB="0" distL="114300" distR="114300" simplePos="0" relativeHeight="252477440" behindDoc="1" locked="0" layoutInCell="1" allowOverlap="1" wp14:anchorId="770CCD61" wp14:editId="413008CF">
            <wp:simplePos x="0" y="0"/>
            <wp:positionH relativeFrom="column">
              <wp:posOffset>5234940</wp:posOffset>
            </wp:positionH>
            <wp:positionV relativeFrom="paragraph">
              <wp:posOffset>2472690</wp:posOffset>
            </wp:positionV>
            <wp:extent cx="1346200" cy="1009015"/>
            <wp:effectExtent l="190500" t="101600" r="190500" b="210185"/>
            <wp:wrapTight wrapText="bothSides">
              <wp:wrapPolygon edited="0">
                <wp:start x="-2649" y="-2175"/>
                <wp:lineTo x="-3057" y="2719"/>
                <wp:lineTo x="-3057" y="24468"/>
                <wp:lineTo x="-2649" y="25828"/>
                <wp:lineTo x="24045" y="25828"/>
                <wp:lineTo x="24249" y="25284"/>
                <wp:lineTo x="24453" y="2719"/>
                <wp:lineTo x="24045" y="-2175"/>
                <wp:lineTo x="-2649" y="-2175"/>
              </wp:wrapPolygon>
            </wp:wrapTight>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6200" cy="1009015"/>
                    </a:xfrm>
                    <a:prstGeom prst="rect">
                      <a:avLst/>
                    </a:prstGeom>
                    <a:effectLst>
                      <a:outerShdw blurRad="50800" dist="50800" dir="5400000" sx="117000" sy="117000" algn="ctr" rotWithShape="0">
                        <a:srgbClr val="000000">
                          <a:alpha val="72000"/>
                        </a:srgbClr>
                      </a:outerShdw>
                      <a:softEdge rad="101600"/>
                    </a:effectLst>
                    <a:scene3d>
                      <a:camera prst="orthographicFront"/>
                      <a:lightRig rig="threePt" dir="t"/>
                    </a:scene3d>
                    <a:sp3d>
                      <a:bevelT w="19050" prst="angle"/>
                      <a:bevelB prst="slope"/>
                    </a:sp3d>
                  </pic:spPr>
                </pic:pic>
              </a:graphicData>
            </a:graphic>
            <wp14:sizeRelH relativeFrom="page">
              <wp14:pctWidth>0</wp14:pctWidth>
            </wp14:sizeRelH>
            <wp14:sizeRelV relativeFrom="page">
              <wp14:pctHeight>0</wp14:pctHeight>
            </wp14:sizeRelV>
          </wp:anchor>
        </w:drawing>
      </w:r>
      <w:r w:rsidR="00E345D4" w:rsidRPr="00893E62">
        <w:rPr>
          <w:rFonts w:cstheme="minorHAnsi"/>
          <w:i/>
          <w:iCs/>
          <w:noProof/>
          <w:sz w:val="28"/>
          <w:szCs w:val="28"/>
        </w:rPr>
        <w:drawing>
          <wp:anchor distT="0" distB="0" distL="114300" distR="114300" simplePos="0" relativeHeight="252473344" behindDoc="1" locked="0" layoutInCell="1" allowOverlap="1" wp14:anchorId="6ACECFBA" wp14:editId="1B040D4E">
            <wp:simplePos x="0" y="0"/>
            <wp:positionH relativeFrom="column">
              <wp:posOffset>-128270</wp:posOffset>
            </wp:positionH>
            <wp:positionV relativeFrom="paragraph">
              <wp:posOffset>186055</wp:posOffset>
            </wp:positionV>
            <wp:extent cx="2478405" cy="2478405"/>
            <wp:effectExtent l="0" t="0" r="0" b="0"/>
            <wp:wrapTight wrapText="bothSides">
              <wp:wrapPolygon edited="0">
                <wp:start x="1107" y="0"/>
                <wp:lineTo x="443" y="221"/>
                <wp:lineTo x="0" y="885"/>
                <wp:lineTo x="0" y="20477"/>
                <wp:lineTo x="553" y="21362"/>
                <wp:lineTo x="1107" y="21473"/>
                <wp:lineTo x="20366" y="21473"/>
                <wp:lineTo x="20919" y="21362"/>
                <wp:lineTo x="21473" y="20477"/>
                <wp:lineTo x="21473" y="885"/>
                <wp:lineTo x="21030" y="221"/>
                <wp:lineTo x="20366" y="0"/>
                <wp:lineTo x="1107" y="0"/>
              </wp:wrapPolygon>
            </wp:wrapTight>
            <wp:docPr id="45" name="Picture 45" descr="Two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wo people sitting at a tabl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478405" cy="2478405"/>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p>
    <w:p w14:paraId="2B607F51" w14:textId="77777777" w:rsidR="00E74745" w:rsidRPr="00893E62" w:rsidRDefault="00E345D4" w:rsidP="00E74745">
      <w:pPr>
        <w:rPr>
          <w:rFonts w:cstheme="minorHAnsi"/>
          <w:i/>
          <w:iCs/>
          <w:sz w:val="28"/>
          <w:szCs w:val="28"/>
        </w:rPr>
      </w:pPr>
      <w:r w:rsidRPr="00893E62">
        <w:rPr>
          <w:rFonts w:cstheme="minorHAnsi"/>
          <w:i/>
          <w:iCs/>
          <w:noProof/>
          <w:sz w:val="28"/>
          <w:szCs w:val="28"/>
        </w:rPr>
        <w:drawing>
          <wp:anchor distT="0" distB="0" distL="114300" distR="114300" simplePos="0" relativeHeight="252475392" behindDoc="1" locked="0" layoutInCell="1" allowOverlap="1" wp14:anchorId="057F3132" wp14:editId="7B8F060E">
            <wp:simplePos x="0" y="0"/>
            <wp:positionH relativeFrom="column">
              <wp:posOffset>4490720</wp:posOffset>
            </wp:positionH>
            <wp:positionV relativeFrom="paragraph">
              <wp:posOffset>66040</wp:posOffset>
            </wp:positionV>
            <wp:extent cx="2207895" cy="1655445"/>
            <wp:effectExtent l="0" t="0" r="1905" b="0"/>
            <wp:wrapTight wrapText="bothSides">
              <wp:wrapPolygon edited="0">
                <wp:start x="248" y="0"/>
                <wp:lineTo x="0" y="497"/>
                <wp:lineTo x="0" y="20216"/>
                <wp:lineTo x="124" y="21211"/>
                <wp:lineTo x="248" y="21376"/>
                <wp:lineTo x="21246" y="21376"/>
                <wp:lineTo x="21370" y="21211"/>
                <wp:lineTo x="21494" y="20216"/>
                <wp:lineTo x="21494" y="497"/>
                <wp:lineTo x="21246" y="0"/>
                <wp:lineTo x="248" y="0"/>
              </wp:wrapPolygon>
            </wp:wrapTight>
            <wp:docPr id="50" name="Picture 50" descr="A person and person posing for a photo in front of a larg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and person posing for a photo in front of a large building&#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7895" cy="16554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74745" w:rsidRPr="00893E62">
        <w:t xml:space="preserve"> </w:t>
      </w:r>
      <w:r w:rsidR="00E74745" w:rsidRPr="00893E62">
        <w:rPr>
          <w:rFonts w:cstheme="minorHAnsi"/>
          <w:i/>
          <w:iCs/>
          <w:sz w:val="28"/>
          <w:szCs w:val="28"/>
        </w:rPr>
        <w:t>Edward Pierce passed peacefully at home on Jan 30</w:t>
      </w:r>
      <w:r w:rsidR="00E74745" w:rsidRPr="00893E62">
        <w:rPr>
          <w:rFonts w:cstheme="minorHAnsi"/>
          <w:i/>
          <w:iCs/>
          <w:sz w:val="28"/>
          <w:szCs w:val="28"/>
          <w:vertAlign w:val="superscript"/>
        </w:rPr>
        <w:t>th</w:t>
      </w:r>
      <w:proofErr w:type="gramStart"/>
      <w:r w:rsidR="00E74745" w:rsidRPr="00893E62">
        <w:rPr>
          <w:rFonts w:cstheme="minorHAnsi"/>
          <w:i/>
          <w:iCs/>
          <w:sz w:val="28"/>
          <w:szCs w:val="28"/>
        </w:rPr>
        <w:t xml:space="preserve"> 2021</w:t>
      </w:r>
      <w:proofErr w:type="gramEnd"/>
      <w:r w:rsidR="00E74745" w:rsidRPr="00893E62">
        <w:rPr>
          <w:rFonts w:cstheme="minorHAnsi"/>
          <w:i/>
          <w:iCs/>
          <w:sz w:val="28"/>
          <w:szCs w:val="28"/>
        </w:rPr>
        <w:t xml:space="preserve"> at 7:20am under the care of Hospice by the Bay. He left behind his loving wife, Rhonda (of 48 years) and son, Adam; daughter Ashlee; son-in-law Doug; and grand</w:t>
      </w:r>
      <w:r w:rsidR="00587044" w:rsidRPr="00893E62">
        <w:rPr>
          <w:rFonts w:cstheme="minorHAnsi"/>
          <w:i/>
          <w:iCs/>
          <w:sz w:val="28"/>
          <w:szCs w:val="28"/>
        </w:rPr>
        <w:t>kids</w:t>
      </w:r>
      <w:r w:rsidR="00E74745" w:rsidRPr="00893E62">
        <w:rPr>
          <w:rFonts w:cstheme="minorHAnsi"/>
          <w:i/>
          <w:iCs/>
          <w:sz w:val="28"/>
          <w:szCs w:val="28"/>
        </w:rPr>
        <w:t xml:space="preserve"> Mac, 5, Perry, 3 and Jones, 1. However, he left behind so much more. His legacy of friendships and loved ones and his generous philanthropy had touched deeply the lives of so very many.</w:t>
      </w:r>
    </w:p>
    <w:p w14:paraId="30011E05" w14:textId="77777777" w:rsidR="00E74745" w:rsidRPr="00893E62" w:rsidRDefault="00951CB0" w:rsidP="00E74745">
      <w:pPr>
        <w:rPr>
          <w:rFonts w:cstheme="minorHAnsi"/>
          <w:i/>
          <w:iCs/>
          <w:sz w:val="28"/>
          <w:szCs w:val="28"/>
        </w:rPr>
      </w:pPr>
      <w:r>
        <w:rPr>
          <w:noProof/>
        </w:rPr>
        <mc:AlternateContent>
          <mc:Choice Requires="wps">
            <w:drawing>
              <wp:anchor distT="0" distB="0" distL="114300" distR="114300" simplePos="0" relativeHeight="252508160" behindDoc="1" locked="0" layoutInCell="1" allowOverlap="1" wp14:anchorId="38E83E73" wp14:editId="40B082E4">
                <wp:simplePos x="0" y="0"/>
                <wp:positionH relativeFrom="column">
                  <wp:posOffset>5127625</wp:posOffset>
                </wp:positionH>
                <wp:positionV relativeFrom="paragraph">
                  <wp:posOffset>521335</wp:posOffset>
                </wp:positionV>
                <wp:extent cx="1573530" cy="172720"/>
                <wp:effectExtent l="0" t="0" r="1270" b="5080"/>
                <wp:wrapTight wrapText="bothSides">
                  <wp:wrapPolygon edited="0">
                    <wp:start x="0" y="0"/>
                    <wp:lineTo x="0" y="20647"/>
                    <wp:lineTo x="21443" y="20647"/>
                    <wp:lineTo x="21443"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1573530" cy="172720"/>
                        </a:xfrm>
                        <a:prstGeom prst="rect">
                          <a:avLst/>
                        </a:prstGeom>
                        <a:solidFill>
                          <a:prstClr val="white"/>
                        </a:solidFill>
                        <a:ln>
                          <a:noFill/>
                        </a:ln>
                      </wps:spPr>
                      <wps:txbx>
                        <w:txbxContent>
                          <w:p w14:paraId="2C02B70E" w14:textId="77777777" w:rsidR="00951CB0" w:rsidRPr="008C71F8" w:rsidRDefault="00951CB0" w:rsidP="00951CB0">
                            <w:pPr>
                              <w:pStyle w:val="Caption"/>
                              <w:rPr>
                                <w:b/>
                                <w:bCs/>
                                <w:noProof/>
                                <w:color w:val="262626" w:themeColor="text1" w:themeTint="D9"/>
                                <w:sz w:val="44"/>
                                <w:szCs w:val="44"/>
                              </w:rPr>
                            </w:pPr>
                            <w:r>
                              <w:t xml:space="preserve">     Ed, Rhonda, Ashlee &amp; Adam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83E73" id="Text Box 78" o:spid="_x0000_s1027" type="#_x0000_t202" style="position:absolute;margin-left:403.75pt;margin-top:41.05pt;width:123.9pt;height:13.6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" stroked="f">
                <v:textbox inset="0,0,0,0">
                  <w:txbxContent>
                    <w:p w14:paraId="2C02B70E" w14:textId="77777777" w:rsidR="00951CB0" w:rsidRPr="008C71F8" w:rsidRDefault="00951CB0" w:rsidP="00951CB0">
                      <w:pPr>
                        <w:pStyle w:val="Caption"/>
                        <w:rPr>
                          <w:b/>
                          <w:bCs/>
                          <w:noProof/>
                          <w:color w:val="262626" w:themeColor="text1" w:themeTint="D9"/>
                          <w:sz w:val="44"/>
                          <w:szCs w:val="44"/>
                        </w:rPr>
                      </w:pPr>
                      <w:r>
                        <w:t xml:space="preserve">     Ed, Rhonda, Ashlee &amp; Adam</w:t>
                      </w:r>
                    </w:p>
                  </w:txbxContent>
                </v:textbox>
                <w10:wrap type="tight"/>
              </v:shape>
            </w:pict>
          </mc:Fallback>
        </mc:AlternateContent>
      </w:r>
      <w:r w:rsidR="00E74745" w:rsidRPr="00893E62">
        <w:rPr>
          <w:rFonts w:cstheme="minorHAnsi"/>
          <w:i/>
          <w:iCs/>
          <w:sz w:val="28"/>
          <w:szCs w:val="28"/>
        </w:rPr>
        <w:t xml:space="preserve">   Ed had fought a valiant battle this last year combating multiple post-operative infections, an aggressive metastatic lung cancer all while ultimately contracting coronavirus. </w:t>
      </w:r>
    </w:p>
    <w:p w14:paraId="35E96641" w14:textId="77777777" w:rsidR="00E74745" w:rsidRPr="00893E62" w:rsidRDefault="00951CB0" w:rsidP="00E74745">
      <w:pPr>
        <w:rPr>
          <w:rFonts w:cstheme="minorHAnsi"/>
          <w:i/>
          <w:iCs/>
          <w:sz w:val="28"/>
          <w:szCs w:val="28"/>
        </w:rPr>
      </w:pPr>
      <w:r>
        <w:rPr>
          <w:noProof/>
        </w:rPr>
        <mc:AlternateContent>
          <mc:Choice Requires="wps">
            <w:drawing>
              <wp:anchor distT="0" distB="0" distL="114300" distR="114300" simplePos="0" relativeHeight="252506112" behindDoc="1" locked="0" layoutInCell="1" allowOverlap="1" wp14:anchorId="4E9A38BF" wp14:editId="0D7FE203">
                <wp:simplePos x="0" y="0"/>
                <wp:positionH relativeFrom="column">
                  <wp:posOffset>12065</wp:posOffset>
                </wp:positionH>
                <wp:positionV relativeFrom="paragraph">
                  <wp:posOffset>1073150</wp:posOffset>
                </wp:positionV>
                <wp:extent cx="1671955" cy="182245"/>
                <wp:effectExtent l="0" t="0" r="4445" b="0"/>
                <wp:wrapTight wrapText="bothSides">
                  <wp:wrapPolygon edited="0">
                    <wp:start x="0" y="0"/>
                    <wp:lineTo x="0" y="19568"/>
                    <wp:lineTo x="21493" y="19568"/>
                    <wp:lineTo x="21493"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1671955" cy="182245"/>
                        </a:xfrm>
                        <a:prstGeom prst="rect">
                          <a:avLst/>
                        </a:prstGeom>
                        <a:solidFill>
                          <a:prstClr val="white"/>
                        </a:solidFill>
                        <a:ln>
                          <a:noFill/>
                        </a:ln>
                      </wps:spPr>
                      <wps:txbx>
                        <w:txbxContent>
                          <w:p w14:paraId="3E40005C" w14:textId="77777777" w:rsidR="00951CB0" w:rsidRPr="009F20AC" w:rsidRDefault="00951CB0" w:rsidP="00951CB0">
                            <w:pPr>
                              <w:pStyle w:val="Caption"/>
                              <w:rPr>
                                <w:b/>
                                <w:bCs/>
                                <w:noProof/>
                                <w:color w:val="262626" w:themeColor="text1" w:themeTint="D9"/>
                                <w:sz w:val="40"/>
                                <w:szCs w:val="40"/>
                              </w:rPr>
                            </w:pPr>
                            <w:r>
                              <w:t>Doug, Ashlee, Mac, Perry and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A38BF" id="Text Box 77" o:spid="_x0000_s1028" type="#_x0000_t202" style="position:absolute;margin-left:.95pt;margin-top:84.5pt;width:131.65pt;height:14.35pt;z-index:-2508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" stroked="f">
                <v:textbox inset="0,0,0,0">
                  <w:txbxContent>
                    <w:p w14:paraId="3E40005C" w14:textId="77777777" w:rsidR="00951CB0" w:rsidRPr="009F20AC" w:rsidRDefault="00951CB0" w:rsidP="00951CB0">
                      <w:pPr>
                        <w:pStyle w:val="Caption"/>
                        <w:rPr>
                          <w:b/>
                          <w:bCs/>
                          <w:noProof/>
                          <w:color w:val="262626" w:themeColor="text1" w:themeTint="D9"/>
                          <w:sz w:val="40"/>
                          <w:szCs w:val="40"/>
                        </w:rPr>
                      </w:pPr>
                      <w:r>
                        <w:t>Doug, Ashlee, Mac, Perry and Jones</w:t>
                      </w:r>
                    </w:p>
                  </w:txbxContent>
                </v:textbox>
                <w10:wrap type="tight"/>
              </v:shape>
            </w:pict>
          </mc:Fallback>
        </mc:AlternateContent>
      </w:r>
      <w:r w:rsidR="00893E62" w:rsidRPr="001F5A2F">
        <w:rPr>
          <w:b/>
          <w:bCs/>
          <w:noProof/>
          <w:color w:val="262626" w:themeColor="text1" w:themeTint="D9"/>
          <w:sz w:val="40"/>
          <w:szCs w:val="40"/>
        </w:rPr>
        <w:drawing>
          <wp:anchor distT="0" distB="0" distL="114300" distR="114300" simplePos="0" relativeHeight="252488704" behindDoc="1" locked="0" layoutInCell="1" allowOverlap="1" wp14:anchorId="7E0E52C5" wp14:editId="068A4CED">
            <wp:simplePos x="0" y="0"/>
            <wp:positionH relativeFrom="column">
              <wp:posOffset>11430</wp:posOffset>
            </wp:positionH>
            <wp:positionV relativeFrom="paragraph">
              <wp:posOffset>3810</wp:posOffset>
            </wp:positionV>
            <wp:extent cx="1671955" cy="1253490"/>
            <wp:effectExtent l="0" t="0" r="4445" b="3810"/>
            <wp:wrapTight wrapText="bothSides">
              <wp:wrapPolygon edited="0">
                <wp:start x="984" y="0"/>
                <wp:lineTo x="328" y="657"/>
                <wp:lineTo x="0" y="1970"/>
                <wp:lineTo x="0" y="19477"/>
                <wp:lineTo x="492" y="21228"/>
                <wp:lineTo x="984" y="21447"/>
                <wp:lineTo x="20509" y="21447"/>
                <wp:lineTo x="21001" y="21228"/>
                <wp:lineTo x="21493" y="19477"/>
                <wp:lineTo x="21493" y="1970"/>
                <wp:lineTo x="21165" y="657"/>
                <wp:lineTo x="20509" y="0"/>
                <wp:lineTo x="984" y="0"/>
              </wp:wrapPolygon>
            </wp:wrapTight>
            <wp:docPr id="15" name="Picture 15" descr="A family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amily sitting on the floor&#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1955" cy="125349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E74745" w:rsidRPr="00893E62">
        <w:rPr>
          <w:rFonts w:cstheme="minorHAnsi"/>
          <w:i/>
          <w:iCs/>
          <w:sz w:val="28"/>
          <w:szCs w:val="28"/>
        </w:rPr>
        <w:t xml:space="preserve">   Ed has been described as a man of incredible integrity. Soft-spoken, deeply focused, and meticulously organized, he was a man of action, always motivated to help others and to do what was right and just.  His unwavering optimism, love and passion for life and his steadfast service to those less fortunate will stand as both a testament to the man and a legacy of his life.    </w:t>
      </w:r>
    </w:p>
    <w:p w14:paraId="5604AD8B" w14:textId="77777777" w:rsidR="00E74745" w:rsidRPr="00893E62" w:rsidRDefault="00E74745" w:rsidP="00E74745">
      <w:pPr>
        <w:rPr>
          <w:rFonts w:ascii="Times New Roman" w:eastAsia="Times New Roman" w:hAnsi="Times New Roman" w:cs="Times New Roman"/>
          <w:sz w:val="28"/>
          <w:szCs w:val="28"/>
        </w:rPr>
      </w:pPr>
      <w:r w:rsidRPr="00893E62">
        <w:rPr>
          <w:rFonts w:cstheme="minorHAnsi"/>
          <w:i/>
          <w:iCs/>
          <w:noProof/>
          <w:sz w:val="28"/>
          <w:szCs w:val="28"/>
        </w:rPr>
        <w:drawing>
          <wp:anchor distT="0" distB="0" distL="114300" distR="114300" simplePos="0" relativeHeight="252474368" behindDoc="1" locked="0" layoutInCell="1" allowOverlap="1" wp14:anchorId="02B5CF3B" wp14:editId="13DBC794">
            <wp:simplePos x="0" y="0"/>
            <wp:positionH relativeFrom="column">
              <wp:posOffset>5174615</wp:posOffset>
            </wp:positionH>
            <wp:positionV relativeFrom="paragraph">
              <wp:posOffset>1117600</wp:posOffset>
            </wp:positionV>
            <wp:extent cx="1565275" cy="1251585"/>
            <wp:effectExtent l="0" t="0" r="0" b="5715"/>
            <wp:wrapTight wrapText="bothSides">
              <wp:wrapPolygon edited="0">
                <wp:start x="175" y="0"/>
                <wp:lineTo x="0" y="658"/>
                <wp:lineTo x="0" y="21260"/>
                <wp:lineTo x="175" y="21479"/>
                <wp:lineTo x="21206" y="21479"/>
                <wp:lineTo x="21381" y="21260"/>
                <wp:lineTo x="21381" y="658"/>
                <wp:lineTo x="21206" y="0"/>
                <wp:lineTo x="175" y="0"/>
              </wp:wrapPolygon>
            </wp:wrapTight>
            <wp:docPr id="51" name="Picture 51" descr="A person and person standing in front of a fence and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and person standing in front of a fence and water&#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65275" cy="125158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893E62">
        <w:rPr>
          <w:rFonts w:cstheme="minorHAnsi"/>
          <w:i/>
          <w:iCs/>
          <w:sz w:val="28"/>
          <w:szCs w:val="28"/>
        </w:rPr>
        <w:t xml:space="preserve">   He was born in Rochester, Minnesota in 1941. As an only child at the age of six (6), he moved out to Oregon with his family. As an adult, Ed moved to Sacramento, completed his college education, and was recruited by the I.R.S.  While working at the I.R.S., he was stationed in San Francisco, where he was once again recruited by a local public accounting firm. That firm, impressed by his work, hired him soon after he had conducted an audit of one of their clients. He worked at that local firm for a number of years until he joined a much larger national accounting firm. Ed remained in public accounting until the early 90’s. A few years later, he was offered a position as a COO with a manufacturing company, Volk Enterprises, out of Turlock, CA. During the early 2000’s he left Volk to primarily concentrate on real estate investments and management with two (2) other partners and a select group of friends and family.  </w:t>
      </w:r>
    </w:p>
    <w:p w14:paraId="0C8296D9" w14:textId="77777777" w:rsidR="00E74745" w:rsidRPr="00893E62" w:rsidRDefault="00E74745" w:rsidP="00E74745">
      <w:pPr>
        <w:rPr>
          <w:rFonts w:cstheme="minorHAnsi"/>
          <w:i/>
          <w:iCs/>
          <w:sz w:val="28"/>
          <w:szCs w:val="28"/>
        </w:rPr>
      </w:pPr>
    </w:p>
    <w:p w14:paraId="08E1C526" w14:textId="77777777" w:rsidR="00893E62" w:rsidRPr="00142A53" w:rsidRDefault="00142A53" w:rsidP="00E74745">
      <w:pPr>
        <w:rPr>
          <w:rFonts w:cstheme="minorHAnsi"/>
          <w:b/>
          <w:bCs/>
          <w:sz w:val="22"/>
          <w:szCs w:val="22"/>
        </w:rPr>
      </w:pPr>
      <w:r>
        <w:rPr>
          <w:rFonts w:cstheme="minorHAnsi"/>
          <w:sz w:val="28"/>
          <w:szCs w:val="28"/>
        </w:rPr>
        <w:t xml:space="preserve">                                                                              </w:t>
      </w:r>
      <w:r w:rsidRPr="00142A53">
        <w:rPr>
          <w:rFonts w:cstheme="minorHAnsi"/>
          <w:b/>
          <w:bCs/>
          <w:sz w:val="22"/>
          <w:szCs w:val="22"/>
        </w:rPr>
        <w:t>7</w:t>
      </w:r>
    </w:p>
    <w:p w14:paraId="5854ECC3" w14:textId="77777777" w:rsidR="00893E62" w:rsidRDefault="00893E62" w:rsidP="00E74745">
      <w:pPr>
        <w:rPr>
          <w:rFonts w:cstheme="minorHAnsi"/>
          <w:i/>
          <w:iCs/>
          <w:sz w:val="28"/>
          <w:szCs w:val="28"/>
        </w:rPr>
      </w:pPr>
    </w:p>
    <w:p w14:paraId="4D0BEA41" w14:textId="77777777" w:rsidR="00893E62" w:rsidRDefault="00893E62" w:rsidP="00E74745">
      <w:pPr>
        <w:rPr>
          <w:rFonts w:cstheme="minorHAnsi"/>
          <w:i/>
          <w:iCs/>
          <w:sz w:val="28"/>
          <w:szCs w:val="28"/>
        </w:rPr>
      </w:pPr>
    </w:p>
    <w:p w14:paraId="5D268B4A" w14:textId="77777777" w:rsidR="00893E62" w:rsidRDefault="00893E62" w:rsidP="00893E62">
      <w:pPr>
        <w:rPr>
          <w:rFonts w:cstheme="minorHAnsi"/>
          <w:i/>
          <w:iCs/>
          <w:sz w:val="28"/>
          <w:szCs w:val="28"/>
        </w:rPr>
      </w:pPr>
    </w:p>
    <w:p w14:paraId="2ABA8142" w14:textId="77777777" w:rsidR="00E74745" w:rsidRPr="00893E62" w:rsidRDefault="00E74745" w:rsidP="00893E62">
      <w:pPr>
        <w:rPr>
          <w:rFonts w:cstheme="minorHAnsi"/>
          <w:i/>
          <w:iCs/>
          <w:sz w:val="28"/>
          <w:szCs w:val="28"/>
        </w:rPr>
      </w:pPr>
      <w:r w:rsidRPr="00893E62">
        <w:rPr>
          <w:rFonts w:cstheme="minorHAnsi"/>
          <w:i/>
          <w:iCs/>
          <w:sz w:val="28"/>
          <w:szCs w:val="28"/>
        </w:rPr>
        <w:t>Memorial service will be scheduled in the coming months based on logistics and safety during this pandemic.</w:t>
      </w:r>
      <w:r w:rsidR="00893E62">
        <w:rPr>
          <w:rFonts w:cstheme="minorHAnsi"/>
          <w:i/>
          <w:iCs/>
          <w:sz w:val="28"/>
          <w:szCs w:val="28"/>
        </w:rPr>
        <w:t xml:space="preserve"> </w:t>
      </w:r>
      <w:r w:rsidRPr="00893E62">
        <w:rPr>
          <w:rFonts w:cstheme="minorHAnsi"/>
          <w:i/>
          <w:iCs/>
          <w:sz w:val="28"/>
          <w:szCs w:val="28"/>
        </w:rPr>
        <w:t>We collectively mourn his passing and send our love and support for Rhonda, his children and grandchildren.</w:t>
      </w:r>
      <w:r w:rsidR="00893E62">
        <w:rPr>
          <w:rFonts w:cstheme="minorHAnsi"/>
          <w:i/>
          <w:iCs/>
          <w:sz w:val="28"/>
          <w:szCs w:val="28"/>
        </w:rPr>
        <w:t xml:space="preserve"> </w:t>
      </w:r>
      <w:r w:rsidRPr="00893E62">
        <w:rPr>
          <w:rFonts w:cstheme="minorHAnsi"/>
          <w:i/>
          <w:iCs/>
          <w:sz w:val="28"/>
          <w:szCs w:val="28"/>
        </w:rPr>
        <w:t>We ask that, in lieu of flowers, a donation be made in his memory, to one of 4 organizations that he supported:</w:t>
      </w:r>
    </w:p>
    <w:p w14:paraId="4FFD7F9E" w14:textId="77777777" w:rsidR="00E74745" w:rsidRPr="00893E62" w:rsidRDefault="00E74745" w:rsidP="00E74745">
      <w:pPr>
        <w:rPr>
          <w:rFonts w:cstheme="minorHAnsi"/>
          <w:b/>
          <w:bCs/>
          <w:i/>
          <w:iCs/>
          <w:sz w:val="28"/>
          <w:szCs w:val="28"/>
        </w:rPr>
      </w:pPr>
    </w:p>
    <w:p w14:paraId="4B15A48B" w14:textId="77777777" w:rsidR="00E74745" w:rsidRPr="00893E62" w:rsidRDefault="00E74745" w:rsidP="00893E62">
      <w:pPr>
        <w:jc w:val="center"/>
        <w:rPr>
          <w:rFonts w:cstheme="minorHAnsi"/>
          <w:b/>
          <w:bCs/>
          <w:i/>
          <w:iCs/>
          <w:sz w:val="28"/>
          <w:szCs w:val="28"/>
        </w:rPr>
      </w:pPr>
      <w:r w:rsidRPr="00893E62">
        <w:rPr>
          <w:rFonts w:cstheme="minorHAnsi"/>
          <w:b/>
          <w:bCs/>
          <w:i/>
          <w:iCs/>
          <w:sz w:val="28"/>
          <w:szCs w:val="28"/>
        </w:rPr>
        <w:t>RCSFC Foundation                                              H2OpenDoors</w:t>
      </w:r>
    </w:p>
    <w:p w14:paraId="185641AA" w14:textId="77777777" w:rsidR="00E74745" w:rsidRPr="00893E62" w:rsidRDefault="00E74745" w:rsidP="00893E62">
      <w:pPr>
        <w:jc w:val="center"/>
        <w:rPr>
          <w:rFonts w:cstheme="minorHAnsi"/>
          <w:i/>
          <w:iCs/>
          <w:sz w:val="28"/>
          <w:szCs w:val="28"/>
        </w:rPr>
      </w:pPr>
      <w:r w:rsidRPr="00893E62">
        <w:rPr>
          <w:rFonts w:cstheme="minorHAnsi"/>
          <w:i/>
          <w:iCs/>
          <w:sz w:val="28"/>
          <w:szCs w:val="28"/>
        </w:rPr>
        <w:t xml:space="preserve">237 Kearny </w:t>
      </w:r>
      <w:proofErr w:type="gramStart"/>
      <w:r w:rsidRPr="00893E62">
        <w:rPr>
          <w:rFonts w:cstheme="minorHAnsi"/>
          <w:i/>
          <w:iCs/>
          <w:sz w:val="28"/>
          <w:szCs w:val="28"/>
        </w:rPr>
        <w:t>St  #</w:t>
      </w:r>
      <w:proofErr w:type="gramEnd"/>
      <w:r w:rsidRPr="00893E62">
        <w:rPr>
          <w:rFonts w:cstheme="minorHAnsi"/>
          <w:i/>
          <w:iCs/>
          <w:sz w:val="28"/>
          <w:szCs w:val="28"/>
        </w:rPr>
        <w:t>381                                         1160 Industrial Rd #10</w:t>
      </w:r>
    </w:p>
    <w:p w14:paraId="4021D014" w14:textId="77777777" w:rsidR="00E74745" w:rsidRPr="00893E62" w:rsidRDefault="00E74745" w:rsidP="00893E62">
      <w:pPr>
        <w:jc w:val="center"/>
        <w:rPr>
          <w:rFonts w:cstheme="minorHAnsi"/>
          <w:i/>
          <w:iCs/>
          <w:sz w:val="28"/>
          <w:szCs w:val="28"/>
        </w:rPr>
      </w:pPr>
      <w:r w:rsidRPr="00893E62">
        <w:rPr>
          <w:rFonts w:cstheme="minorHAnsi"/>
          <w:i/>
          <w:iCs/>
          <w:sz w:val="28"/>
          <w:szCs w:val="28"/>
        </w:rPr>
        <w:t>San Francisco, CA 94108                                     San Carlos, CA  94070</w:t>
      </w:r>
    </w:p>
    <w:p w14:paraId="6C386761" w14:textId="77777777" w:rsidR="00E74745" w:rsidRPr="00893E62" w:rsidRDefault="00E74745" w:rsidP="00893E62">
      <w:pPr>
        <w:jc w:val="center"/>
        <w:rPr>
          <w:rFonts w:cstheme="minorHAnsi"/>
          <w:i/>
          <w:iCs/>
        </w:rPr>
      </w:pPr>
    </w:p>
    <w:p w14:paraId="4AE2E574" w14:textId="77777777" w:rsidR="00E74745" w:rsidRPr="00893E62" w:rsidRDefault="00E74745" w:rsidP="00893E62">
      <w:pPr>
        <w:jc w:val="center"/>
        <w:rPr>
          <w:rFonts w:cstheme="minorHAnsi"/>
          <w:b/>
          <w:bCs/>
          <w:i/>
          <w:iCs/>
        </w:rPr>
      </w:pPr>
    </w:p>
    <w:p w14:paraId="7D897EA9" w14:textId="77777777" w:rsidR="00E74745" w:rsidRPr="00893E62" w:rsidRDefault="00E74745" w:rsidP="00893E62">
      <w:pPr>
        <w:jc w:val="center"/>
        <w:rPr>
          <w:rFonts w:cstheme="minorHAnsi"/>
          <w:i/>
          <w:iCs/>
          <w:sz w:val="28"/>
          <w:szCs w:val="28"/>
        </w:rPr>
      </w:pPr>
      <w:r w:rsidRPr="00893E62">
        <w:rPr>
          <w:rFonts w:cstheme="minorHAnsi"/>
          <w:b/>
          <w:bCs/>
          <w:i/>
          <w:iCs/>
          <w:sz w:val="28"/>
          <w:szCs w:val="28"/>
        </w:rPr>
        <w:t>SF/Marin Food Bank                                          Hospice by the Bay</w:t>
      </w:r>
    </w:p>
    <w:p w14:paraId="1ECD0C56" w14:textId="77777777" w:rsidR="00E74745" w:rsidRPr="00893E62" w:rsidRDefault="00E74745" w:rsidP="00893E62">
      <w:pPr>
        <w:jc w:val="center"/>
        <w:rPr>
          <w:rFonts w:cstheme="minorHAnsi"/>
          <w:i/>
          <w:iCs/>
          <w:sz w:val="28"/>
          <w:szCs w:val="28"/>
        </w:rPr>
      </w:pPr>
      <w:r w:rsidRPr="00893E62">
        <w:rPr>
          <w:rFonts w:cstheme="minorHAnsi"/>
          <w:i/>
          <w:iCs/>
          <w:sz w:val="28"/>
          <w:szCs w:val="28"/>
        </w:rPr>
        <w:t>2550 Kerner Blvd.                                           17 E. Sir Francis Drake Blvd.</w:t>
      </w:r>
    </w:p>
    <w:p w14:paraId="3B5F0B4C" w14:textId="77777777" w:rsidR="00E74745" w:rsidRPr="00893E62" w:rsidRDefault="00E74745" w:rsidP="00893E62">
      <w:pPr>
        <w:jc w:val="center"/>
        <w:rPr>
          <w:rFonts w:cstheme="minorHAnsi"/>
          <w:i/>
          <w:iCs/>
          <w:sz w:val="28"/>
          <w:szCs w:val="28"/>
        </w:rPr>
      </w:pPr>
      <w:r w:rsidRPr="00893E62">
        <w:rPr>
          <w:rFonts w:cstheme="minorHAnsi"/>
          <w:i/>
          <w:iCs/>
          <w:sz w:val="28"/>
          <w:szCs w:val="28"/>
        </w:rPr>
        <w:t xml:space="preserve">San Rafael, CA  94901                                          </w:t>
      </w:r>
      <w:proofErr w:type="gramStart"/>
      <w:r w:rsidRPr="00893E62">
        <w:rPr>
          <w:rFonts w:cstheme="minorHAnsi"/>
          <w:i/>
          <w:iCs/>
          <w:sz w:val="28"/>
          <w:szCs w:val="28"/>
        </w:rPr>
        <w:t>Larkspur,  CA</w:t>
      </w:r>
      <w:proofErr w:type="gramEnd"/>
      <w:r w:rsidRPr="00893E62">
        <w:rPr>
          <w:rFonts w:cstheme="minorHAnsi"/>
          <w:i/>
          <w:iCs/>
          <w:sz w:val="28"/>
          <w:szCs w:val="28"/>
        </w:rPr>
        <w:t xml:space="preserve">  94939</w:t>
      </w:r>
    </w:p>
    <w:p w14:paraId="48412419" w14:textId="77777777" w:rsidR="00E74745" w:rsidRPr="00893E62" w:rsidRDefault="00E74745" w:rsidP="00E74745">
      <w:pPr>
        <w:jc w:val="center"/>
        <w:rPr>
          <w:rFonts w:cstheme="minorHAnsi"/>
          <w:i/>
          <w:iCs/>
          <w:sz w:val="28"/>
          <w:szCs w:val="28"/>
        </w:rPr>
      </w:pPr>
    </w:p>
    <w:p w14:paraId="0612A37C" w14:textId="77777777" w:rsidR="00C26190" w:rsidRPr="004D4879" w:rsidRDefault="00C26190" w:rsidP="009C3CF7">
      <w:pPr>
        <w:rPr>
          <w:b/>
          <w:bCs/>
          <w:sz w:val="20"/>
          <w:szCs w:val="20"/>
        </w:rPr>
      </w:pPr>
    </w:p>
    <w:p w14:paraId="14167BB4" w14:textId="77777777" w:rsidR="00C84B22" w:rsidRDefault="00C84B22" w:rsidP="0094711B">
      <w:pPr>
        <w:rPr>
          <w:sz w:val="22"/>
          <w:szCs w:val="22"/>
        </w:rPr>
      </w:pPr>
    </w:p>
    <w:p w14:paraId="3D946FF3" w14:textId="77777777" w:rsidR="00893E62" w:rsidRDefault="00E40D3C" w:rsidP="00E40D3C">
      <w:pPr>
        <w:rPr>
          <w:sz w:val="22"/>
          <w:szCs w:val="22"/>
        </w:rPr>
      </w:pPr>
      <w:r>
        <w:rPr>
          <w:sz w:val="22"/>
          <w:szCs w:val="22"/>
        </w:rPr>
        <w:t xml:space="preserve">              </w:t>
      </w:r>
    </w:p>
    <w:p w14:paraId="029782AA" w14:textId="77777777" w:rsidR="00893E62" w:rsidRDefault="00893E62" w:rsidP="00E40D3C">
      <w:pPr>
        <w:rPr>
          <w:sz w:val="22"/>
          <w:szCs w:val="22"/>
        </w:rPr>
      </w:pPr>
    </w:p>
    <w:p w14:paraId="097C6EE1" w14:textId="77777777" w:rsidR="00893E62" w:rsidRDefault="00893E62" w:rsidP="00E40D3C">
      <w:pPr>
        <w:rPr>
          <w:sz w:val="22"/>
          <w:szCs w:val="22"/>
        </w:rPr>
      </w:pPr>
    </w:p>
    <w:p w14:paraId="05B66D49" w14:textId="77777777" w:rsidR="00FA042C" w:rsidRPr="00E40D3C" w:rsidRDefault="00893E62" w:rsidP="00E40D3C">
      <w:pPr>
        <w:rPr>
          <w:sz w:val="22"/>
          <w:szCs w:val="22"/>
        </w:rPr>
      </w:pPr>
      <w:r>
        <w:rPr>
          <w:sz w:val="22"/>
          <w:szCs w:val="22"/>
        </w:rPr>
        <w:t xml:space="preserve">              </w:t>
      </w:r>
      <w:r w:rsidR="00AE1952">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Be well</w:t>
      </w:r>
      <w:r w:rsidR="00282EA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AE1952">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D09E4">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Be </w:t>
      </w:r>
      <w:r w:rsidR="00583018">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safe</w:t>
      </w:r>
      <w:r w:rsidR="00282EA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83018">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C18D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 m</w:t>
      </w:r>
      <w:r w:rsidR="005C5922">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ay </w:t>
      </w:r>
      <w:r w:rsidR="00282EA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gratitude fill your life.</w:t>
      </w:r>
    </w:p>
    <w:p w14:paraId="428B2ED3" w14:textId="77777777" w:rsidR="002004F5" w:rsidRDefault="002004F5" w:rsidP="00282EA3">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030C4" w14:textId="77777777" w:rsidR="00D6003C" w:rsidRDefault="000F1A0B" w:rsidP="00282EA3">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the joyful spirit of </w:t>
      </w:r>
      <w:r w:rsidR="00F63FAA">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hope and kindness</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always dwell deep inside.</w:t>
      </w:r>
    </w:p>
    <w:p w14:paraId="66ABB986" w14:textId="77777777" w:rsidR="00B27DC1" w:rsidRDefault="000F1A0B" w:rsidP="00CD5052">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you</w:t>
      </w:r>
      <w:r w:rsidR="007E0F2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heart remain full of the love you have for yourself and others</w:t>
      </w:r>
      <w:r w:rsidR="00C93E8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D505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this time be a time of </w:t>
      </w:r>
      <w:r w:rsidR="00C90B7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reflection, gratitude</w:t>
      </w:r>
      <w:r w:rsidR="00464701">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hope for a brighter day</w:t>
      </w:r>
      <w:r w:rsidR="00C93E8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D505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3E8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may you always be reminded that you are </w:t>
      </w:r>
      <w:r w:rsidR="002004F5">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C93E8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gift to this world.</w:t>
      </w:r>
    </w:p>
    <w:p w14:paraId="64F9404A" w14:textId="77777777" w:rsidR="008466DD" w:rsidRDefault="008466DD" w:rsidP="00CD5052">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44554" w14:textId="77777777" w:rsidR="008466DD" w:rsidRDefault="008466DD" w:rsidP="008466DD">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Blessings to you all, your families and friends, and those whose lives you touch</w:t>
      </w:r>
    </w:p>
    <w:p w14:paraId="0F847751" w14:textId="77777777" w:rsidR="008466DD" w:rsidRDefault="008466DD" w:rsidP="008466DD">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 your loving service and generosity.</w:t>
      </w:r>
    </w:p>
    <w:p w14:paraId="67E2230F" w14:textId="77777777" w:rsidR="00C26190" w:rsidRDefault="00951CB0" w:rsidP="008B18BC">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504064" behindDoc="1" locked="0" layoutInCell="1" allowOverlap="1" wp14:anchorId="718434A2" wp14:editId="77E420B6">
                <wp:simplePos x="0" y="0"/>
                <wp:positionH relativeFrom="column">
                  <wp:posOffset>2137410</wp:posOffset>
                </wp:positionH>
                <wp:positionV relativeFrom="paragraph">
                  <wp:posOffset>132715</wp:posOffset>
                </wp:positionV>
                <wp:extent cx="2588895" cy="139700"/>
                <wp:effectExtent l="0" t="0" r="1905" b="0"/>
                <wp:wrapTight wrapText="bothSides">
                  <wp:wrapPolygon edited="0">
                    <wp:start x="0" y="0"/>
                    <wp:lineTo x="0" y="19636"/>
                    <wp:lineTo x="21510" y="19636"/>
                    <wp:lineTo x="21510"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2588895" cy="139700"/>
                        </a:xfrm>
                        <a:prstGeom prst="rect">
                          <a:avLst/>
                        </a:prstGeom>
                        <a:solidFill>
                          <a:prstClr val="white"/>
                        </a:solidFill>
                        <a:ln>
                          <a:noFill/>
                        </a:ln>
                      </wps:spPr>
                      <wps:txbx>
                        <w:txbxContent>
                          <w:p w14:paraId="05EBAD66" w14:textId="77777777" w:rsidR="00951CB0" w:rsidRPr="00FF5B6C" w:rsidRDefault="00951CB0" w:rsidP="00951CB0">
                            <w:pPr>
                              <w:pStyle w:val="Caption"/>
                              <w:rPr>
                                <w:b/>
                                <w:noProof/>
                                <w:color w:val="000000" w:themeColor="text1"/>
                                <w:sz w:val="22"/>
                                <w:szCs w:val="22"/>
                              </w:rPr>
                            </w:pPr>
                            <w:r>
                              <w:t xml:space="preserve">                               And Remember</w:t>
                            </w:r>
                            <w:r>
                              <w:t>….</w:t>
                            </w:r>
                            <w:r w:rsidR="00E60308">
                              <w:t>Be Safe!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434A2" id="Text Box 76" o:spid="_x0000_s1029" type="#_x0000_t202" style="position:absolute;left:0;text-align:left;margin-left:168.3pt;margin-top:10.45pt;width:203.85pt;height:11pt;z-index:-2508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" stroked="f">
                <v:textbox inset="0,0,0,0">
                  <w:txbxContent>
                    <w:p w14:paraId="05EBAD66" w14:textId="77777777" w:rsidR="00951CB0" w:rsidRPr="00FF5B6C" w:rsidRDefault="00951CB0" w:rsidP="00951CB0">
                      <w:pPr>
                        <w:pStyle w:val="Caption"/>
                        <w:rPr>
                          <w:b/>
                          <w:noProof/>
                          <w:color w:val="000000" w:themeColor="text1"/>
                          <w:sz w:val="22"/>
                          <w:szCs w:val="22"/>
                        </w:rPr>
                      </w:pPr>
                      <w:r>
                        <w:t xml:space="preserve">                               And Remember</w:t>
                      </w:r>
                      <w:r>
                        <w:t>….</w:t>
                      </w:r>
                      <w:r w:rsidR="00E60308">
                        <w:t>Be Safe!</w:t>
                      </w:r>
                    </w:p>
                  </w:txbxContent>
                </v:textbox>
                <w10:wrap type="tight"/>
              </v:shape>
            </w:pict>
          </mc:Fallback>
        </mc:AlternateContent>
      </w:r>
      <w:r w:rsidR="008466DD">
        <w:rPr>
          <w:b/>
          <w:noProof/>
          <w:color w:val="000000" w:themeColor="text1"/>
          <w:sz w:val="22"/>
          <w:szCs w:val="22"/>
        </w:rPr>
        <w:drawing>
          <wp:anchor distT="0" distB="0" distL="114300" distR="114300" simplePos="0" relativeHeight="252498944" behindDoc="1" locked="0" layoutInCell="1" allowOverlap="1" wp14:anchorId="05C7DBAF" wp14:editId="5F437BE6">
            <wp:simplePos x="0" y="0"/>
            <wp:positionH relativeFrom="column">
              <wp:posOffset>2137410</wp:posOffset>
            </wp:positionH>
            <wp:positionV relativeFrom="paragraph">
              <wp:posOffset>132080</wp:posOffset>
            </wp:positionV>
            <wp:extent cx="2588895" cy="1449705"/>
            <wp:effectExtent l="0" t="0" r="1905" b="0"/>
            <wp:wrapTight wrapText="bothSides">
              <wp:wrapPolygon edited="0">
                <wp:start x="106" y="0"/>
                <wp:lineTo x="0" y="568"/>
                <wp:lineTo x="0" y="21193"/>
                <wp:lineTo x="106" y="21382"/>
                <wp:lineTo x="21404" y="21382"/>
                <wp:lineTo x="21510" y="21193"/>
                <wp:lineTo x="21510" y="568"/>
                <wp:lineTo x="21404" y="0"/>
                <wp:lineTo x="106" y="0"/>
              </wp:wrapPolygon>
            </wp:wrapTight>
            <wp:docPr id="73" name="Picture 73"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oup of people in clothing&#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2588895" cy="144970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6967DEF9" w14:textId="77777777" w:rsidR="008466DD" w:rsidRDefault="00142A53" w:rsidP="008B18BC">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2"/>
          <w:szCs w:val="22"/>
        </w:rPr>
        <w:drawing>
          <wp:anchor distT="0" distB="0" distL="114300" distR="114300" simplePos="0" relativeHeight="252497920" behindDoc="1" locked="0" layoutInCell="1" allowOverlap="1" wp14:anchorId="3AF510A7" wp14:editId="668CB84C">
            <wp:simplePos x="0" y="0"/>
            <wp:positionH relativeFrom="column">
              <wp:posOffset>4995545</wp:posOffset>
            </wp:positionH>
            <wp:positionV relativeFrom="paragraph">
              <wp:posOffset>474345</wp:posOffset>
            </wp:positionV>
            <wp:extent cx="1885950" cy="1284605"/>
            <wp:effectExtent l="0" t="0" r="6350" b="0"/>
            <wp:wrapTight wrapText="bothSides">
              <wp:wrapPolygon edited="0">
                <wp:start x="0" y="0"/>
                <wp:lineTo x="0" y="21354"/>
                <wp:lineTo x="21527" y="21354"/>
                <wp:lineTo x="21527" y="0"/>
                <wp:lineTo x="0" y="0"/>
              </wp:wrapPolygon>
            </wp:wrapTight>
            <wp:docPr id="74" name="Picture 74"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erson holding a baby&#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1885950" cy="128460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50E1DF35" w14:textId="77777777" w:rsidR="008466DD" w:rsidRPr="00142A53" w:rsidRDefault="00142A53" w:rsidP="008B18BC">
      <w:pPr>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2A53">
        <w:rPr>
          <w:b/>
          <w:noProof/>
          <w:color w:val="000000" w:themeColor="text1"/>
          <w:sz w:val="22"/>
          <w:szCs w:val="22"/>
        </w:rPr>
        <w:drawing>
          <wp:anchor distT="0" distB="0" distL="114300" distR="114300" simplePos="0" relativeHeight="252499968" behindDoc="1" locked="0" layoutInCell="1" allowOverlap="1" wp14:anchorId="3F872F73" wp14:editId="40342193">
            <wp:simplePos x="0" y="0"/>
            <wp:positionH relativeFrom="column">
              <wp:posOffset>-185420</wp:posOffset>
            </wp:positionH>
            <wp:positionV relativeFrom="paragraph">
              <wp:posOffset>259080</wp:posOffset>
            </wp:positionV>
            <wp:extent cx="2066925" cy="1226185"/>
            <wp:effectExtent l="0" t="0" r="3175" b="5715"/>
            <wp:wrapTight wrapText="bothSides">
              <wp:wrapPolygon edited="0">
                <wp:start x="0" y="0"/>
                <wp:lineTo x="0" y="21477"/>
                <wp:lineTo x="21500" y="21477"/>
                <wp:lineTo x="2150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5">
                      <a:extLst>
                        <a:ext uri="{28A0092B-C50C-407E-A947-70E740481C1C}">
                          <a14:useLocalDpi xmlns:a14="http://schemas.microsoft.com/office/drawing/2010/main" val="0"/>
                        </a:ext>
                      </a:extLst>
                    </a:blip>
                    <a:stretch>
                      <a:fillRect/>
                    </a:stretch>
                  </pic:blipFill>
                  <pic:spPr>
                    <a:xfrm>
                      <a:off x="0" y="0"/>
                      <a:ext cx="2066925" cy="122618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Pr="00142A53">
        <w:rPr>
          <w:noProof/>
          <w:sz w:val="22"/>
          <w:szCs w:val="22"/>
        </w:rPr>
        <mc:AlternateContent>
          <mc:Choice Requires="wps">
            <w:drawing>
              <wp:anchor distT="0" distB="0" distL="114300" distR="114300" simplePos="0" relativeHeight="252502016" behindDoc="1" locked="0" layoutInCell="1" allowOverlap="1" wp14:anchorId="2AF8D33B" wp14:editId="26CC3535">
                <wp:simplePos x="0" y="0"/>
                <wp:positionH relativeFrom="column">
                  <wp:posOffset>2137410</wp:posOffset>
                </wp:positionH>
                <wp:positionV relativeFrom="paragraph">
                  <wp:posOffset>984250</wp:posOffset>
                </wp:positionV>
                <wp:extent cx="2588895" cy="156210"/>
                <wp:effectExtent l="0" t="0" r="1905" b="0"/>
                <wp:wrapTight wrapText="bothSides">
                  <wp:wrapPolygon edited="0">
                    <wp:start x="0" y="0"/>
                    <wp:lineTo x="0" y="19317"/>
                    <wp:lineTo x="21510" y="19317"/>
                    <wp:lineTo x="21510" y="0"/>
                    <wp:lineTo x="0" y="0"/>
                  </wp:wrapPolygon>
                </wp:wrapTight>
                <wp:docPr id="75" name="Text Box 75"/>
                <wp:cNvGraphicFramePr/>
                <a:graphic xmlns:a="http://schemas.openxmlformats.org/drawingml/2006/main">
                  <a:graphicData uri="http://schemas.microsoft.com/office/word/2010/wordprocessingShape">
                    <wps:wsp>
                      <wps:cNvSpPr txBox="1"/>
                      <wps:spPr>
                        <a:xfrm>
                          <a:off x="0" y="0"/>
                          <a:ext cx="2588895" cy="156210"/>
                        </a:xfrm>
                        <a:prstGeom prst="rect">
                          <a:avLst/>
                        </a:prstGeom>
                        <a:solidFill>
                          <a:prstClr val="white"/>
                        </a:solidFill>
                        <a:ln>
                          <a:noFill/>
                        </a:ln>
                      </wps:spPr>
                      <wps:txbx>
                        <w:txbxContent>
                          <w:p w14:paraId="52E7DA8B" w14:textId="77777777" w:rsidR="008466DD" w:rsidRPr="004677B8" w:rsidRDefault="008466DD" w:rsidP="008466DD">
                            <w:pPr>
                              <w:pStyle w:val="Caption"/>
                              <w:rPr>
                                <w:b/>
                                <w:noProof/>
                                <w:color w:val="000000" w:themeColor="text1"/>
                                <w:sz w:val="22"/>
                                <w:szCs w:val="22"/>
                              </w:rPr>
                            </w:pPr>
                            <w:r>
                              <w:t xml:space="preserve">                      Don't Hesitate to Vaccinate!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8D33B" id="Text Box 75" o:spid="_x0000_s1030" type="#_x0000_t202" style="position:absolute;left:0;text-align:left;margin-left:168.3pt;margin-top:77.5pt;width:203.85pt;height:12.3pt;z-index:-25081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" stroked="f">
                <v:textbox inset="0,0,0,0">
                  <w:txbxContent>
                    <w:p w14:paraId="52E7DA8B" w14:textId="77777777" w:rsidR="008466DD" w:rsidRPr="004677B8" w:rsidRDefault="008466DD" w:rsidP="008466DD">
                      <w:pPr>
                        <w:pStyle w:val="Caption"/>
                        <w:rPr>
                          <w:b/>
                          <w:noProof/>
                          <w:color w:val="000000" w:themeColor="text1"/>
                          <w:sz w:val="22"/>
                          <w:szCs w:val="22"/>
                        </w:rPr>
                      </w:pPr>
                      <w:r>
                        <w:t xml:space="preserve">                      Don't Hesitate to Vaccinate!</w:t>
                      </w:r>
                    </w:p>
                  </w:txbxContent>
                </v:textbox>
                <w10:wrap type="tight"/>
              </v:shape>
            </w:pict>
          </mc:Fallback>
        </mc:AlternateContent>
      </w:r>
    </w:p>
    <w:p w14:paraId="043CCB8D" w14:textId="77777777" w:rsidR="00142A53" w:rsidRDefault="00142A53" w:rsidP="007954BD">
      <w:pPr>
        <w:jc w:val="cente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5984CA" w14:textId="77777777" w:rsidR="00142A53" w:rsidRDefault="00142A53" w:rsidP="00142A53">
      <w:pP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w:t>
      </w:r>
    </w:p>
    <w:p w14:paraId="24480570" w14:textId="77777777" w:rsidR="006E19E9" w:rsidRPr="004178DD" w:rsidRDefault="006E19E9" w:rsidP="007954BD">
      <w:pPr>
        <w:jc w:val="cente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6E19E9" w:rsidRPr="004178DD" w:rsidSect="00B51CE5">
      <w:headerReference w:type="even" r:id="rId46"/>
      <w:headerReference w:type="default" r:id="rId47"/>
      <w:footerReference w:type="even" r:id="rId48"/>
      <w:footerReference w:type="default" r:id="rId49"/>
      <w:headerReference w:type="first" r:id="rId50"/>
      <w:footerReference w:type="first" r:id="rId51"/>
      <w:pgSz w:w="12240" w:h="15840"/>
      <w:pgMar w:top="144" w:right="720" w:bottom="144" w:left="720" w:header="720" w:footer="720" w:gutter="0"/>
      <w:pgBorders w:offsetFrom="page">
        <w:top w:val="single" w:sz="2" w:space="24" w:color="2E74B5" w:themeColor="accent5" w:themeShade="BF"/>
        <w:left w:val="single" w:sz="2" w:space="24" w:color="2E74B5" w:themeColor="accent5" w:themeShade="BF"/>
        <w:bottom w:val="single" w:sz="2" w:space="24" w:color="2E74B5" w:themeColor="accent5" w:themeShade="BF"/>
        <w:right w:val="single" w:sz="2" w:space="24" w:color="2E74B5" w:themeColor="accent5"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E5744" w14:textId="77777777" w:rsidR="00081F17" w:rsidRDefault="00081F17" w:rsidP="006E33BD">
      <w:r>
        <w:separator/>
      </w:r>
    </w:p>
  </w:endnote>
  <w:endnote w:type="continuationSeparator" w:id="0">
    <w:p w14:paraId="161FDDB2" w14:textId="77777777" w:rsidR="00081F17" w:rsidRDefault="00081F17" w:rsidP="006E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stem-u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0F485" w14:textId="77777777" w:rsidR="00053169" w:rsidRDefault="00053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2BB3A" w14:textId="77777777" w:rsidR="00053169" w:rsidRDefault="000531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B3E80" w14:textId="77777777" w:rsidR="00053169" w:rsidRDefault="00053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5FE54" w14:textId="77777777" w:rsidR="00081F17" w:rsidRDefault="00081F17" w:rsidP="006E33BD">
      <w:r>
        <w:separator/>
      </w:r>
    </w:p>
  </w:footnote>
  <w:footnote w:type="continuationSeparator" w:id="0">
    <w:p w14:paraId="4F5F5BD7" w14:textId="77777777" w:rsidR="00081F17" w:rsidRDefault="00081F17" w:rsidP="006E3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16CA4" w14:textId="77777777" w:rsidR="00053169" w:rsidRDefault="00053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71E62" w14:textId="77777777" w:rsidR="00053169" w:rsidRDefault="00053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82C7E" w14:textId="77777777" w:rsidR="00053169" w:rsidRDefault="00053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picture containing person, outdoor&#13;&#13;&#13;&#13;&#13;&#13;&#13;&#10;&#13;&#13;&#13;&#13;&#13;&#13;&#13;&#10;Description automatically generated" style="width:319.8pt;height:180.3pt;visibility:visible;mso-wrap-style:square" o:bullet="t">
        <v:imagedata r:id="rId1" o:title="A picture containing person, outdoor&#13;&#13;&#13;&#13;&#13;&#13;&#13;&#10;&#13;&#13;&#13;&#13;&#13;&#13;&#13;&#10;Description automatically generated"/>
      </v:shape>
    </w:pict>
  </w:numPicBullet>
  <w:abstractNum w:abstractNumId="0" w15:restartNumberingAfterBreak="0">
    <w:nsid w:val="00892E56"/>
    <w:multiLevelType w:val="hybridMultilevel"/>
    <w:tmpl w:val="EF342EA0"/>
    <w:lvl w:ilvl="0" w:tplc="E11201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3E61074"/>
    <w:multiLevelType w:val="multilevel"/>
    <w:tmpl w:val="D7B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443DB"/>
    <w:multiLevelType w:val="hybridMultilevel"/>
    <w:tmpl w:val="FD32F6BC"/>
    <w:lvl w:ilvl="0" w:tplc="3BF800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91603FB"/>
    <w:multiLevelType w:val="hybridMultilevel"/>
    <w:tmpl w:val="B270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F4EF1"/>
    <w:multiLevelType w:val="hybridMultilevel"/>
    <w:tmpl w:val="C526CAB6"/>
    <w:lvl w:ilvl="0" w:tplc="5E7AC76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C05B7"/>
    <w:multiLevelType w:val="hybridMultilevel"/>
    <w:tmpl w:val="DA14EDB0"/>
    <w:lvl w:ilvl="0" w:tplc="3496AD40">
      <w:start w:val="1"/>
      <w:numFmt w:val="bullet"/>
      <w:lvlText w:val=""/>
      <w:lvlPicBulletId w:val="0"/>
      <w:lvlJc w:val="left"/>
      <w:pPr>
        <w:tabs>
          <w:tab w:val="num" w:pos="2970"/>
        </w:tabs>
        <w:ind w:left="2970" w:hanging="360"/>
      </w:pPr>
      <w:rPr>
        <w:rFonts w:ascii="Symbol" w:hAnsi="Symbol" w:hint="default"/>
      </w:rPr>
    </w:lvl>
    <w:lvl w:ilvl="1" w:tplc="FE2685DC" w:tentative="1">
      <w:start w:val="1"/>
      <w:numFmt w:val="bullet"/>
      <w:lvlText w:val=""/>
      <w:lvlJc w:val="left"/>
      <w:pPr>
        <w:tabs>
          <w:tab w:val="num" w:pos="3690"/>
        </w:tabs>
        <w:ind w:left="3690" w:hanging="360"/>
      </w:pPr>
      <w:rPr>
        <w:rFonts w:ascii="Symbol" w:hAnsi="Symbol" w:hint="default"/>
      </w:rPr>
    </w:lvl>
    <w:lvl w:ilvl="2" w:tplc="E0BE8E70" w:tentative="1">
      <w:start w:val="1"/>
      <w:numFmt w:val="bullet"/>
      <w:lvlText w:val=""/>
      <w:lvlJc w:val="left"/>
      <w:pPr>
        <w:tabs>
          <w:tab w:val="num" w:pos="4410"/>
        </w:tabs>
        <w:ind w:left="4410" w:hanging="360"/>
      </w:pPr>
      <w:rPr>
        <w:rFonts w:ascii="Symbol" w:hAnsi="Symbol" w:hint="default"/>
      </w:rPr>
    </w:lvl>
    <w:lvl w:ilvl="3" w:tplc="E174D734" w:tentative="1">
      <w:start w:val="1"/>
      <w:numFmt w:val="bullet"/>
      <w:lvlText w:val=""/>
      <w:lvlJc w:val="left"/>
      <w:pPr>
        <w:tabs>
          <w:tab w:val="num" w:pos="5130"/>
        </w:tabs>
        <w:ind w:left="5130" w:hanging="360"/>
      </w:pPr>
      <w:rPr>
        <w:rFonts w:ascii="Symbol" w:hAnsi="Symbol" w:hint="default"/>
      </w:rPr>
    </w:lvl>
    <w:lvl w:ilvl="4" w:tplc="687E3324" w:tentative="1">
      <w:start w:val="1"/>
      <w:numFmt w:val="bullet"/>
      <w:lvlText w:val=""/>
      <w:lvlJc w:val="left"/>
      <w:pPr>
        <w:tabs>
          <w:tab w:val="num" w:pos="5850"/>
        </w:tabs>
        <w:ind w:left="5850" w:hanging="360"/>
      </w:pPr>
      <w:rPr>
        <w:rFonts w:ascii="Symbol" w:hAnsi="Symbol" w:hint="default"/>
      </w:rPr>
    </w:lvl>
    <w:lvl w:ilvl="5" w:tplc="5F140B96" w:tentative="1">
      <w:start w:val="1"/>
      <w:numFmt w:val="bullet"/>
      <w:lvlText w:val=""/>
      <w:lvlJc w:val="left"/>
      <w:pPr>
        <w:tabs>
          <w:tab w:val="num" w:pos="6570"/>
        </w:tabs>
        <w:ind w:left="6570" w:hanging="360"/>
      </w:pPr>
      <w:rPr>
        <w:rFonts w:ascii="Symbol" w:hAnsi="Symbol" w:hint="default"/>
      </w:rPr>
    </w:lvl>
    <w:lvl w:ilvl="6" w:tplc="E7C4E3CE" w:tentative="1">
      <w:start w:val="1"/>
      <w:numFmt w:val="bullet"/>
      <w:lvlText w:val=""/>
      <w:lvlJc w:val="left"/>
      <w:pPr>
        <w:tabs>
          <w:tab w:val="num" w:pos="7290"/>
        </w:tabs>
        <w:ind w:left="7290" w:hanging="360"/>
      </w:pPr>
      <w:rPr>
        <w:rFonts w:ascii="Symbol" w:hAnsi="Symbol" w:hint="default"/>
      </w:rPr>
    </w:lvl>
    <w:lvl w:ilvl="7" w:tplc="F2FAE514" w:tentative="1">
      <w:start w:val="1"/>
      <w:numFmt w:val="bullet"/>
      <w:lvlText w:val=""/>
      <w:lvlJc w:val="left"/>
      <w:pPr>
        <w:tabs>
          <w:tab w:val="num" w:pos="8010"/>
        </w:tabs>
        <w:ind w:left="8010" w:hanging="360"/>
      </w:pPr>
      <w:rPr>
        <w:rFonts w:ascii="Symbol" w:hAnsi="Symbol" w:hint="default"/>
      </w:rPr>
    </w:lvl>
    <w:lvl w:ilvl="8" w:tplc="C2A02B26" w:tentative="1">
      <w:start w:val="1"/>
      <w:numFmt w:val="bullet"/>
      <w:lvlText w:val=""/>
      <w:lvlJc w:val="left"/>
      <w:pPr>
        <w:tabs>
          <w:tab w:val="num" w:pos="8730"/>
        </w:tabs>
        <w:ind w:left="8730" w:hanging="360"/>
      </w:pPr>
      <w:rPr>
        <w:rFonts w:ascii="Symbol" w:hAnsi="Symbol" w:hint="default"/>
      </w:rPr>
    </w:lvl>
  </w:abstractNum>
  <w:abstractNum w:abstractNumId="6" w15:restartNumberingAfterBreak="0">
    <w:nsid w:val="20DE1AE0"/>
    <w:multiLevelType w:val="hybridMultilevel"/>
    <w:tmpl w:val="FA727F5C"/>
    <w:lvl w:ilvl="0" w:tplc="B1F237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4FB43D7"/>
    <w:multiLevelType w:val="hybridMultilevel"/>
    <w:tmpl w:val="F9F01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200051"/>
    <w:multiLevelType w:val="hybridMultilevel"/>
    <w:tmpl w:val="15BA0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F32C2"/>
    <w:multiLevelType w:val="hybridMultilevel"/>
    <w:tmpl w:val="F3B4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052C2D"/>
    <w:multiLevelType w:val="multilevel"/>
    <w:tmpl w:val="F9E0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A11617"/>
    <w:multiLevelType w:val="multilevel"/>
    <w:tmpl w:val="5E46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EF7316"/>
    <w:multiLevelType w:val="hybridMultilevel"/>
    <w:tmpl w:val="F18C22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9"/>
  </w:num>
  <w:num w:numId="5">
    <w:abstractNumId w:val="7"/>
  </w:num>
  <w:num w:numId="6">
    <w:abstractNumId w:val="8"/>
  </w:num>
  <w:num w:numId="7">
    <w:abstractNumId w:val="4"/>
  </w:num>
  <w:num w:numId="8">
    <w:abstractNumId w:val="6"/>
  </w:num>
  <w:num w:numId="9">
    <w:abstractNumId w:val="0"/>
  </w:num>
  <w:num w:numId="10">
    <w:abstractNumId w:val="2"/>
  </w:num>
  <w:num w:numId="11">
    <w:abstractNumId w:val="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oNotDisplayPageBoundaries/>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E1E"/>
    <w:rsid w:val="00001708"/>
    <w:rsid w:val="000027AE"/>
    <w:rsid w:val="000048E4"/>
    <w:rsid w:val="00005610"/>
    <w:rsid w:val="000058D3"/>
    <w:rsid w:val="000061B5"/>
    <w:rsid w:val="00006226"/>
    <w:rsid w:val="0000631C"/>
    <w:rsid w:val="00006878"/>
    <w:rsid w:val="00006C6C"/>
    <w:rsid w:val="000107C7"/>
    <w:rsid w:val="0001111B"/>
    <w:rsid w:val="00012E10"/>
    <w:rsid w:val="000138EC"/>
    <w:rsid w:val="00013A89"/>
    <w:rsid w:val="00013F8A"/>
    <w:rsid w:val="00014763"/>
    <w:rsid w:val="000150E9"/>
    <w:rsid w:val="000156CA"/>
    <w:rsid w:val="000165D1"/>
    <w:rsid w:val="000173C4"/>
    <w:rsid w:val="0001756F"/>
    <w:rsid w:val="000207C6"/>
    <w:rsid w:val="00020B67"/>
    <w:rsid w:val="00021555"/>
    <w:rsid w:val="00022943"/>
    <w:rsid w:val="000234F7"/>
    <w:rsid w:val="00023CEF"/>
    <w:rsid w:val="000240EA"/>
    <w:rsid w:val="00024552"/>
    <w:rsid w:val="000254DB"/>
    <w:rsid w:val="00026D01"/>
    <w:rsid w:val="00026D0F"/>
    <w:rsid w:val="00026F36"/>
    <w:rsid w:val="00027569"/>
    <w:rsid w:val="000303C2"/>
    <w:rsid w:val="00031452"/>
    <w:rsid w:val="00031D47"/>
    <w:rsid w:val="000329D7"/>
    <w:rsid w:val="000334C3"/>
    <w:rsid w:val="00034899"/>
    <w:rsid w:val="00034FB2"/>
    <w:rsid w:val="00035B9F"/>
    <w:rsid w:val="00035BC5"/>
    <w:rsid w:val="0003607A"/>
    <w:rsid w:val="0003662F"/>
    <w:rsid w:val="00041382"/>
    <w:rsid w:val="00041515"/>
    <w:rsid w:val="00041D97"/>
    <w:rsid w:val="00041E28"/>
    <w:rsid w:val="00042425"/>
    <w:rsid w:val="00044243"/>
    <w:rsid w:val="00044683"/>
    <w:rsid w:val="0004578E"/>
    <w:rsid w:val="000473D3"/>
    <w:rsid w:val="000502D2"/>
    <w:rsid w:val="00051146"/>
    <w:rsid w:val="00051BC1"/>
    <w:rsid w:val="00051FF7"/>
    <w:rsid w:val="00052D65"/>
    <w:rsid w:val="00052DEF"/>
    <w:rsid w:val="00053169"/>
    <w:rsid w:val="00053516"/>
    <w:rsid w:val="000537BE"/>
    <w:rsid w:val="0005429C"/>
    <w:rsid w:val="0005440C"/>
    <w:rsid w:val="00055594"/>
    <w:rsid w:val="00056770"/>
    <w:rsid w:val="00060181"/>
    <w:rsid w:val="00060944"/>
    <w:rsid w:val="00062B58"/>
    <w:rsid w:val="00063A57"/>
    <w:rsid w:val="000644D3"/>
    <w:rsid w:val="00064AC3"/>
    <w:rsid w:val="00064D61"/>
    <w:rsid w:val="0006595B"/>
    <w:rsid w:val="00065E23"/>
    <w:rsid w:val="000670F9"/>
    <w:rsid w:val="00067C39"/>
    <w:rsid w:val="00067E53"/>
    <w:rsid w:val="00067FB5"/>
    <w:rsid w:val="00070B4C"/>
    <w:rsid w:val="00071C75"/>
    <w:rsid w:val="00073CAB"/>
    <w:rsid w:val="00074596"/>
    <w:rsid w:val="0007470E"/>
    <w:rsid w:val="00075348"/>
    <w:rsid w:val="00075F39"/>
    <w:rsid w:val="00076056"/>
    <w:rsid w:val="000760F9"/>
    <w:rsid w:val="000763B3"/>
    <w:rsid w:val="00076528"/>
    <w:rsid w:val="00077EE5"/>
    <w:rsid w:val="000802D0"/>
    <w:rsid w:val="00081824"/>
    <w:rsid w:val="00081BE4"/>
    <w:rsid w:val="00081C50"/>
    <w:rsid w:val="00081F17"/>
    <w:rsid w:val="00081F8C"/>
    <w:rsid w:val="0008385F"/>
    <w:rsid w:val="00084EEC"/>
    <w:rsid w:val="000850D8"/>
    <w:rsid w:val="000852A2"/>
    <w:rsid w:val="000865E6"/>
    <w:rsid w:val="000866B9"/>
    <w:rsid w:val="000866D1"/>
    <w:rsid w:val="00090F2E"/>
    <w:rsid w:val="0009190E"/>
    <w:rsid w:val="00091D76"/>
    <w:rsid w:val="00091F05"/>
    <w:rsid w:val="00092CA2"/>
    <w:rsid w:val="00092FE9"/>
    <w:rsid w:val="00095605"/>
    <w:rsid w:val="00096392"/>
    <w:rsid w:val="00096581"/>
    <w:rsid w:val="0009735A"/>
    <w:rsid w:val="000A0572"/>
    <w:rsid w:val="000A115E"/>
    <w:rsid w:val="000A1B18"/>
    <w:rsid w:val="000A1BE7"/>
    <w:rsid w:val="000A4177"/>
    <w:rsid w:val="000A618C"/>
    <w:rsid w:val="000A7161"/>
    <w:rsid w:val="000A783A"/>
    <w:rsid w:val="000A79D4"/>
    <w:rsid w:val="000B044A"/>
    <w:rsid w:val="000B1900"/>
    <w:rsid w:val="000B322A"/>
    <w:rsid w:val="000B3666"/>
    <w:rsid w:val="000B3AF4"/>
    <w:rsid w:val="000B6329"/>
    <w:rsid w:val="000B6466"/>
    <w:rsid w:val="000B6FCB"/>
    <w:rsid w:val="000B715D"/>
    <w:rsid w:val="000C2B60"/>
    <w:rsid w:val="000C4796"/>
    <w:rsid w:val="000C4FB9"/>
    <w:rsid w:val="000C5494"/>
    <w:rsid w:val="000C59FD"/>
    <w:rsid w:val="000C6D49"/>
    <w:rsid w:val="000C7C47"/>
    <w:rsid w:val="000D22C1"/>
    <w:rsid w:val="000D24BE"/>
    <w:rsid w:val="000D36AA"/>
    <w:rsid w:val="000D50EC"/>
    <w:rsid w:val="000D5751"/>
    <w:rsid w:val="000D6264"/>
    <w:rsid w:val="000D6722"/>
    <w:rsid w:val="000D68B9"/>
    <w:rsid w:val="000D7DB5"/>
    <w:rsid w:val="000E00F5"/>
    <w:rsid w:val="000E04C3"/>
    <w:rsid w:val="000E057D"/>
    <w:rsid w:val="000E0EEA"/>
    <w:rsid w:val="000E1882"/>
    <w:rsid w:val="000E283B"/>
    <w:rsid w:val="000E3C70"/>
    <w:rsid w:val="000E463E"/>
    <w:rsid w:val="000E4757"/>
    <w:rsid w:val="000E4DAF"/>
    <w:rsid w:val="000E4E14"/>
    <w:rsid w:val="000E5219"/>
    <w:rsid w:val="000E65CC"/>
    <w:rsid w:val="000F007A"/>
    <w:rsid w:val="000F00A7"/>
    <w:rsid w:val="000F0226"/>
    <w:rsid w:val="000F1570"/>
    <w:rsid w:val="000F15CC"/>
    <w:rsid w:val="000F1A0B"/>
    <w:rsid w:val="000F1C12"/>
    <w:rsid w:val="000F2148"/>
    <w:rsid w:val="000F402B"/>
    <w:rsid w:val="000F4C4A"/>
    <w:rsid w:val="000F508E"/>
    <w:rsid w:val="000F73BC"/>
    <w:rsid w:val="00100D90"/>
    <w:rsid w:val="00100E03"/>
    <w:rsid w:val="0010360D"/>
    <w:rsid w:val="00104BF6"/>
    <w:rsid w:val="00106612"/>
    <w:rsid w:val="001072C1"/>
    <w:rsid w:val="00110BF1"/>
    <w:rsid w:val="00113EA4"/>
    <w:rsid w:val="0011413F"/>
    <w:rsid w:val="00115441"/>
    <w:rsid w:val="001157FA"/>
    <w:rsid w:val="0011633A"/>
    <w:rsid w:val="001165D8"/>
    <w:rsid w:val="00116B36"/>
    <w:rsid w:val="0012235F"/>
    <w:rsid w:val="00122E95"/>
    <w:rsid w:val="00123019"/>
    <w:rsid w:val="001233B7"/>
    <w:rsid w:val="00123AD8"/>
    <w:rsid w:val="001245BE"/>
    <w:rsid w:val="0012518C"/>
    <w:rsid w:val="00125DBA"/>
    <w:rsid w:val="001278C5"/>
    <w:rsid w:val="00127AC3"/>
    <w:rsid w:val="00130C2A"/>
    <w:rsid w:val="0013108F"/>
    <w:rsid w:val="00131496"/>
    <w:rsid w:val="00132614"/>
    <w:rsid w:val="00132694"/>
    <w:rsid w:val="00132918"/>
    <w:rsid w:val="00133C99"/>
    <w:rsid w:val="00133FD8"/>
    <w:rsid w:val="001346BC"/>
    <w:rsid w:val="001356B9"/>
    <w:rsid w:val="00135B25"/>
    <w:rsid w:val="00135FD2"/>
    <w:rsid w:val="0013623E"/>
    <w:rsid w:val="00137062"/>
    <w:rsid w:val="001371DB"/>
    <w:rsid w:val="00141ABA"/>
    <w:rsid w:val="00141F85"/>
    <w:rsid w:val="00142A53"/>
    <w:rsid w:val="00145379"/>
    <w:rsid w:val="0014552D"/>
    <w:rsid w:val="0014588B"/>
    <w:rsid w:val="0014597A"/>
    <w:rsid w:val="001479BE"/>
    <w:rsid w:val="00150A1B"/>
    <w:rsid w:val="0015163C"/>
    <w:rsid w:val="00151A22"/>
    <w:rsid w:val="00151DD1"/>
    <w:rsid w:val="0015271E"/>
    <w:rsid w:val="00152DBC"/>
    <w:rsid w:val="00153289"/>
    <w:rsid w:val="00153C1C"/>
    <w:rsid w:val="0015428B"/>
    <w:rsid w:val="001552A2"/>
    <w:rsid w:val="00155CA0"/>
    <w:rsid w:val="00155FC8"/>
    <w:rsid w:val="00156A94"/>
    <w:rsid w:val="00157B0B"/>
    <w:rsid w:val="00157B4F"/>
    <w:rsid w:val="00160307"/>
    <w:rsid w:val="001618AF"/>
    <w:rsid w:val="001621ED"/>
    <w:rsid w:val="00163636"/>
    <w:rsid w:val="001639E6"/>
    <w:rsid w:val="00163B38"/>
    <w:rsid w:val="00165499"/>
    <w:rsid w:val="00166188"/>
    <w:rsid w:val="00166D63"/>
    <w:rsid w:val="0016779A"/>
    <w:rsid w:val="00170200"/>
    <w:rsid w:val="0017030D"/>
    <w:rsid w:val="0017126C"/>
    <w:rsid w:val="001713F8"/>
    <w:rsid w:val="00171996"/>
    <w:rsid w:val="00172B93"/>
    <w:rsid w:val="00172F58"/>
    <w:rsid w:val="00174107"/>
    <w:rsid w:val="001742C5"/>
    <w:rsid w:val="001747E8"/>
    <w:rsid w:val="001748C2"/>
    <w:rsid w:val="00174EA7"/>
    <w:rsid w:val="00175CA0"/>
    <w:rsid w:val="00175FF2"/>
    <w:rsid w:val="00176190"/>
    <w:rsid w:val="0017664C"/>
    <w:rsid w:val="00176DB5"/>
    <w:rsid w:val="00176E80"/>
    <w:rsid w:val="0017795F"/>
    <w:rsid w:val="00180841"/>
    <w:rsid w:val="00181554"/>
    <w:rsid w:val="0018631C"/>
    <w:rsid w:val="0018741D"/>
    <w:rsid w:val="00190093"/>
    <w:rsid w:val="001903C6"/>
    <w:rsid w:val="00190C68"/>
    <w:rsid w:val="00191878"/>
    <w:rsid w:val="00191A8C"/>
    <w:rsid w:val="00191D09"/>
    <w:rsid w:val="0019235E"/>
    <w:rsid w:val="00193134"/>
    <w:rsid w:val="00193586"/>
    <w:rsid w:val="00193F53"/>
    <w:rsid w:val="00194E56"/>
    <w:rsid w:val="0019532A"/>
    <w:rsid w:val="001958DE"/>
    <w:rsid w:val="00195EC1"/>
    <w:rsid w:val="00196362"/>
    <w:rsid w:val="00197E0D"/>
    <w:rsid w:val="001A0290"/>
    <w:rsid w:val="001A0F28"/>
    <w:rsid w:val="001A158C"/>
    <w:rsid w:val="001A22EF"/>
    <w:rsid w:val="001A3245"/>
    <w:rsid w:val="001A3B9B"/>
    <w:rsid w:val="001A40ED"/>
    <w:rsid w:val="001A5287"/>
    <w:rsid w:val="001A6D75"/>
    <w:rsid w:val="001A7A83"/>
    <w:rsid w:val="001A7F05"/>
    <w:rsid w:val="001B0C6E"/>
    <w:rsid w:val="001B15A4"/>
    <w:rsid w:val="001B30B2"/>
    <w:rsid w:val="001C0C0A"/>
    <w:rsid w:val="001C1C3F"/>
    <w:rsid w:val="001C33F3"/>
    <w:rsid w:val="001C48A6"/>
    <w:rsid w:val="001C4AD7"/>
    <w:rsid w:val="001C4CCF"/>
    <w:rsid w:val="001C4FBF"/>
    <w:rsid w:val="001C557C"/>
    <w:rsid w:val="001C5D64"/>
    <w:rsid w:val="001C5EB6"/>
    <w:rsid w:val="001C617B"/>
    <w:rsid w:val="001C6902"/>
    <w:rsid w:val="001C7246"/>
    <w:rsid w:val="001C74F6"/>
    <w:rsid w:val="001C759E"/>
    <w:rsid w:val="001C7E8C"/>
    <w:rsid w:val="001D09E4"/>
    <w:rsid w:val="001D0B7B"/>
    <w:rsid w:val="001D1874"/>
    <w:rsid w:val="001D2684"/>
    <w:rsid w:val="001D28A5"/>
    <w:rsid w:val="001D2A03"/>
    <w:rsid w:val="001D2F1B"/>
    <w:rsid w:val="001D46EE"/>
    <w:rsid w:val="001D5859"/>
    <w:rsid w:val="001D58C2"/>
    <w:rsid w:val="001D6216"/>
    <w:rsid w:val="001D7159"/>
    <w:rsid w:val="001D7CAE"/>
    <w:rsid w:val="001E1074"/>
    <w:rsid w:val="001E1BA4"/>
    <w:rsid w:val="001E1CE9"/>
    <w:rsid w:val="001E2E1C"/>
    <w:rsid w:val="001E3057"/>
    <w:rsid w:val="001E35DA"/>
    <w:rsid w:val="001E447D"/>
    <w:rsid w:val="001E5046"/>
    <w:rsid w:val="001E55BC"/>
    <w:rsid w:val="001E657B"/>
    <w:rsid w:val="001E67DB"/>
    <w:rsid w:val="001E7BE8"/>
    <w:rsid w:val="001F09B2"/>
    <w:rsid w:val="001F1987"/>
    <w:rsid w:val="001F1B6F"/>
    <w:rsid w:val="001F21A1"/>
    <w:rsid w:val="001F2A32"/>
    <w:rsid w:val="001F383F"/>
    <w:rsid w:val="001F452F"/>
    <w:rsid w:val="001F49F3"/>
    <w:rsid w:val="001F51AC"/>
    <w:rsid w:val="001F5773"/>
    <w:rsid w:val="001F5A2F"/>
    <w:rsid w:val="001F5BC4"/>
    <w:rsid w:val="001F610C"/>
    <w:rsid w:val="001F783C"/>
    <w:rsid w:val="002004F5"/>
    <w:rsid w:val="002009C0"/>
    <w:rsid w:val="00200D69"/>
    <w:rsid w:val="0020211E"/>
    <w:rsid w:val="00202196"/>
    <w:rsid w:val="00204B77"/>
    <w:rsid w:val="00204DB4"/>
    <w:rsid w:val="00206385"/>
    <w:rsid w:val="00211441"/>
    <w:rsid w:val="002118A8"/>
    <w:rsid w:val="0021426C"/>
    <w:rsid w:val="00215025"/>
    <w:rsid w:val="0021553B"/>
    <w:rsid w:val="002157DC"/>
    <w:rsid w:val="00216023"/>
    <w:rsid w:val="00217D53"/>
    <w:rsid w:val="00221449"/>
    <w:rsid w:val="0022239B"/>
    <w:rsid w:val="00222A7A"/>
    <w:rsid w:val="002247D0"/>
    <w:rsid w:val="002249DA"/>
    <w:rsid w:val="00224BE9"/>
    <w:rsid w:val="0022565B"/>
    <w:rsid w:val="002258AB"/>
    <w:rsid w:val="002266AF"/>
    <w:rsid w:val="0022685C"/>
    <w:rsid w:val="00227626"/>
    <w:rsid w:val="00227931"/>
    <w:rsid w:val="00227A25"/>
    <w:rsid w:val="00227EE4"/>
    <w:rsid w:val="002300DF"/>
    <w:rsid w:val="002305D6"/>
    <w:rsid w:val="0023166E"/>
    <w:rsid w:val="00231EAD"/>
    <w:rsid w:val="00232155"/>
    <w:rsid w:val="00232B0F"/>
    <w:rsid w:val="00233BDB"/>
    <w:rsid w:val="0023424D"/>
    <w:rsid w:val="002346D7"/>
    <w:rsid w:val="00235D5C"/>
    <w:rsid w:val="002365F1"/>
    <w:rsid w:val="00236F52"/>
    <w:rsid w:val="0024105C"/>
    <w:rsid w:val="002432BA"/>
    <w:rsid w:val="00243A22"/>
    <w:rsid w:val="00243AD3"/>
    <w:rsid w:val="00243BD4"/>
    <w:rsid w:val="0024434B"/>
    <w:rsid w:val="002444D4"/>
    <w:rsid w:val="00244902"/>
    <w:rsid w:val="0024506A"/>
    <w:rsid w:val="00245161"/>
    <w:rsid w:val="00245D87"/>
    <w:rsid w:val="00246218"/>
    <w:rsid w:val="0024729C"/>
    <w:rsid w:val="00247ECF"/>
    <w:rsid w:val="002503E3"/>
    <w:rsid w:val="00250BB2"/>
    <w:rsid w:val="002516DC"/>
    <w:rsid w:val="0025184E"/>
    <w:rsid w:val="00251DA2"/>
    <w:rsid w:val="00252A33"/>
    <w:rsid w:val="00252F9C"/>
    <w:rsid w:val="0025540F"/>
    <w:rsid w:val="002573D2"/>
    <w:rsid w:val="00262546"/>
    <w:rsid w:val="00263227"/>
    <w:rsid w:val="00265FCC"/>
    <w:rsid w:val="002675E2"/>
    <w:rsid w:val="00270320"/>
    <w:rsid w:val="00272551"/>
    <w:rsid w:val="002732F4"/>
    <w:rsid w:val="0027484D"/>
    <w:rsid w:val="00275534"/>
    <w:rsid w:val="00275F79"/>
    <w:rsid w:val="0027685D"/>
    <w:rsid w:val="00277924"/>
    <w:rsid w:val="00277B17"/>
    <w:rsid w:val="00277F3B"/>
    <w:rsid w:val="0028032C"/>
    <w:rsid w:val="002804F7"/>
    <w:rsid w:val="00282E1D"/>
    <w:rsid w:val="00282EA3"/>
    <w:rsid w:val="002833BA"/>
    <w:rsid w:val="00283E16"/>
    <w:rsid w:val="00284CAC"/>
    <w:rsid w:val="00284E00"/>
    <w:rsid w:val="0028675F"/>
    <w:rsid w:val="00286903"/>
    <w:rsid w:val="00286C48"/>
    <w:rsid w:val="00287E8B"/>
    <w:rsid w:val="00291CC6"/>
    <w:rsid w:val="00292807"/>
    <w:rsid w:val="00292EAA"/>
    <w:rsid w:val="002934DA"/>
    <w:rsid w:val="0029381A"/>
    <w:rsid w:val="0029391E"/>
    <w:rsid w:val="002941CC"/>
    <w:rsid w:val="00294CAA"/>
    <w:rsid w:val="00295169"/>
    <w:rsid w:val="0029540A"/>
    <w:rsid w:val="002964DC"/>
    <w:rsid w:val="00297A34"/>
    <w:rsid w:val="00297F69"/>
    <w:rsid w:val="002A083F"/>
    <w:rsid w:val="002A0C01"/>
    <w:rsid w:val="002A0D4E"/>
    <w:rsid w:val="002A25CE"/>
    <w:rsid w:val="002A2B71"/>
    <w:rsid w:val="002A3890"/>
    <w:rsid w:val="002A403D"/>
    <w:rsid w:val="002A4CE8"/>
    <w:rsid w:val="002A6F8F"/>
    <w:rsid w:val="002A735F"/>
    <w:rsid w:val="002A7885"/>
    <w:rsid w:val="002A7CB8"/>
    <w:rsid w:val="002B06D0"/>
    <w:rsid w:val="002B1080"/>
    <w:rsid w:val="002B223D"/>
    <w:rsid w:val="002B40A9"/>
    <w:rsid w:val="002B45CF"/>
    <w:rsid w:val="002B5498"/>
    <w:rsid w:val="002B6B22"/>
    <w:rsid w:val="002B77E2"/>
    <w:rsid w:val="002C1A60"/>
    <w:rsid w:val="002C1FAF"/>
    <w:rsid w:val="002C2B10"/>
    <w:rsid w:val="002C315E"/>
    <w:rsid w:val="002C3313"/>
    <w:rsid w:val="002C3F01"/>
    <w:rsid w:val="002C44E0"/>
    <w:rsid w:val="002C5FC1"/>
    <w:rsid w:val="002C75C3"/>
    <w:rsid w:val="002D0D1F"/>
    <w:rsid w:val="002D1564"/>
    <w:rsid w:val="002D252F"/>
    <w:rsid w:val="002D54FA"/>
    <w:rsid w:val="002D5767"/>
    <w:rsid w:val="002D5891"/>
    <w:rsid w:val="002D5918"/>
    <w:rsid w:val="002D60E3"/>
    <w:rsid w:val="002E16F2"/>
    <w:rsid w:val="002E1A84"/>
    <w:rsid w:val="002E2111"/>
    <w:rsid w:val="002E2CFB"/>
    <w:rsid w:val="002E3C28"/>
    <w:rsid w:val="002E3D1B"/>
    <w:rsid w:val="002E4BFB"/>
    <w:rsid w:val="002E4D4C"/>
    <w:rsid w:val="002E7D50"/>
    <w:rsid w:val="002F012E"/>
    <w:rsid w:val="002F168E"/>
    <w:rsid w:val="002F1C37"/>
    <w:rsid w:val="002F336D"/>
    <w:rsid w:val="002F3C4A"/>
    <w:rsid w:val="002F49D4"/>
    <w:rsid w:val="002F5499"/>
    <w:rsid w:val="003018E5"/>
    <w:rsid w:val="00301B68"/>
    <w:rsid w:val="0030600F"/>
    <w:rsid w:val="00306BF3"/>
    <w:rsid w:val="00307333"/>
    <w:rsid w:val="00310256"/>
    <w:rsid w:val="003105AD"/>
    <w:rsid w:val="00311D25"/>
    <w:rsid w:val="00312A7A"/>
    <w:rsid w:val="00313263"/>
    <w:rsid w:val="00313B95"/>
    <w:rsid w:val="0031442C"/>
    <w:rsid w:val="003146DE"/>
    <w:rsid w:val="0031480A"/>
    <w:rsid w:val="00314B20"/>
    <w:rsid w:val="003153F2"/>
    <w:rsid w:val="003163F9"/>
    <w:rsid w:val="00316819"/>
    <w:rsid w:val="003176CE"/>
    <w:rsid w:val="00320D63"/>
    <w:rsid w:val="00321AF3"/>
    <w:rsid w:val="003243F0"/>
    <w:rsid w:val="003245CE"/>
    <w:rsid w:val="003254F8"/>
    <w:rsid w:val="003256FF"/>
    <w:rsid w:val="003259B0"/>
    <w:rsid w:val="00325BBD"/>
    <w:rsid w:val="00325C6F"/>
    <w:rsid w:val="00326D71"/>
    <w:rsid w:val="003278EC"/>
    <w:rsid w:val="00330484"/>
    <w:rsid w:val="00331171"/>
    <w:rsid w:val="003329A3"/>
    <w:rsid w:val="00332DD1"/>
    <w:rsid w:val="003333C8"/>
    <w:rsid w:val="0033390C"/>
    <w:rsid w:val="00333E01"/>
    <w:rsid w:val="00334515"/>
    <w:rsid w:val="00334AF9"/>
    <w:rsid w:val="00335476"/>
    <w:rsid w:val="00335E01"/>
    <w:rsid w:val="003376F8"/>
    <w:rsid w:val="003379B6"/>
    <w:rsid w:val="00337CC3"/>
    <w:rsid w:val="00342860"/>
    <w:rsid w:val="00342BE0"/>
    <w:rsid w:val="00343213"/>
    <w:rsid w:val="003432BC"/>
    <w:rsid w:val="003438D5"/>
    <w:rsid w:val="00344E58"/>
    <w:rsid w:val="0034561D"/>
    <w:rsid w:val="00345A67"/>
    <w:rsid w:val="00347544"/>
    <w:rsid w:val="003520EB"/>
    <w:rsid w:val="00352D90"/>
    <w:rsid w:val="00355558"/>
    <w:rsid w:val="0035680E"/>
    <w:rsid w:val="003573D7"/>
    <w:rsid w:val="00360276"/>
    <w:rsid w:val="00360F50"/>
    <w:rsid w:val="00361004"/>
    <w:rsid w:val="00361EAF"/>
    <w:rsid w:val="00362443"/>
    <w:rsid w:val="00363162"/>
    <w:rsid w:val="00363A13"/>
    <w:rsid w:val="00365C5C"/>
    <w:rsid w:val="00365F90"/>
    <w:rsid w:val="00366647"/>
    <w:rsid w:val="00366D85"/>
    <w:rsid w:val="00367CEC"/>
    <w:rsid w:val="00371C1D"/>
    <w:rsid w:val="003734F0"/>
    <w:rsid w:val="003738B8"/>
    <w:rsid w:val="00373E50"/>
    <w:rsid w:val="00374ED1"/>
    <w:rsid w:val="003752C6"/>
    <w:rsid w:val="0037720C"/>
    <w:rsid w:val="00377692"/>
    <w:rsid w:val="00377718"/>
    <w:rsid w:val="0038000F"/>
    <w:rsid w:val="00380B55"/>
    <w:rsid w:val="00382F00"/>
    <w:rsid w:val="00383C51"/>
    <w:rsid w:val="00383F70"/>
    <w:rsid w:val="0038482B"/>
    <w:rsid w:val="00386C15"/>
    <w:rsid w:val="00386E03"/>
    <w:rsid w:val="00387049"/>
    <w:rsid w:val="003878E8"/>
    <w:rsid w:val="00390C76"/>
    <w:rsid w:val="00390CD2"/>
    <w:rsid w:val="0039108B"/>
    <w:rsid w:val="003912D8"/>
    <w:rsid w:val="00392A39"/>
    <w:rsid w:val="00392A6C"/>
    <w:rsid w:val="00393A28"/>
    <w:rsid w:val="00395E33"/>
    <w:rsid w:val="00396BCA"/>
    <w:rsid w:val="00397425"/>
    <w:rsid w:val="00397567"/>
    <w:rsid w:val="00397820"/>
    <w:rsid w:val="00397D1B"/>
    <w:rsid w:val="003A0825"/>
    <w:rsid w:val="003A0E0B"/>
    <w:rsid w:val="003A1655"/>
    <w:rsid w:val="003A1960"/>
    <w:rsid w:val="003A1D0D"/>
    <w:rsid w:val="003A2308"/>
    <w:rsid w:val="003A2408"/>
    <w:rsid w:val="003A354D"/>
    <w:rsid w:val="003A384C"/>
    <w:rsid w:val="003A43E0"/>
    <w:rsid w:val="003A49DE"/>
    <w:rsid w:val="003A50D8"/>
    <w:rsid w:val="003A51BE"/>
    <w:rsid w:val="003B002A"/>
    <w:rsid w:val="003B1732"/>
    <w:rsid w:val="003B2EFB"/>
    <w:rsid w:val="003B301B"/>
    <w:rsid w:val="003B35A2"/>
    <w:rsid w:val="003B3A67"/>
    <w:rsid w:val="003B3E67"/>
    <w:rsid w:val="003B4975"/>
    <w:rsid w:val="003B4CD2"/>
    <w:rsid w:val="003B5A23"/>
    <w:rsid w:val="003B601F"/>
    <w:rsid w:val="003B637D"/>
    <w:rsid w:val="003B7298"/>
    <w:rsid w:val="003C0B53"/>
    <w:rsid w:val="003C111D"/>
    <w:rsid w:val="003C14AD"/>
    <w:rsid w:val="003C1D56"/>
    <w:rsid w:val="003C1F85"/>
    <w:rsid w:val="003C290D"/>
    <w:rsid w:val="003C2952"/>
    <w:rsid w:val="003C29DF"/>
    <w:rsid w:val="003C2B11"/>
    <w:rsid w:val="003C2C53"/>
    <w:rsid w:val="003C2CCC"/>
    <w:rsid w:val="003C2FA0"/>
    <w:rsid w:val="003C3AA5"/>
    <w:rsid w:val="003C3F5E"/>
    <w:rsid w:val="003C4039"/>
    <w:rsid w:val="003C6B20"/>
    <w:rsid w:val="003D13A1"/>
    <w:rsid w:val="003D22ED"/>
    <w:rsid w:val="003D285E"/>
    <w:rsid w:val="003D2F81"/>
    <w:rsid w:val="003D3339"/>
    <w:rsid w:val="003D57C1"/>
    <w:rsid w:val="003D6E94"/>
    <w:rsid w:val="003D7471"/>
    <w:rsid w:val="003D765E"/>
    <w:rsid w:val="003E2565"/>
    <w:rsid w:val="003E2C17"/>
    <w:rsid w:val="003E5759"/>
    <w:rsid w:val="003E6A0A"/>
    <w:rsid w:val="003F060E"/>
    <w:rsid w:val="003F0CDF"/>
    <w:rsid w:val="003F0E91"/>
    <w:rsid w:val="003F1972"/>
    <w:rsid w:val="003F29C9"/>
    <w:rsid w:val="003F3DD6"/>
    <w:rsid w:val="003F4891"/>
    <w:rsid w:val="003F4B88"/>
    <w:rsid w:val="003F520C"/>
    <w:rsid w:val="003F544F"/>
    <w:rsid w:val="003F563C"/>
    <w:rsid w:val="003F64FC"/>
    <w:rsid w:val="004000A4"/>
    <w:rsid w:val="0040226D"/>
    <w:rsid w:val="00402CC0"/>
    <w:rsid w:val="0040372A"/>
    <w:rsid w:val="00403FCB"/>
    <w:rsid w:val="00404490"/>
    <w:rsid w:val="0040673A"/>
    <w:rsid w:val="00407259"/>
    <w:rsid w:val="00407608"/>
    <w:rsid w:val="00410249"/>
    <w:rsid w:val="00410946"/>
    <w:rsid w:val="00411A09"/>
    <w:rsid w:val="00412C98"/>
    <w:rsid w:val="00413061"/>
    <w:rsid w:val="00415C51"/>
    <w:rsid w:val="00416030"/>
    <w:rsid w:val="004165A8"/>
    <w:rsid w:val="0041660E"/>
    <w:rsid w:val="004178DD"/>
    <w:rsid w:val="0041795B"/>
    <w:rsid w:val="004204E1"/>
    <w:rsid w:val="00420B13"/>
    <w:rsid w:val="004213ED"/>
    <w:rsid w:val="00421879"/>
    <w:rsid w:val="00421962"/>
    <w:rsid w:val="00422BA7"/>
    <w:rsid w:val="00423297"/>
    <w:rsid w:val="004234EC"/>
    <w:rsid w:val="0042466D"/>
    <w:rsid w:val="00424AEA"/>
    <w:rsid w:val="004272C8"/>
    <w:rsid w:val="0042739F"/>
    <w:rsid w:val="00431273"/>
    <w:rsid w:val="0043262D"/>
    <w:rsid w:val="00432696"/>
    <w:rsid w:val="00432B3E"/>
    <w:rsid w:val="0043518B"/>
    <w:rsid w:val="00435412"/>
    <w:rsid w:val="00435B31"/>
    <w:rsid w:val="00436C70"/>
    <w:rsid w:val="00436D1B"/>
    <w:rsid w:val="00437611"/>
    <w:rsid w:val="00437C47"/>
    <w:rsid w:val="00437CD3"/>
    <w:rsid w:val="004401A1"/>
    <w:rsid w:val="00441A0C"/>
    <w:rsid w:val="004422C2"/>
    <w:rsid w:val="0044451B"/>
    <w:rsid w:val="00444C4A"/>
    <w:rsid w:val="004451EE"/>
    <w:rsid w:val="004451F7"/>
    <w:rsid w:val="00446712"/>
    <w:rsid w:val="00446960"/>
    <w:rsid w:val="00446D70"/>
    <w:rsid w:val="004510CA"/>
    <w:rsid w:val="00451C5F"/>
    <w:rsid w:val="00452754"/>
    <w:rsid w:val="00452F44"/>
    <w:rsid w:val="004546B2"/>
    <w:rsid w:val="00455918"/>
    <w:rsid w:val="00455B21"/>
    <w:rsid w:val="00456759"/>
    <w:rsid w:val="00456DAC"/>
    <w:rsid w:val="0045717D"/>
    <w:rsid w:val="00460019"/>
    <w:rsid w:val="004600DD"/>
    <w:rsid w:val="0046067B"/>
    <w:rsid w:val="00460A4A"/>
    <w:rsid w:val="004613DC"/>
    <w:rsid w:val="00461E47"/>
    <w:rsid w:val="0046265F"/>
    <w:rsid w:val="00462A10"/>
    <w:rsid w:val="00462C7E"/>
    <w:rsid w:val="00464701"/>
    <w:rsid w:val="00464AA3"/>
    <w:rsid w:val="004653C8"/>
    <w:rsid w:val="0046541C"/>
    <w:rsid w:val="00467297"/>
    <w:rsid w:val="00467528"/>
    <w:rsid w:val="00470302"/>
    <w:rsid w:val="00470C21"/>
    <w:rsid w:val="004711A8"/>
    <w:rsid w:val="004724AB"/>
    <w:rsid w:val="00472F2A"/>
    <w:rsid w:val="00473B6F"/>
    <w:rsid w:val="00473FC5"/>
    <w:rsid w:val="00475BFA"/>
    <w:rsid w:val="00476AA3"/>
    <w:rsid w:val="00476DDF"/>
    <w:rsid w:val="00477E14"/>
    <w:rsid w:val="00480DCD"/>
    <w:rsid w:val="00481813"/>
    <w:rsid w:val="0048264F"/>
    <w:rsid w:val="00482B0A"/>
    <w:rsid w:val="004830C8"/>
    <w:rsid w:val="004832F9"/>
    <w:rsid w:val="00483308"/>
    <w:rsid w:val="0048384D"/>
    <w:rsid w:val="00484ACD"/>
    <w:rsid w:val="00484E89"/>
    <w:rsid w:val="0048525B"/>
    <w:rsid w:val="004852FD"/>
    <w:rsid w:val="00487291"/>
    <w:rsid w:val="00487522"/>
    <w:rsid w:val="004876B1"/>
    <w:rsid w:val="00487EA7"/>
    <w:rsid w:val="004925EA"/>
    <w:rsid w:val="00492B6B"/>
    <w:rsid w:val="00492FB0"/>
    <w:rsid w:val="004938D2"/>
    <w:rsid w:val="00493AB5"/>
    <w:rsid w:val="00496A89"/>
    <w:rsid w:val="00497105"/>
    <w:rsid w:val="004A0AF0"/>
    <w:rsid w:val="004A316D"/>
    <w:rsid w:val="004A3AD0"/>
    <w:rsid w:val="004A6EF9"/>
    <w:rsid w:val="004A7B51"/>
    <w:rsid w:val="004B1B1E"/>
    <w:rsid w:val="004B3C73"/>
    <w:rsid w:val="004B5C5C"/>
    <w:rsid w:val="004B67D3"/>
    <w:rsid w:val="004B6D6A"/>
    <w:rsid w:val="004B70E3"/>
    <w:rsid w:val="004B71C4"/>
    <w:rsid w:val="004B78C4"/>
    <w:rsid w:val="004B7D2D"/>
    <w:rsid w:val="004C216B"/>
    <w:rsid w:val="004C3BC1"/>
    <w:rsid w:val="004C420E"/>
    <w:rsid w:val="004C5484"/>
    <w:rsid w:val="004C5D3B"/>
    <w:rsid w:val="004C5D6A"/>
    <w:rsid w:val="004C62DA"/>
    <w:rsid w:val="004C6384"/>
    <w:rsid w:val="004C684A"/>
    <w:rsid w:val="004C6B95"/>
    <w:rsid w:val="004C6DE4"/>
    <w:rsid w:val="004C742D"/>
    <w:rsid w:val="004C791D"/>
    <w:rsid w:val="004C7EEC"/>
    <w:rsid w:val="004D1A3B"/>
    <w:rsid w:val="004D1B74"/>
    <w:rsid w:val="004D37B7"/>
    <w:rsid w:val="004D3E77"/>
    <w:rsid w:val="004D4213"/>
    <w:rsid w:val="004D4879"/>
    <w:rsid w:val="004D4A4D"/>
    <w:rsid w:val="004D528C"/>
    <w:rsid w:val="004D6DD6"/>
    <w:rsid w:val="004D7BE4"/>
    <w:rsid w:val="004E165C"/>
    <w:rsid w:val="004E16A8"/>
    <w:rsid w:val="004E1FDC"/>
    <w:rsid w:val="004E221A"/>
    <w:rsid w:val="004E3386"/>
    <w:rsid w:val="004E5137"/>
    <w:rsid w:val="004E5CD3"/>
    <w:rsid w:val="004E743B"/>
    <w:rsid w:val="004E75D9"/>
    <w:rsid w:val="004E7F25"/>
    <w:rsid w:val="004E7FDC"/>
    <w:rsid w:val="004F0318"/>
    <w:rsid w:val="004F1486"/>
    <w:rsid w:val="004F1983"/>
    <w:rsid w:val="004F1A0E"/>
    <w:rsid w:val="004F1C6A"/>
    <w:rsid w:val="004F288C"/>
    <w:rsid w:val="004F2C09"/>
    <w:rsid w:val="004F3348"/>
    <w:rsid w:val="004F3747"/>
    <w:rsid w:val="004F71FA"/>
    <w:rsid w:val="004F7C3A"/>
    <w:rsid w:val="004F7E6B"/>
    <w:rsid w:val="00500662"/>
    <w:rsid w:val="005008B0"/>
    <w:rsid w:val="00501064"/>
    <w:rsid w:val="00502D0A"/>
    <w:rsid w:val="00502D55"/>
    <w:rsid w:val="005033AB"/>
    <w:rsid w:val="005034B7"/>
    <w:rsid w:val="0050472F"/>
    <w:rsid w:val="005049E0"/>
    <w:rsid w:val="005049F8"/>
    <w:rsid w:val="0050646D"/>
    <w:rsid w:val="00506A7F"/>
    <w:rsid w:val="00506D50"/>
    <w:rsid w:val="00506FA8"/>
    <w:rsid w:val="005103AD"/>
    <w:rsid w:val="005103F1"/>
    <w:rsid w:val="00511612"/>
    <w:rsid w:val="00512698"/>
    <w:rsid w:val="0051309D"/>
    <w:rsid w:val="005131AE"/>
    <w:rsid w:val="00513F6D"/>
    <w:rsid w:val="00513FD2"/>
    <w:rsid w:val="00513FFA"/>
    <w:rsid w:val="00514930"/>
    <w:rsid w:val="005149F8"/>
    <w:rsid w:val="00515123"/>
    <w:rsid w:val="00515F18"/>
    <w:rsid w:val="005161B2"/>
    <w:rsid w:val="00517F36"/>
    <w:rsid w:val="0052007F"/>
    <w:rsid w:val="00520594"/>
    <w:rsid w:val="00520904"/>
    <w:rsid w:val="00521A66"/>
    <w:rsid w:val="005237E8"/>
    <w:rsid w:val="00524B55"/>
    <w:rsid w:val="00524B9C"/>
    <w:rsid w:val="00525630"/>
    <w:rsid w:val="00526C12"/>
    <w:rsid w:val="00530F18"/>
    <w:rsid w:val="00532346"/>
    <w:rsid w:val="00532C23"/>
    <w:rsid w:val="00533476"/>
    <w:rsid w:val="00533BBB"/>
    <w:rsid w:val="005353D5"/>
    <w:rsid w:val="0053552C"/>
    <w:rsid w:val="00535550"/>
    <w:rsid w:val="00536222"/>
    <w:rsid w:val="00537C3B"/>
    <w:rsid w:val="00541301"/>
    <w:rsid w:val="005419EF"/>
    <w:rsid w:val="00541CB6"/>
    <w:rsid w:val="00542100"/>
    <w:rsid w:val="005422D3"/>
    <w:rsid w:val="0054420B"/>
    <w:rsid w:val="0054636E"/>
    <w:rsid w:val="005463F1"/>
    <w:rsid w:val="00546FCF"/>
    <w:rsid w:val="00547B14"/>
    <w:rsid w:val="005502AE"/>
    <w:rsid w:val="0055183B"/>
    <w:rsid w:val="0055205A"/>
    <w:rsid w:val="0055298D"/>
    <w:rsid w:val="0055479E"/>
    <w:rsid w:val="00554DC8"/>
    <w:rsid w:val="00556868"/>
    <w:rsid w:val="0056078A"/>
    <w:rsid w:val="00560FA6"/>
    <w:rsid w:val="0056250B"/>
    <w:rsid w:val="00562BC0"/>
    <w:rsid w:val="00562ED3"/>
    <w:rsid w:val="005639ED"/>
    <w:rsid w:val="00564CBC"/>
    <w:rsid w:val="005654B5"/>
    <w:rsid w:val="005654C7"/>
    <w:rsid w:val="00566248"/>
    <w:rsid w:val="00566D4F"/>
    <w:rsid w:val="00566D53"/>
    <w:rsid w:val="00567CD4"/>
    <w:rsid w:val="00571670"/>
    <w:rsid w:val="00572104"/>
    <w:rsid w:val="00574030"/>
    <w:rsid w:val="005740AF"/>
    <w:rsid w:val="00574A87"/>
    <w:rsid w:val="00575441"/>
    <w:rsid w:val="00575E22"/>
    <w:rsid w:val="005762F5"/>
    <w:rsid w:val="00576702"/>
    <w:rsid w:val="005767A5"/>
    <w:rsid w:val="00576F98"/>
    <w:rsid w:val="00577758"/>
    <w:rsid w:val="00577B59"/>
    <w:rsid w:val="00581C47"/>
    <w:rsid w:val="00583018"/>
    <w:rsid w:val="0058340D"/>
    <w:rsid w:val="0058376D"/>
    <w:rsid w:val="00583D5F"/>
    <w:rsid w:val="005850B7"/>
    <w:rsid w:val="00585C86"/>
    <w:rsid w:val="0058649F"/>
    <w:rsid w:val="00587044"/>
    <w:rsid w:val="00590801"/>
    <w:rsid w:val="0059095A"/>
    <w:rsid w:val="00594A1C"/>
    <w:rsid w:val="00594CF3"/>
    <w:rsid w:val="00595516"/>
    <w:rsid w:val="0059637E"/>
    <w:rsid w:val="005968B3"/>
    <w:rsid w:val="00597947"/>
    <w:rsid w:val="00597F40"/>
    <w:rsid w:val="005A32BF"/>
    <w:rsid w:val="005A33EB"/>
    <w:rsid w:val="005A411E"/>
    <w:rsid w:val="005A4212"/>
    <w:rsid w:val="005A492C"/>
    <w:rsid w:val="005A64A9"/>
    <w:rsid w:val="005A789C"/>
    <w:rsid w:val="005B1A9F"/>
    <w:rsid w:val="005B1E76"/>
    <w:rsid w:val="005B1FD7"/>
    <w:rsid w:val="005B277F"/>
    <w:rsid w:val="005B63EC"/>
    <w:rsid w:val="005B64C2"/>
    <w:rsid w:val="005B7930"/>
    <w:rsid w:val="005B7E75"/>
    <w:rsid w:val="005C07EC"/>
    <w:rsid w:val="005C18D3"/>
    <w:rsid w:val="005C1A84"/>
    <w:rsid w:val="005C1C07"/>
    <w:rsid w:val="005C271E"/>
    <w:rsid w:val="005C28FC"/>
    <w:rsid w:val="005C34B8"/>
    <w:rsid w:val="005C4509"/>
    <w:rsid w:val="005C56FC"/>
    <w:rsid w:val="005C5922"/>
    <w:rsid w:val="005C59C1"/>
    <w:rsid w:val="005C5CBE"/>
    <w:rsid w:val="005C6F7C"/>
    <w:rsid w:val="005D009F"/>
    <w:rsid w:val="005D160A"/>
    <w:rsid w:val="005D1DF3"/>
    <w:rsid w:val="005D20BC"/>
    <w:rsid w:val="005D27AB"/>
    <w:rsid w:val="005D2DDD"/>
    <w:rsid w:val="005D3D6B"/>
    <w:rsid w:val="005D4ECE"/>
    <w:rsid w:val="005D64C6"/>
    <w:rsid w:val="005D7FF5"/>
    <w:rsid w:val="005E051D"/>
    <w:rsid w:val="005E1CB6"/>
    <w:rsid w:val="005E37B3"/>
    <w:rsid w:val="005E47D8"/>
    <w:rsid w:val="005E5EFD"/>
    <w:rsid w:val="005E7E29"/>
    <w:rsid w:val="005F0841"/>
    <w:rsid w:val="005F0F46"/>
    <w:rsid w:val="005F10AD"/>
    <w:rsid w:val="005F1641"/>
    <w:rsid w:val="005F2107"/>
    <w:rsid w:val="005F21AA"/>
    <w:rsid w:val="005F22E6"/>
    <w:rsid w:val="005F37A6"/>
    <w:rsid w:val="005F3F1C"/>
    <w:rsid w:val="005F4BB0"/>
    <w:rsid w:val="005F5875"/>
    <w:rsid w:val="005F6E00"/>
    <w:rsid w:val="005F6EDE"/>
    <w:rsid w:val="005F7935"/>
    <w:rsid w:val="006006E7"/>
    <w:rsid w:val="00605B0B"/>
    <w:rsid w:val="00605D5E"/>
    <w:rsid w:val="00606284"/>
    <w:rsid w:val="00606DE2"/>
    <w:rsid w:val="00607E35"/>
    <w:rsid w:val="00607F16"/>
    <w:rsid w:val="00610141"/>
    <w:rsid w:val="00610CDC"/>
    <w:rsid w:val="00610DB1"/>
    <w:rsid w:val="00610EF9"/>
    <w:rsid w:val="006110AF"/>
    <w:rsid w:val="00611616"/>
    <w:rsid w:val="00611806"/>
    <w:rsid w:val="00611B21"/>
    <w:rsid w:val="0061338F"/>
    <w:rsid w:val="0061447A"/>
    <w:rsid w:val="00615051"/>
    <w:rsid w:val="00615116"/>
    <w:rsid w:val="006154C7"/>
    <w:rsid w:val="006155D1"/>
    <w:rsid w:val="006161EF"/>
    <w:rsid w:val="0061737A"/>
    <w:rsid w:val="00620B4C"/>
    <w:rsid w:val="00620EB0"/>
    <w:rsid w:val="00620EFC"/>
    <w:rsid w:val="00624E5F"/>
    <w:rsid w:val="006259AE"/>
    <w:rsid w:val="00625AE9"/>
    <w:rsid w:val="00626932"/>
    <w:rsid w:val="00627C1C"/>
    <w:rsid w:val="00630B84"/>
    <w:rsid w:val="00632051"/>
    <w:rsid w:val="006364CD"/>
    <w:rsid w:val="00636892"/>
    <w:rsid w:val="0064066E"/>
    <w:rsid w:val="006408F6"/>
    <w:rsid w:val="00641A9C"/>
    <w:rsid w:val="006420DD"/>
    <w:rsid w:val="00642782"/>
    <w:rsid w:val="006440FD"/>
    <w:rsid w:val="00644968"/>
    <w:rsid w:val="0064550A"/>
    <w:rsid w:val="006465F1"/>
    <w:rsid w:val="00646EC2"/>
    <w:rsid w:val="00647676"/>
    <w:rsid w:val="00650560"/>
    <w:rsid w:val="006520A8"/>
    <w:rsid w:val="00652FA3"/>
    <w:rsid w:val="00653F44"/>
    <w:rsid w:val="006545B7"/>
    <w:rsid w:val="00654A8E"/>
    <w:rsid w:val="00654D67"/>
    <w:rsid w:val="00656787"/>
    <w:rsid w:val="00656E16"/>
    <w:rsid w:val="006579FC"/>
    <w:rsid w:val="00657B11"/>
    <w:rsid w:val="0066092B"/>
    <w:rsid w:val="00660FDA"/>
    <w:rsid w:val="00661239"/>
    <w:rsid w:val="006627D1"/>
    <w:rsid w:val="00664192"/>
    <w:rsid w:val="00664798"/>
    <w:rsid w:val="00670A6A"/>
    <w:rsid w:val="006713C1"/>
    <w:rsid w:val="00671A6B"/>
    <w:rsid w:val="006728EC"/>
    <w:rsid w:val="0067377F"/>
    <w:rsid w:val="00673FAF"/>
    <w:rsid w:val="0067617B"/>
    <w:rsid w:val="00677CB0"/>
    <w:rsid w:val="00682C1F"/>
    <w:rsid w:val="006832A7"/>
    <w:rsid w:val="00683F7A"/>
    <w:rsid w:val="00684587"/>
    <w:rsid w:val="00685373"/>
    <w:rsid w:val="00685FC3"/>
    <w:rsid w:val="006867A4"/>
    <w:rsid w:val="00686A8F"/>
    <w:rsid w:val="00687B5F"/>
    <w:rsid w:val="00690287"/>
    <w:rsid w:val="0069042D"/>
    <w:rsid w:val="006915C7"/>
    <w:rsid w:val="00691600"/>
    <w:rsid w:val="00691B7A"/>
    <w:rsid w:val="006922B1"/>
    <w:rsid w:val="00692D24"/>
    <w:rsid w:val="00694A70"/>
    <w:rsid w:val="006951A2"/>
    <w:rsid w:val="00696570"/>
    <w:rsid w:val="00697D9A"/>
    <w:rsid w:val="006A2F6D"/>
    <w:rsid w:val="006A3C57"/>
    <w:rsid w:val="006A45C4"/>
    <w:rsid w:val="006A538F"/>
    <w:rsid w:val="006A58A6"/>
    <w:rsid w:val="006A672D"/>
    <w:rsid w:val="006A6F75"/>
    <w:rsid w:val="006A7F33"/>
    <w:rsid w:val="006B280D"/>
    <w:rsid w:val="006B2EC3"/>
    <w:rsid w:val="006B4B21"/>
    <w:rsid w:val="006B596D"/>
    <w:rsid w:val="006B5A2C"/>
    <w:rsid w:val="006B6303"/>
    <w:rsid w:val="006B63EC"/>
    <w:rsid w:val="006C16A1"/>
    <w:rsid w:val="006C21DE"/>
    <w:rsid w:val="006C2B05"/>
    <w:rsid w:val="006C3034"/>
    <w:rsid w:val="006C4747"/>
    <w:rsid w:val="006C61E9"/>
    <w:rsid w:val="006C68BA"/>
    <w:rsid w:val="006C6DF6"/>
    <w:rsid w:val="006C759F"/>
    <w:rsid w:val="006C7B00"/>
    <w:rsid w:val="006D057F"/>
    <w:rsid w:val="006D1ADB"/>
    <w:rsid w:val="006D2BE8"/>
    <w:rsid w:val="006D5E1A"/>
    <w:rsid w:val="006D61A7"/>
    <w:rsid w:val="006D6D01"/>
    <w:rsid w:val="006D6D24"/>
    <w:rsid w:val="006D7E8E"/>
    <w:rsid w:val="006E05E4"/>
    <w:rsid w:val="006E0B43"/>
    <w:rsid w:val="006E19E9"/>
    <w:rsid w:val="006E1F1E"/>
    <w:rsid w:val="006E33BD"/>
    <w:rsid w:val="006E34FE"/>
    <w:rsid w:val="006E4610"/>
    <w:rsid w:val="006E4942"/>
    <w:rsid w:val="006E56EF"/>
    <w:rsid w:val="006E5978"/>
    <w:rsid w:val="006E6DFF"/>
    <w:rsid w:val="006F1414"/>
    <w:rsid w:val="006F1B6C"/>
    <w:rsid w:val="006F2500"/>
    <w:rsid w:val="006F2B4C"/>
    <w:rsid w:val="006F4690"/>
    <w:rsid w:val="006F5799"/>
    <w:rsid w:val="006F58F1"/>
    <w:rsid w:val="006F5EF9"/>
    <w:rsid w:val="006F7672"/>
    <w:rsid w:val="006F7C24"/>
    <w:rsid w:val="00700281"/>
    <w:rsid w:val="00700892"/>
    <w:rsid w:val="00701B99"/>
    <w:rsid w:val="00701CEA"/>
    <w:rsid w:val="007027FB"/>
    <w:rsid w:val="00702EAB"/>
    <w:rsid w:val="00705162"/>
    <w:rsid w:val="00705351"/>
    <w:rsid w:val="00705EB9"/>
    <w:rsid w:val="007061E2"/>
    <w:rsid w:val="00710426"/>
    <w:rsid w:val="007107AA"/>
    <w:rsid w:val="00711DD1"/>
    <w:rsid w:val="00712651"/>
    <w:rsid w:val="00714300"/>
    <w:rsid w:val="00714D9D"/>
    <w:rsid w:val="00715A75"/>
    <w:rsid w:val="00715ABA"/>
    <w:rsid w:val="00716CFF"/>
    <w:rsid w:val="007173C8"/>
    <w:rsid w:val="007176AB"/>
    <w:rsid w:val="00722BE6"/>
    <w:rsid w:val="007238FB"/>
    <w:rsid w:val="00723B37"/>
    <w:rsid w:val="00723DC4"/>
    <w:rsid w:val="00726218"/>
    <w:rsid w:val="00726306"/>
    <w:rsid w:val="00726EDF"/>
    <w:rsid w:val="00730B05"/>
    <w:rsid w:val="00730D7C"/>
    <w:rsid w:val="00730ED9"/>
    <w:rsid w:val="00730F3B"/>
    <w:rsid w:val="00731966"/>
    <w:rsid w:val="007333A2"/>
    <w:rsid w:val="00734560"/>
    <w:rsid w:val="0073635B"/>
    <w:rsid w:val="00736893"/>
    <w:rsid w:val="00740AC2"/>
    <w:rsid w:val="00741DA1"/>
    <w:rsid w:val="00742F0B"/>
    <w:rsid w:val="007437D4"/>
    <w:rsid w:val="00744033"/>
    <w:rsid w:val="00744480"/>
    <w:rsid w:val="007446C3"/>
    <w:rsid w:val="00744A46"/>
    <w:rsid w:val="00745AC6"/>
    <w:rsid w:val="00745FE2"/>
    <w:rsid w:val="00750277"/>
    <w:rsid w:val="00750CB4"/>
    <w:rsid w:val="00752F81"/>
    <w:rsid w:val="007540E3"/>
    <w:rsid w:val="0075529D"/>
    <w:rsid w:val="007556FD"/>
    <w:rsid w:val="00757ECA"/>
    <w:rsid w:val="00760D5D"/>
    <w:rsid w:val="00760ECC"/>
    <w:rsid w:val="0076157A"/>
    <w:rsid w:val="0076378B"/>
    <w:rsid w:val="00763ADB"/>
    <w:rsid w:val="00763E23"/>
    <w:rsid w:val="00764290"/>
    <w:rsid w:val="00764C7F"/>
    <w:rsid w:val="00764FBE"/>
    <w:rsid w:val="0076511D"/>
    <w:rsid w:val="00765FBA"/>
    <w:rsid w:val="00766743"/>
    <w:rsid w:val="0076725C"/>
    <w:rsid w:val="00767B07"/>
    <w:rsid w:val="00771DBA"/>
    <w:rsid w:val="007729BA"/>
    <w:rsid w:val="007732FF"/>
    <w:rsid w:val="007746DB"/>
    <w:rsid w:val="0077552B"/>
    <w:rsid w:val="007769CA"/>
    <w:rsid w:val="00777F26"/>
    <w:rsid w:val="00780516"/>
    <w:rsid w:val="00781007"/>
    <w:rsid w:val="00782634"/>
    <w:rsid w:val="00782BE5"/>
    <w:rsid w:val="00782E22"/>
    <w:rsid w:val="00783A28"/>
    <w:rsid w:val="00783D4B"/>
    <w:rsid w:val="00784843"/>
    <w:rsid w:val="00785E59"/>
    <w:rsid w:val="00786FAB"/>
    <w:rsid w:val="007874F8"/>
    <w:rsid w:val="00787745"/>
    <w:rsid w:val="0079344D"/>
    <w:rsid w:val="00794A4F"/>
    <w:rsid w:val="007950A8"/>
    <w:rsid w:val="0079521F"/>
    <w:rsid w:val="00795270"/>
    <w:rsid w:val="007954BD"/>
    <w:rsid w:val="007968CC"/>
    <w:rsid w:val="00797DC7"/>
    <w:rsid w:val="00797F55"/>
    <w:rsid w:val="007A0255"/>
    <w:rsid w:val="007A221E"/>
    <w:rsid w:val="007A2969"/>
    <w:rsid w:val="007A2993"/>
    <w:rsid w:val="007A319B"/>
    <w:rsid w:val="007A35C9"/>
    <w:rsid w:val="007A3675"/>
    <w:rsid w:val="007A5DB9"/>
    <w:rsid w:val="007A6E7C"/>
    <w:rsid w:val="007A7420"/>
    <w:rsid w:val="007B0363"/>
    <w:rsid w:val="007B09AD"/>
    <w:rsid w:val="007B0EBC"/>
    <w:rsid w:val="007B1332"/>
    <w:rsid w:val="007B3D20"/>
    <w:rsid w:val="007B4126"/>
    <w:rsid w:val="007B42E3"/>
    <w:rsid w:val="007B43FC"/>
    <w:rsid w:val="007B5372"/>
    <w:rsid w:val="007B53CF"/>
    <w:rsid w:val="007B5652"/>
    <w:rsid w:val="007B6316"/>
    <w:rsid w:val="007B7542"/>
    <w:rsid w:val="007C29E3"/>
    <w:rsid w:val="007C3C63"/>
    <w:rsid w:val="007C52C4"/>
    <w:rsid w:val="007C5DDA"/>
    <w:rsid w:val="007C628F"/>
    <w:rsid w:val="007C69CA"/>
    <w:rsid w:val="007C69EB"/>
    <w:rsid w:val="007C72E7"/>
    <w:rsid w:val="007C7D81"/>
    <w:rsid w:val="007D09E0"/>
    <w:rsid w:val="007D0DC1"/>
    <w:rsid w:val="007D0DD8"/>
    <w:rsid w:val="007D22D4"/>
    <w:rsid w:val="007D2B5C"/>
    <w:rsid w:val="007D2E86"/>
    <w:rsid w:val="007D42D1"/>
    <w:rsid w:val="007D5326"/>
    <w:rsid w:val="007D547C"/>
    <w:rsid w:val="007D5B7C"/>
    <w:rsid w:val="007D5DC3"/>
    <w:rsid w:val="007D5E32"/>
    <w:rsid w:val="007D5F52"/>
    <w:rsid w:val="007D6789"/>
    <w:rsid w:val="007D6DA1"/>
    <w:rsid w:val="007D7390"/>
    <w:rsid w:val="007D7D40"/>
    <w:rsid w:val="007E05FC"/>
    <w:rsid w:val="007E0F2B"/>
    <w:rsid w:val="007E23C8"/>
    <w:rsid w:val="007E38E3"/>
    <w:rsid w:val="007E4011"/>
    <w:rsid w:val="007E4303"/>
    <w:rsid w:val="007E48A0"/>
    <w:rsid w:val="007E4FBC"/>
    <w:rsid w:val="007E56FC"/>
    <w:rsid w:val="007E5E64"/>
    <w:rsid w:val="007F1353"/>
    <w:rsid w:val="007F158D"/>
    <w:rsid w:val="007F2DD4"/>
    <w:rsid w:val="007F3A78"/>
    <w:rsid w:val="007F503A"/>
    <w:rsid w:val="007F60D7"/>
    <w:rsid w:val="007F6438"/>
    <w:rsid w:val="007F727D"/>
    <w:rsid w:val="008002BB"/>
    <w:rsid w:val="00800E83"/>
    <w:rsid w:val="0080148A"/>
    <w:rsid w:val="00801543"/>
    <w:rsid w:val="00803075"/>
    <w:rsid w:val="00803ED5"/>
    <w:rsid w:val="00805497"/>
    <w:rsid w:val="00805D98"/>
    <w:rsid w:val="008067DF"/>
    <w:rsid w:val="00806B2A"/>
    <w:rsid w:val="00807A9E"/>
    <w:rsid w:val="00807EFA"/>
    <w:rsid w:val="00810030"/>
    <w:rsid w:val="00812874"/>
    <w:rsid w:val="00813C1A"/>
    <w:rsid w:val="008143FC"/>
    <w:rsid w:val="008152C5"/>
    <w:rsid w:val="00816EB7"/>
    <w:rsid w:val="008204D4"/>
    <w:rsid w:val="00820888"/>
    <w:rsid w:val="008213A3"/>
    <w:rsid w:val="0082145E"/>
    <w:rsid w:val="00821531"/>
    <w:rsid w:val="00821607"/>
    <w:rsid w:val="00821B41"/>
    <w:rsid w:val="00822088"/>
    <w:rsid w:val="008262B1"/>
    <w:rsid w:val="0082638E"/>
    <w:rsid w:val="008265A3"/>
    <w:rsid w:val="008265C2"/>
    <w:rsid w:val="008272F9"/>
    <w:rsid w:val="00827377"/>
    <w:rsid w:val="008276CE"/>
    <w:rsid w:val="00827A80"/>
    <w:rsid w:val="008302A3"/>
    <w:rsid w:val="008323CF"/>
    <w:rsid w:val="0083260C"/>
    <w:rsid w:val="00833584"/>
    <w:rsid w:val="00833A3E"/>
    <w:rsid w:val="008362A6"/>
    <w:rsid w:val="00837048"/>
    <w:rsid w:val="00837ED6"/>
    <w:rsid w:val="008402E9"/>
    <w:rsid w:val="00840F04"/>
    <w:rsid w:val="00841058"/>
    <w:rsid w:val="00841D4C"/>
    <w:rsid w:val="008425B4"/>
    <w:rsid w:val="00842C12"/>
    <w:rsid w:val="00844370"/>
    <w:rsid w:val="00844594"/>
    <w:rsid w:val="00844C19"/>
    <w:rsid w:val="00845709"/>
    <w:rsid w:val="008466DD"/>
    <w:rsid w:val="00846EFD"/>
    <w:rsid w:val="00847134"/>
    <w:rsid w:val="008474BF"/>
    <w:rsid w:val="00850041"/>
    <w:rsid w:val="008501A1"/>
    <w:rsid w:val="008505B9"/>
    <w:rsid w:val="00851578"/>
    <w:rsid w:val="00853A93"/>
    <w:rsid w:val="00854B26"/>
    <w:rsid w:val="00856615"/>
    <w:rsid w:val="00860583"/>
    <w:rsid w:val="00860A46"/>
    <w:rsid w:val="00860F89"/>
    <w:rsid w:val="008626EA"/>
    <w:rsid w:val="00863384"/>
    <w:rsid w:val="00866CE8"/>
    <w:rsid w:val="008670A0"/>
    <w:rsid w:val="00874F9C"/>
    <w:rsid w:val="008758AA"/>
    <w:rsid w:val="00875D20"/>
    <w:rsid w:val="00877617"/>
    <w:rsid w:val="00880393"/>
    <w:rsid w:val="00880B8E"/>
    <w:rsid w:val="0088130C"/>
    <w:rsid w:val="008817AC"/>
    <w:rsid w:val="008825AA"/>
    <w:rsid w:val="0088275A"/>
    <w:rsid w:val="0088305D"/>
    <w:rsid w:val="00883523"/>
    <w:rsid w:val="00884819"/>
    <w:rsid w:val="0088736E"/>
    <w:rsid w:val="00887782"/>
    <w:rsid w:val="008909A9"/>
    <w:rsid w:val="00890D9C"/>
    <w:rsid w:val="008911C7"/>
    <w:rsid w:val="008913C2"/>
    <w:rsid w:val="008918CC"/>
    <w:rsid w:val="00891A90"/>
    <w:rsid w:val="00892901"/>
    <w:rsid w:val="00893381"/>
    <w:rsid w:val="00893E62"/>
    <w:rsid w:val="0089405B"/>
    <w:rsid w:val="00894188"/>
    <w:rsid w:val="00894AEF"/>
    <w:rsid w:val="008957AD"/>
    <w:rsid w:val="00895C01"/>
    <w:rsid w:val="00895C72"/>
    <w:rsid w:val="008A0CFB"/>
    <w:rsid w:val="008A1653"/>
    <w:rsid w:val="008A2688"/>
    <w:rsid w:val="008A2E48"/>
    <w:rsid w:val="008A4BC8"/>
    <w:rsid w:val="008A4F82"/>
    <w:rsid w:val="008A7078"/>
    <w:rsid w:val="008B18BB"/>
    <w:rsid w:val="008B18BC"/>
    <w:rsid w:val="008B1E0A"/>
    <w:rsid w:val="008B20C8"/>
    <w:rsid w:val="008B5137"/>
    <w:rsid w:val="008B6DBE"/>
    <w:rsid w:val="008B7602"/>
    <w:rsid w:val="008B7AA4"/>
    <w:rsid w:val="008C07D2"/>
    <w:rsid w:val="008C1436"/>
    <w:rsid w:val="008C25FA"/>
    <w:rsid w:val="008C43C5"/>
    <w:rsid w:val="008C458B"/>
    <w:rsid w:val="008C4E4E"/>
    <w:rsid w:val="008C6454"/>
    <w:rsid w:val="008C6627"/>
    <w:rsid w:val="008D057C"/>
    <w:rsid w:val="008D07B7"/>
    <w:rsid w:val="008D0B77"/>
    <w:rsid w:val="008D26EC"/>
    <w:rsid w:val="008D3C52"/>
    <w:rsid w:val="008D58D2"/>
    <w:rsid w:val="008D689F"/>
    <w:rsid w:val="008E0EA1"/>
    <w:rsid w:val="008E2E98"/>
    <w:rsid w:val="008E2F17"/>
    <w:rsid w:val="008E3C43"/>
    <w:rsid w:val="008E4D5F"/>
    <w:rsid w:val="008E5B6B"/>
    <w:rsid w:val="008E5D50"/>
    <w:rsid w:val="008E65E2"/>
    <w:rsid w:val="008E6AF4"/>
    <w:rsid w:val="008E772F"/>
    <w:rsid w:val="008F0BA0"/>
    <w:rsid w:val="008F125B"/>
    <w:rsid w:val="008F256B"/>
    <w:rsid w:val="008F47DA"/>
    <w:rsid w:val="008F5197"/>
    <w:rsid w:val="008F626B"/>
    <w:rsid w:val="008F7C09"/>
    <w:rsid w:val="00900B23"/>
    <w:rsid w:val="00901EEB"/>
    <w:rsid w:val="0090437A"/>
    <w:rsid w:val="0090494B"/>
    <w:rsid w:val="00905D42"/>
    <w:rsid w:val="00905ECA"/>
    <w:rsid w:val="00906256"/>
    <w:rsid w:val="00907B8E"/>
    <w:rsid w:val="00912671"/>
    <w:rsid w:val="0091323C"/>
    <w:rsid w:val="00914C4D"/>
    <w:rsid w:val="009157CF"/>
    <w:rsid w:val="009170E9"/>
    <w:rsid w:val="009172F2"/>
    <w:rsid w:val="00917B44"/>
    <w:rsid w:val="00920013"/>
    <w:rsid w:val="009203FB"/>
    <w:rsid w:val="00920D59"/>
    <w:rsid w:val="00920ED3"/>
    <w:rsid w:val="00921699"/>
    <w:rsid w:val="00925BBC"/>
    <w:rsid w:val="00925E39"/>
    <w:rsid w:val="00927734"/>
    <w:rsid w:val="00932A2F"/>
    <w:rsid w:val="009339F9"/>
    <w:rsid w:val="0093431B"/>
    <w:rsid w:val="00935E9A"/>
    <w:rsid w:val="00936907"/>
    <w:rsid w:val="00937B2A"/>
    <w:rsid w:val="009413F1"/>
    <w:rsid w:val="00941718"/>
    <w:rsid w:val="0094177F"/>
    <w:rsid w:val="0094214F"/>
    <w:rsid w:val="00942774"/>
    <w:rsid w:val="0094313C"/>
    <w:rsid w:val="00944487"/>
    <w:rsid w:val="009451A1"/>
    <w:rsid w:val="009454E4"/>
    <w:rsid w:val="00945C8C"/>
    <w:rsid w:val="0094711B"/>
    <w:rsid w:val="00947EB8"/>
    <w:rsid w:val="00950239"/>
    <w:rsid w:val="00951151"/>
    <w:rsid w:val="00951CB0"/>
    <w:rsid w:val="009534BC"/>
    <w:rsid w:val="00953637"/>
    <w:rsid w:val="0095400C"/>
    <w:rsid w:val="00954F62"/>
    <w:rsid w:val="00955DDC"/>
    <w:rsid w:val="009571FA"/>
    <w:rsid w:val="00960899"/>
    <w:rsid w:val="0096167E"/>
    <w:rsid w:val="00962117"/>
    <w:rsid w:val="00963318"/>
    <w:rsid w:val="00963E1E"/>
    <w:rsid w:val="009657CC"/>
    <w:rsid w:val="00965A44"/>
    <w:rsid w:val="00966E74"/>
    <w:rsid w:val="009670B5"/>
    <w:rsid w:val="0096782C"/>
    <w:rsid w:val="00970042"/>
    <w:rsid w:val="00971B20"/>
    <w:rsid w:val="00971E75"/>
    <w:rsid w:val="00972C8D"/>
    <w:rsid w:val="00974794"/>
    <w:rsid w:val="0097487B"/>
    <w:rsid w:val="00975637"/>
    <w:rsid w:val="00976B9F"/>
    <w:rsid w:val="00976D7A"/>
    <w:rsid w:val="00981638"/>
    <w:rsid w:val="009818E4"/>
    <w:rsid w:val="009824F7"/>
    <w:rsid w:val="009851B4"/>
    <w:rsid w:val="00986CDE"/>
    <w:rsid w:val="00986E1E"/>
    <w:rsid w:val="00987044"/>
    <w:rsid w:val="009874EC"/>
    <w:rsid w:val="00987804"/>
    <w:rsid w:val="009902E8"/>
    <w:rsid w:val="00991652"/>
    <w:rsid w:val="00991A6B"/>
    <w:rsid w:val="00992F46"/>
    <w:rsid w:val="00995A0A"/>
    <w:rsid w:val="00996745"/>
    <w:rsid w:val="00996E74"/>
    <w:rsid w:val="009A0072"/>
    <w:rsid w:val="009A1767"/>
    <w:rsid w:val="009A1EF1"/>
    <w:rsid w:val="009A2DAB"/>
    <w:rsid w:val="009A3EA5"/>
    <w:rsid w:val="009A4385"/>
    <w:rsid w:val="009A5BE2"/>
    <w:rsid w:val="009A62B3"/>
    <w:rsid w:val="009A75A4"/>
    <w:rsid w:val="009B057B"/>
    <w:rsid w:val="009B065E"/>
    <w:rsid w:val="009B0B9B"/>
    <w:rsid w:val="009B0FAD"/>
    <w:rsid w:val="009B1646"/>
    <w:rsid w:val="009B18D3"/>
    <w:rsid w:val="009B1C3A"/>
    <w:rsid w:val="009B266D"/>
    <w:rsid w:val="009B2BC1"/>
    <w:rsid w:val="009B39FA"/>
    <w:rsid w:val="009B4B98"/>
    <w:rsid w:val="009B72B2"/>
    <w:rsid w:val="009C0C1C"/>
    <w:rsid w:val="009C1770"/>
    <w:rsid w:val="009C281A"/>
    <w:rsid w:val="009C299E"/>
    <w:rsid w:val="009C344B"/>
    <w:rsid w:val="009C38AC"/>
    <w:rsid w:val="009C3CF7"/>
    <w:rsid w:val="009C3D1C"/>
    <w:rsid w:val="009C4967"/>
    <w:rsid w:val="009C53D0"/>
    <w:rsid w:val="009C5401"/>
    <w:rsid w:val="009C5933"/>
    <w:rsid w:val="009C65E1"/>
    <w:rsid w:val="009D153B"/>
    <w:rsid w:val="009D2317"/>
    <w:rsid w:val="009D4A81"/>
    <w:rsid w:val="009D6655"/>
    <w:rsid w:val="009D6B3A"/>
    <w:rsid w:val="009D793C"/>
    <w:rsid w:val="009E0A0F"/>
    <w:rsid w:val="009E1119"/>
    <w:rsid w:val="009E158E"/>
    <w:rsid w:val="009E1771"/>
    <w:rsid w:val="009E1990"/>
    <w:rsid w:val="009E1EC9"/>
    <w:rsid w:val="009E2D86"/>
    <w:rsid w:val="009E309A"/>
    <w:rsid w:val="009E31CB"/>
    <w:rsid w:val="009E3CFE"/>
    <w:rsid w:val="009E4656"/>
    <w:rsid w:val="009E48E8"/>
    <w:rsid w:val="009E4F7F"/>
    <w:rsid w:val="009E68DB"/>
    <w:rsid w:val="009E7BC5"/>
    <w:rsid w:val="009F405E"/>
    <w:rsid w:val="009F449A"/>
    <w:rsid w:val="009F5BEA"/>
    <w:rsid w:val="009F6280"/>
    <w:rsid w:val="009F6839"/>
    <w:rsid w:val="009F6BC8"/>
    <w:rsid w:val="009F7C7E"/>
    <w:rsid w:val="00A00E10"/>
    <w:rsid w:val="00A020D9"/>
    <w:rsid w:val="00A02FCE"/>
    <w:rsid w:val="00A03120"/>
    <w:rsid w:val="00A03A2D"/>
    <w:rsid w:val="00A03D61"/>
    <w:rsid w:val="00A063BD"/>
    <w:rsid w:val="00A06E64"/>
    <w:rsid w:val="00A100A4"/>
    <w:rsid w:val="00A1036A"/>
    <w:rsid w:val="00A105C8"/>
    <w:rsid w:val="00A11766"/>
    <w:rsid w:val="00A12719"/>
    <w:rsid w:val="00A14344"/>
    <w:rsid w:val="00A1528F"/>
    <w:rsid w:val="00A15392"/>
    <w:rsid w:val="00A15E60"/>
    <w:rsid w:val="00A16BAF"/>
    <w:rsid w:val="00A218F5"/>
    <w:rsid w:val="00A21F4B"/>
    <w:rsid w:val="00A23E98"/>
    <w:rsid w:val="00A24009"/>
    <w:rsid w:val="00A24785"/>
    <w:rsid w:val="00A24CC6"/>
    <w:rsid w:val="00A26F8C"/>
    <w:rsid w:val="00A27CB0"/>
    <w:rsid w:val="00A30181"/>
    <w:rsid w:val="00A3032D"/>
    <w:rsid w:val="00A3268B"/>
    <w:rsid w:val="00A328E4"/>
    <w:rsid w:val="00A32B1C"/>
    <w:rsid w:val="00A32CCC"/>
    <w:rsid w:val="00A34925"/>
    <w:rsid w:val="00A35B9B"/>
    <w:rsid w:val="00A36601"/>
    <w:rsid w:val="00A3726B"/>
    <w:rsid w:val="00A4138F"/>
    <w:rsid w:val="00A418E1"/>
    <w:rsid w:val="00A424E6"/>
    <w:rsid w:val="00A43815"/>
    <w:rsid w:val="00A45B60"/>
    <w:rsid w:val="00A474DD"/>
    <w:rsid w:val="00A47CD0"/>
    <w:rsid w:val="00A506A7"/>
    <w:rsid w:val="00A50821"/>
    <w:rsid w:val="00A518EA"/>
    <w:rsid w:val="00A52188"/>
    <w:rsid w:val="00A52B12"/>
    <w:rsid w:val="00A53303"/>
    <w:rsid w:val="00A53893"/>
    <w:rsid w:val="00A53AC8"/>
    <w:rsid w:val="00A547FA"/>
    <w:rsid w:val="00A54D47"/>
    <w:rsid w:val="00A558BD"/>
    <w:rsid w:val="00A569D4"/>
    <w:rsid w:val="00A56D52"/>
    <w:rsid w:val="00A60C70"/>
    <w:rsid w:val="00A60DD5"/>
    <w:rsid w:val="00A6317A"/>
    <w:rsid w:val="00A632A1"/>
    <w:rsid w:val="00A63F78"/>
    <w:rsid w:val="00A647B0"/>
    <w:rsid w:val="00A65A70"/>
    <w:rsid w:val="00A6611F"/>
    <w:rsid w:val="00A67B65"/>
    <w:rsid w:val="00A67DA2"/>
    <w:rsid w:val="00A7070D"/>
    <w:rsid w:val="00A70DC9"/>
    <w:rsid w:val="00A72157"/>
    <w:rsid w:val="00A723B7"/>
    <w:rsid w:val="00A72853"/>
    <w:rsid w:val="00A72F36"/>
    <w:rsid w:val="00A72FBF"/>
    <w:rsid w:val="00A73393"/>
    <w:rsid w:val="00A739B9"/>
    <w:rsid w:val="00A73CC0"/>
    <w:rsid w:val="00A74C5F"/>
    <w:rsid w:val="00A760F4"/>
    <w:rsid w:val="00A7709A"/>
    <w:rsid w:val="00A77433"/>
    <w:rsid w:val="00A77CE4"/>
    <w:rsid w:val="00A80773"/>
    <w:rsid w:val="00A81C35"/>
    <w:rsid w:val="00A820A7"/>
    <w:rsid w:val="00A83988"/>
    <w:rsid w:val="00A855BD"/>
    <w:rsid w:val="00A85DA3"/>
    <w:rsid w:val="00A878D7"/>
    <w:rsid w:val="00A90A2A"/>
    <w:rsid w:val="00A9161E"/>
    <w:rsid w:val="00A91D54"/>
    <w:rsid w:val="00A92AB0"/>
    <w:rsid w:val="00A92EA7"/>
    <w:rsid w:val="00A94458"/>
    <w:rsid w:val="00A960B9"/>
    <w:rsid w:val="00A96A37"/>
    <w:rsid w:val="00A97FD8"/>
    <w:rsid w:val="00AA0369"/>
    <w:rsid w:val="00AA0FAF"/>
    <w:rsid w:val="00AA2987"/>
    <w:rsid w:val="00AA2CDE"/>
    <w:rsid w:val="00AA2DC6"/>
    <w:rsid w:val="00AA3589"/>
    <w:rsid w:val="00AA4576"/>
    <w:rsid w:val="00AA508C"/>
    <w:rsid w:val="00AA6354"/>
    <w:rsid w:val="00AA67D9"/>
    <w:rsid w:val="00AA7AC3"/>
    <w:rsid w:val="00AB0131"/>
    <w:rsid w:val="00AB077F"/>
    <w:rsid w:val="00AB1068"/>
    <w:rsid w:val="00AB2E05"/>
    <w:rsid w:val="00AB3B11"/>
    <w:rsid w:val="00AB5A4C"/>
    <w:rsid w:val="00AB6167"/>
    <w:rsid w:val="00AC00E1"/>
    <w:rsid w:val="00AC08DE"/>
    <w:rsid w:val="00AC108B"/>
    <w:rsid w:val="00AC22FF"/>
    <w:rsid w:val="00AC29C5"/>
    <w:rsid w:val="00AC2A27"/>
    <w:rsid w:val="00AC3ACD"/>
    <w:rsid w:val="00AC3C69"/>
    <w:rsid w:val="00AC4D13"/>
    <w:rsid w:val="00AC566F"/>
    <w:rsid w:val="00AC595C"/>
    <w:rsid w:val="00AC6470"/>
    <w:rsid w:val="00AC67A8"/>
    <w:rsid w:val="00AC69CB"/>
    <w:rsid w:val="00AC773A"/>
    <w:rsid w:val="00AC7761"/>
    <w:rsid w:val="00AC7EA0"/>
    <w:rsid w:val="00AD04E6"/>
    <w:rsid w:val="00AD2BD2"/>
    <w:rsid w:val="00AD5C25"/>
    <w:rsid w:val="00AD71E0"/>
    <w:rsid w:val="00AD7339"/>
    <w:rsid w:val="00AE0E34"/>
    <w:rsid w:val="00AE0E81"/>
    <w:rsid w:val="00AE16DC"/>
    <w:rsid w:val="00AE17B8"/>
    <w:rsid w:val="00AE1952"/>
    <w:rsid w:val="00AE1EAE"/>
    <w:rsid w:val="00AE5536"/>
    <w:rsid w:val="00AE5C22"/>
    <w:rsid w:val="00AE6273"/>
    <w:rsid w:val="00AE62BC"/>
    <w:rsid w:val="00AE6AB6"/>
    <w:rsid w:val="00AE6EDE"/>
    <w:rsid w:val="00AF22E8"/>
    <w:rsid w:val="00AF3356"/>
    <w:rsid w:val="00AF4113"/>
    <w:rsid w:val="00AF4304"/>
    <w:rsid w:val="00AF44A7"/>
    <w:rsid w:val="00AF49B7"/>
    <w:rsid w:val="00AF4A4A"/>
    <w:rsid w:val="00AF59AC"/>
    <w:rsid w:val="00AF6612"/>
    <w:rsid w:val="00AF742D"/>
    <w:rsid w:val="00AF74AF"/>
    <w:rsid w:val="00AF7F49"/>
    <w:rsid w:val="00B007A3"/>
    <w:rsid w:val="00B01042"/>
    <w:rsid w:val="00B025CA"/>
    <w:rsid w:val="00B02BDB"/>
    <w:rsid w:val="00B04A3C"/>
    <w:rsid w:val="00B0784D"/>
    <w:rsid w:val="00B078E8"/>
    <w:rsid w:val="00B10A34"/>
    <w:rsid w:val="00B10C60"/>
    <w:rsid w:val="00B10CEB"/>
    <w:rsid w:val="00B11A79"/>
    <w:rsid w:val="00B13A6C"/>
    <w:rsid w:val="00B13AC6"/>
    <w:rsid w:val="00B13E25"/>
    <w:rsid w:val="00B15BF7"/>
    <w:rsid w:val="00B16574"/>
    <w:rsid w:val="00B20E21"/>
    <w:rsid w:val="00B2262F"/>
    <w:rsid w:val="00B22D62"/>
    <w:rsid w:val="00B23C18"/>
    <w:rsid w:val="00B23EBD"/>
    <w:rsid w:val="00B25C06"/>
    <w:rsid w:val="00B25D5C"/>
    <w:rsid w:val="00B272B6"/>
    <w:rsid w:val="00B27983"/>
    <w:rsid w:val="00B27DC1"/>
    <w:rsid w:val="00B27E47"/>
    <w:rsid w:val="00B3058C"/>
    <w:rsid w:val="00B3221A"/>
    <w:rsid w:val="00B32751"/>
    <w:rsid w:val="00B3396A"/>
    <w:rsid w:val="00B360F6"/>
    <w:rsid w:val="00B37BED"/>
    <w:rsid w:val="00B40208"/>
    <w:rsid w:val="00B41329"/>
    <w:rsid w:val="00B41C3F"/>
    <w:rsid w:val="00B432C2"/>
    <w:rsid w:val="00B43349"/>
    <w:rsid w:val="00B434FC"/>
    <w:rsid w:val="00B441A4"/>
    <w:rsid w:val="00B44636"/>
    <w:rsid w:val="00B44699"/>
    <w:rsid w:val="00B44AE2"/>
    <w:rsid w:val="00B45586"/>
    <w:rsid w:val="00B46E27"/>
    <w:rsid w:val="00B47200"/>
    <w:rsid w:val="00B472ED"/>
    <w:rsid w:val="00B474C4"/>
    <w:rsid w:val="00B47A60"/>
    <w:rsid w:val="00B47E22"/>
    <w:rsid w:val="00B508EC"/>
    <w:rsid w:val="00B512B3"/>
    <w:rsid w:val="00B51CE5"/>
    <w:rsid w:val="00B51D5A"/>
    <w:rsid w:val="00B533D0"/>
    <w:rsid w:val="00B5387A"/>
    <w:rsid w:val="00B541D6"/>
    <w:rsid w:val="00B54D8E"/>
    <w:rsid w:val="00B558D0"/>
    <w:rsid w:val="00B5644A"/>
    <w:rsid w:val="00B5678C"/>
    <w:rsid w:val="00B6083F"/>
    <w:rsid w:val="00B65A02"/>
    <w:rsid w:val="00B6659E"/>
    <w:rsid w:val="00B66FD5"/>
    <w:rsid w:val="00B6795D"/>
    <w:rsid w:val="00B67D0D"/>
    <w:rsid w:val="00B71376"/>
    <w:rsid w:val="00B71A69"/>
    <w:rsid w:val="00B7341D"/>
    <w:rsid w:val="00B7360E"/>
    <w:rsid w:val="00B737A4"/>
    <w:rsid w:val="00B738E5"/>
    <w:rsid w:val="00B73B8B"/>
    <w:rsid w:val="00B741F9"/>
    <w:rsid w:val="00B7483F"/>
    <w:rsid w:val="00B7677F"/>
    <w:rsid w:val="00B7686A"/>
    <w:rsid w:val="00B76A9C"/>
    <w:rsid w:val="00B77235"/>
    <w:rsid w:val="00B77420"/>
    <w:rsid w:val="00B805F2"/>
    <w:rsid w:val="00B80837"/>
    <w:rsid w:val="00B80F22"/>
    <w:rsid w:val="00B81168"/>
    <w:rsid w:val="00B8152B"/>
    <w:rsid w:val="00B8276E"/>
    <w:rsid w:val="00B82AEA"/>
    <w:rsid w:val="00B83FAE"/>
    <w:rsid w:val="00B848CD"/>
    <w:rsid w:val="00B86BF2"/>
    <w:rsid w:val="00B90927"/>
    <w:rsid w:val="00B913C3"/>
    <w:rsid w:val="00B9274B"/>
    <w:rsid w:val="00B92F54"/>
    <w:rsid w:val="00B9453E"/>
    <w:rsid w:val="00B949AC"/>
    <w:rsid w:val="00B95AA3"/>
    <w:rsid w:val="00BA1B57"/>
    <w:rsid w:val="00BA1E35"/>
    <w:rsid w:val="00BA1FC8"/>
    <w:rsid w:val="00BA2244"/>
    <w:rsid w:val="00BA252E"/>
    <w:rsid w:val="00BA2ECD"/>
    <w:rsid w:val="00BA38FB"/>
    <w:rsid w:val="00BA3917"/>
    <w:rsid w:val="00BA57B9"/>
    <w:rsid w:val="00BA58E7"/>
    <w:rsid w:val="00BA5A3D"/>
    <w:rsid w:val="00BA6724"/>
    <w:rsid w:val="00BA693A"/>
    <w:rsid w:val="00BA7936"/>
    <w:rsid w:val="00BA7C28"/>
    <w:rsid w:val="00BB0319"/>
    <w:rsid w:val="00BB0B89"/>
    <w:rsid w:val="00BB0F07"/>
    <w:rsid w:val="00BB1693"/>
    <w:rsid w:val="00BB1E5B"/>
    <w:rsid w:val="00BB223D"/>
    <w:rsid w:val="00BB2F40"/>
    <w:rsid w:val="00BB33C5"/>
    <w:rsid w:val="00BB3FCC"/>
    <w:rsid w:val="00BB40C0"/>
    <w:rsid w:val="00BB554F"/>
    <w:rsid w:val="00BB572C"/>
    <w:rsid w:val="00BB5C65"/>
    <w:rsid w:val="00BB5F1A"/>
    <w:rsid w:val="00BB6E3D"/>
    <w:rsid w:val="00BC0586"/>
    <w:rsid w:val="00BC06E7"/>
    <w:rsid w:val="00BC0D72"/>
    <w:rsid w:val="00BC1FA6"/>
    <w:rsid w:val="00BC2FD6"/>
    <w:rsid w:val="00BC31D2"/>
    <w:rsid w:val="00BC40E3"/>
    <w:rsid w:val="00BC5DAB"/>
    <w:rsid w:val="00BC7893"/>
    <w:rsid w:val="00BD0838"/>
    <w:rsid w:val="00BD0D82"/>
    <w:rsid w:val="00BD0F48"/>
    <w:rsid w:val="00BD22F8"/>
    <w:rsid w:val="00BD25C8"/>
    <w:rsid w:val="00BD2FE1"/>
    <w:rsid w:val="00BD45C0"/>
    <w:rsid w:val="00BD64F3"/>
    <w:rsid w:val="00BE061F"/>
    <w:rsid w:val="00BE2630"/>
    <w:rsid w:val="00BE3A2A"/>
    <w:rsid w:val="00BE4600"/>
    <w:rsid w:val="00BE532F"/>
    <w:rsid w:val="00BE745A"/>
    <w:rsid w:val="00BE7F93"/>
    <w:rsid w:val="00BF0DE6"/>
    <w:rsid w:val="00BF15C1"/>
    <w:rsid w:val="00BF175B"/>
    <w:rsid w:val="00BF2BFA"/>
    <w:rsid w:val="00BF2EA1"/>
    <w:rsid w:val="00BF3018"/>
    <w:rsid w:val="00BF37D1"/>
    <w:rsid w:val="00BF402F"/>
    <w:rsid w:val="00BF575C"/>
    <w:rsid w:val="00BF5F6C"/>
    <w:rsid w:val="00BF6512"/>
    <w:rsid w:val="00BF7EF1"/>
    <w:rsid w:val="00C001CB"/>
    <w:rsid w:val="00C02045"/>
    <w:rsid w:val="00C04219"/>
    <w:rsid w:val="00C0518B"/>
    <w:rsid w:val="00C052E3"/>
    <w:rsid w:val="00C106A8"/>
    <w:rsid w:val="00C1077C"/>
    <w:rsid w:val="00C122C3"/>
    <w:rsid w:val="00C13627"/>
    <w:rsid w:val="00C13A58"/>
    <w:rsid w:val="00C1439E"/>
    <w:rsid w:val="00C14A1F"/>
    <w:rsid w:val="00C15D41"/>
    <w:rsid w:val="00C15FA3"/>
    <w:rsid w:val="00C163A8"/>
    <w:rsid w:val="00C16CEF"/>
    <w:rsid w:val="00C16DDE"/>
    <w:rsid w:val="00C16E0E"/>
    <w:rsid w:val="00C1762B"/>
    <w:rsid w:val="00C17D06"/>
    <w:rsid w:val="00C17E90"/>
    <w:rsid w:val="00C20A24"/>
    <w:rsid w:val="00C211A7"/>
    <w:rsid w:val="00C22767"/>
    <w:rsid w:val="00C22A03"/>
    <w:rsid w:val="00C22DC3"/>
    <w:rsid w:val="00C2382E"/>
    <w:rsid w:val="00C24A61"/>
    <w:rsid w:val="00C25F43"/>
    <w:rsid w:val="00C26190"/>
    <w:rsid w:val="00C276E2"/>
    <w:rsid w:val="00C27711"/>
    <w:rsid w:val="00C27AB0"/>
    <w:rsid w:val="00C3141E"/>
    <w:rsid w:val="00C32086"/>
    <w:rsid w:val="00C3244F"/>
    <w:rsid w:val="00C33020"/>
    <w:rsid w:val="00C330C8"/>
    <w:rsid w:val="00C33FEE"/>
    <w:rsid w:val="00C342F6"/>
    <w:rsid w:val="00C348B6"/>
    <w:rsid w:val="00C34E89"/>
    <w:rsid w:val="00C35361"/>
    <w:rsid w:val="00C35646"/>
    <w:rsid w:val="00C35A9E"/>
    <w:rsid w:val="00C366F3"/>
    <w:rsid w:val="00C371DA"/>
    <w:rsid w:val="00C4038F"/>
    <w:rsid w:val="00C405D2"/>
    <w:rsid w:val="00C405D8"/>
    <w:rsid w:val="00C42A0C"/>
    <w:rsid w:val="00C43AA9"/>
    <w:rsid w:val="00C447DA"/>
    <w:rsid w:val="00C44914"/>
    <w:rsid w:val="00C44BA2"/>
    <w:rsid w:val="00C45D55"/>
    <w:rsid w:val="00C45E9D"/>
    <w:rsid w:val="00C461BB"/>
    <w:rsid w:val="00C46976"/>
    <w:rsid w:val="00C51891"/>
    <w:rsid w:val="00C519CA"/>
    <w:rsid w:val="00C51D54"/>
    <w:rsid w:val="00C520B2"/>
    <w:rsid w:val="00C52313"/>
    <w:rsid w:val="00C52753"/>
    <w:rsid w:val="00C53045"/>
    <w:rsid w:val="00C53AD6"/>
    <w:rsid w:val="00C54DF9"/>
    <w:rsid w:val="00C54E3E"/>
    <w:rsid w:val="00C55079"/>
    <w:rsid w:val="00C55227"/>
    <w:rsid w:val="00C57ADD"/>
    <w:rsid w:val="00C57C24"/>
    <w:rsid w:val="00C60004"/>
    <w:rsid w:val="00C601B6"/>
    <w:rsid w:val="00C6020B"/>
    <w:rsid w:val="00C602F3"/>
    <w:rsid w:val="00C603C9"/>
    <w:rsid w:val="00C60530"/>
    <w:rsid w:val="00C6235B"/>
    <w:rsid w:val="00C63AF4"/>
    <w:rsid w:val="00C63F28"/>
    <w:rsid w:val="00C63FE5"/>
    <w:rsid w:val="00C64C06"/>
    <w:rsid w:val="00C64DD3"/>
    <w:rsid w:val="00C653A8"/>
    <w:rsid w:val="00C65731"/>
    <w:rsid w:val="00C71062"/>
    <w:rsid w:val="00C72FA6"/>
    <w:rsid w:val="00C73731"/>
    <w:rsid w:val="00C744DC"/>
    <w:rsid w:val="00C745F7"/>
    <w:rsid w:val="00C75AFF"/>
    <w:rsid w:val="00C76249"/>
    <w:rsid w:val="00C7624E"/>
    <w:rsid w:val="00C764BD"/>
    <w:rsid w:val="00C76905"/>
    <w:rsid w:val="00C771A2"/>
    <w:rsid w:val="00C771B2"/>
    <w:rsid w:val="00C771C6"/>
    <w:rsid w:val="00C7796F"/>
    <w:rsid w:val="00C808C6"/>
    <w:rsid w:val="00C80AF2"/>
    <w:rsid w:val="00C813F0"/>
    <w:rsid w:val="00C8153C"/>
    <w:rsid w:val="00C831F5"/>
    <w:rsid w:val="00C83A20"/>
    <w:rsid w:val="00C83F86"/>
    <w:rsid w:val="00C84B22"/>
    <w:rsid w:val="00C84EB1"/>
    <w:rsid w:val="00C84FC3"/>
    <w:rsid w:val="00C8507F"/>
    <w:rsid w:val="00C8543C"/>
    <w:rsid w:val="00C8552F"/>
    <w:rsid w:val="00C90B7F"/>
    <w:rsid w:val="00C9159E"/>
    <w:rsid w:val="00C92457"/>
    <w:rsid w:val="00C931CC"/>
    <w:rsid w:val="00C93E8B"/>
    <w:rsid w:val="00C95009"/>
    <w:rsid w:val="00C951EF"/>
    <w:rsid w:val="00C95D37"/>
    <w:rsid w:val="00C9724B"/>
    <w:rsid w:val="00CA116A"/>
    <w:rsid w:val="00CA14F5"/>
    <w:rsid w:val="00CA306B"/>
    <w:rsid w:val="00CA39B8"/>
    <w:rsid w:val="00CA46F8"/>
    <w:rsid w:val="00CA5194"/>
    <w:rsid w:val="00CA56F6"/>
    <w:rsid w:val="00CA5989"/>
    <w:rsid w:val="00CA6564"/>
    <w:rsid w:val="00CA72D0"/>
    <w:rsid w:val="00CB159A"/>
    <w:rsid w:val="00CB4463"/>
    <w:rsid w:val="00CB60AC"/>
    <w:rsid w:val="00CB653F"/>
    <w:rsid w:val="00CB6A15"/>
    <w:rsid w:val="00CB7A4A"/>
    <w:rsid w:val="00CB7D4B"/>
    <w:rsid w:val="00CB7F3E"/>
    <w:rsid w:val="00CC0551"/>
    <w:rsid w:val="00CC079A"/>
    <w:rsid w:val="00CC0C36"/>
    <w:rsid w:val="00CC1A79"/>
    <w:rsid w:val="00CC2708"/>
    <w:rsid w:val="00CC4613"/>
    <w:rsid w:val="00CC4F48"/>
    <w:rsid w:val="00CC5F04"/>
    <w:rsid w:val="00CC6921"/>
    <w:rsid w:val="00CC7EDF"/>
    <w:rsid w:val="00CD0235"/>
    <w:rsid w:val="00CD09B4"/>
    <w:rsid w:val="00CD2E92"/>
    <w:rsid w:val="00CD38E6"/>
    <w:rsid w:val="00CD4629"/>
    <w:rsid w:val="00CD4B89"/>
    <w:rsid w:val="00CD5052"/>
    <w:rsid w:val="00CD765D"/>
    <w:rsid w:val="00CE0E8C"/>
    <w:rsid w:val="00CE212C"/>
    <w:rsid w:val="00CE2C90"/>
    <w:rsid w:val="00CE3D00"/>
    <w:rsid w:val="00CE44F7"/>
    <w:rsid w:val="00CE51B8"/>
    <w:rsid w:val="00CE580C"/>
    <w:rsid w:val="00CE5C52"/>
    <w:rsid w:val="00CE722E"/>
    <w:rsid w:val="00CF08C5"/>
    <w:rsid w:val="00CF0980"/>
    <w:rsid w:val="00CF0C44"/>
    <w:rsid w:val="00CF1941"/>
    <w:rsid w:val="00CF1EF2"/>
    <w:rsid w:val="00CF2970"/>
    <w:rsid w:val="00CF2B47"/>
    <w:rsid w:val="00CF3278"/>
    <w:rsid w:val="00CF3489"/>
    <w:rsid w:val="00CF3D48"/>
    <w:rsid w:val="00CF4369"/>
    <w:rsid w:val="00CF43D3"/>
    <w:rsid w:val="00CF519A"/>
    <w:rsid w:val="00CF62F6"/>
    <w:rsid w:val="00CF67DE"/>
    <w:rsid w:val="00CF6C5D"/>
    <w:rsid w:val="00CF6DBA"/>
    <w:rsid w:val="00D009FF"/>
    <w:rsid w:val="00D042CE"/>
    <w:rsid w:val="00D05710"/>
    <w:rsid w:val="00D05746"/>
    <w:rsid w:val="00D05988"/>
    <w:rsid w:val="00D06C10"/>
    <w:rsid w:val="00D077BB"/>
    <w:rsid w:val="00D07C83"/>
    <w:rsid w:val="00D103F0"/>
    <w:rsid w:val="00D104AC"/>
    <w:rsid w:val="00D1122A"/>
    <w:rsid w:val="00D1195E"/>
    <w:rsid w:val="00D11B97"/>
    <w:rsid w:val="00D120A3"/>
    <w:rsid w:val="00D16140"/>
    <w:rsid w:val="00D171FB"/>
    <w:rsid w:val="00D17852"/>
    <w:rsid w:val="00D20C17"/>
    <w:rsid w:val="00D21090"/>
    <w:rsid w:val="00D2161C"/>
    <w:rsid w:val="00D21780"/>
    <w:rsid w:val="00D21D78"/>
    <w:rsid w:val="00D2344E"/>
    <w:rsid w:val="00D23680"/>
    <w:rsid w:val="00D241EA"/>
    <w:rsid w:val="00D24375"/>
    <w:rsid w:val="00D25246"/>
    <w:rsid w:val="00D26651"/>
    <w:rsid w:val="00D26D0C"/>
    <w:rsid w:val="00D27063"/>
    <w:rsid w:val="00D27AAA"/>
    <w:rsid w:val="00D27EA3"/>
    <w:rsid w:val="00D3047B"/>
    <w:rsid w:val="00D3135A"/>
    <w:rsid w:val="00D31F57"/>
    <w:rsid w:val="00D32CC6"/>
    <w:rsid w:val="00D346E0"/>
    <w:rsid w:val="00D34E81"/>
    <w:rsid w:val="00D35796"/>
    <w:rsid w:val="00D35A4D"/>
    <w:rsid w:val="00D37125"/>
    <w:rsid w:val="00D426E0"/>
    <w:rsid w:val="00D433E2"/>
    <w:rsid w:val="00D434E2"/>
    <w:rsid w:val="00D4370F"/>
    <w:rsid w:val="00D44270"/>
    <w:rsid w:val="00D4457F"/>
    <w:rsid w:val="00D44BA5"/>
    <w:rsid w:val="00D44C30"/>
    <w:rsid w:val="00D453A5"/>
    <w:rsid w:val="00D454B3"/>
    <w:rsid w:val="00D459CC"/>
    <w:rsid w:val="00D47930"/>
    <w:rsid w:val="00D5044D"/>
    <w:rsid w:val="00D5081F"/>
    <w:rsid w:val="00D52379"/>
    <w:rsid w:val="00D525A0"/>
    <w:rsid w:val="00D535A5"/>
    <w:rsid w:val="00D5570D"/>
    <w:rsid w:val="00D5593A"/>
    <w:rsid w:val="00D55F0E"/>
    <w:rsid w:val="00D563EE"/>
    <w:rsid w:val="00D57C66"/>
    <w:rsid w:val="00D6003C"/>
    <w:rsid w:val="00D60943"/>
    <w:rsid w:val="00D6246C"/>
    <w:rsid w:val="00D6315A"/>
    <w:rsid w:val="00D637AC"/>
    <w:rsid w:val="00D63AB5"/>
    <w:rsid w:val="00D64BC0"/>
    <w:rsid w:val="00D654AE"/>
    <w:rsid w:val="00D65BA8"/>
    <w:rsid w:val="00D66194"/>
    <w:rsid w:val="00D66EC9"/>
    <w:rsid w:val="00D70F6C"/>
    <w:rsid w:val="00D7128E"/>
    <w:rsid w:val="00D72AD3"/>
    <w:rsid w:val="00D72FC8"/>
    <w:rsid w:val="00D75CE6"/>
    <w:rsid w:val="00D761F1"/>
    <w:rsid w:val="00D763E0"/>
    <w:rsid w:val="00D7640B"/>
    <w:rsid w:val="00D76AD6"/>
    <w:rsid w:val="00D77927"/>
    <w:rsid w:val="00D77F18"/>
    <w:rsid w:val="00D80393"/>
    <w:rsid w:val="00D811F0"/>
    <w:rsid w:val="00D817C4"/>
    <w:rsid w:val="00D81828"/>
    <w:rsid w:val="00D8221A"/>
    <w:rsid w:val="00D822D9"/>
    <w:rsid w:val="00D8243E"/>
    <w:rsid w:val="00D83184"/>
    <w:rsid w:val="00D837E0"/>
    <w:rsid w:val="00D84251"/>
    <w:rsid w:val="00D87A2A"/>
    <w:rsid w:val="00D92222"/>
    <w:rsid w:val="00D92A0E"/>
    <w:rsid w:val="00D95EA3"/>
    <w:rsid w:val="00D95F21"/>
    <w:rsid w:val="00D96BA5"/>
    <w:rsid w:val="00D973D4"/>
    <w:rsid w:val="00DA15D3"/>
    <w:rsid w:val="00DA1705"/>
    <w:rsid w:val="00DA240A"/>
    <w:rsid w:val="00DA4442"/>
    <w:rsid w:val="00DA5D24"/>
    <w:rsid w:val="00DA5DD3"/>
    <w:rsid w:val="00DA712E"/>
    <w:rsid w:val="00DA7361"/>
    <w:rsid w:val="00DB1150"/>
    <w:rsid w:val="00DB11D2"/>
    <w:rsid w:val="00DB15CF"/>
    <w:rsid w:val="00DB166B"/>
    <w:rsid w:val="00DB1DF4"/>
    <w:rsid w:val="00DB4453"/>
    <w:rsid w:val="00DB4F87"/>
    <w:rsid w:val="00DB5688"/>
    <w:rsid w:val="00DB715E"/>
    <w:rsid w:val="00DB7F34"/>
    <w:rsid w:val="00DC0889"/>
    <w:rsid w:val="00DC1D61"/>
    <w:rsid w:val="00DC2EF4"/>
    <w:rsid w:val="00DC6B34"/>
    <w:rsid w:val="00DC6D25"/>
    <w:rsid w:val="00DC760D"/>
    <w:rsid w:val="00DD0CD7"/>
    <w:rsid w:val="00DD1004"/>
    <w:rsid w:val="00DD1C67"/>
    <w:rsid w:val="00DD2CEC"/>
    <w:rsid w:val="00DD3C95"/>
    <w:rsid w:val="00DD3CB5"/>
    <w:rsid w:val="00DD43F0"/>
    <w:rsid w:val="00DD527D"/>
    <w:rsid w:val="00DD52D1"/>
    <w:rsid w:val="00DD650A"/>
    <w:rsid w:val="00DD79BA"/>
    <w:rsid w:val="00DE0582"/>
    <w:rsid w:val="00DE0C77"/>
    <w:rsid w:val="00DE1705"/>
    <w:rsid w:val="00DE4608"/>
    <w:rsid w:val="00DE7AB8"/>
    <w:rsid w:val="00DE7E5A"/>
    <w:rsid w:val="00DF0958"/>
    <w:rsid w:val="00DF101A"/>
    <w:rsid w:val="00DF1887"/>
    <w:rsid w:val="00DF323E"/>
    <w:rsid w:val="00DF35E2"/>
    <w:rsid w:val="00DF3AB4"/>
    <w:rsid w:val="00DF3CD6"/>
    <w:rsid w:val="00DF62D5"/>
    <w:rsid w:val="00E004EC"/>
    <w:rsid w:val="00E00505"/>
    <w:rsid w:val="00E00EFC"/>
    <w:rsid w:val="00E01B4F"/>
    <w:rsid w:val="00E023E4"/>
    <w:rsid w:val="00E031F0"/>
    <w:rsid w:val="00E06621"/>
    <w:rsid w:val="00E066FC"/>
    <w:rsid w:val="00E06E03"/>
    <w:rsid w:val="00E06EB5"/>
    <w:rsid w:val="00E12BA9"/>
    <w:rsid w:val="00E131DB"/>
    <w:rsid w:val="00E133C3"/>
    <w:rsid w:val="00E13ED5"/>
    <w:rsid w:val="00E15D81"/>
    <w:rsid w:val="00E16171"/>
    <w:rsid w:val="00E16A95"/>
    <w:rsid w:val="00E16AC3"/>
    <w:rsid w:val="00E17037"/>
    <w:rsid w:val="00E171A4"/>
    <w:rsid w:val="00E17EF2"/>
    <w:rsid w:val="00E17FCD"/>
    <w:rsid w:val="00E206C9"/>
    <w:rsid w:val="00E20B98"/>
    <w:rsid w:val="00E21108"/>
    <w:rsid w:val="00E212F9"/>
    <w:rsid w:val="00E215D3"/>
    <w:rsid w:val="00E23B80"/>
    <w:rsid w:val="00E23CFB"/>
    <w:rsid w:val="00E24BB7"/>
    <w:rsid w:val="00E24F4C"/>
    <w:rsid w:val="00E26249"/>
    <w:rsid w:val="00E27D6A"/>
    <w:rsid w:val="00E30A0B"/>
    <w:rsid w:val="00E31B6F"/>
    <w:rsid w:val="00E31F0B"/>
    <w:rsid w:val="00E3244F"/>
    <w:rsid w:val="00E33B6A"/>
    <w:rsid w:val="00E33B8A"/>
    <w:rsid w:val="00E345D4"/>
    <w:rsid w:val="00E350B2"/>
    <w:rsid w:val="00E367A0"/>
    <w:rsid w:val="00E37B56"/>
    <w:rsid w:val="00E37BFC"/>
    <w:rsid w:val="00E40418"/>
    <w:rsid w:val="00E40D3C"/>
    <w:rsid w:val="00E41B5D"/>
    <w:rsid w:val="00E426CA"/>
    <w:rsid w:val="00E43314"/>
    <w:rsid w:val="00E4379D"/>
    <w:rsid w:val="00E43A5E"/>
    <w:rsid w:val="00E45313"/>
    <w:rsid w:val="00E45721"/>
    <w:rsid w:val="00E45AA1"/>
    <w:rsid w:val="00E46FB6"/>
    <w:rsid w:val="00E472E6"/>
    <w:rsid w:val="00E47529"/>
    <w:rsid w:val="00E47959"/>
    <w:rsid w:val="00E47B32"/>
    <w:rsid w:val="00E51098"/>
    <w:rsid w:val="00E511C4"/>
    <w:rsid w:val="00E524AD"/>
    <w:rsid w:val="00E540A6"/>
    <w:rsid w:val="00E54E8A"/>
    <w:rsid w:val="00E5516E"/>
    <w:rsid w:val="00E561A3"/>
    <w:rsid w:val="00E57790"/>
    <w:rsid w:val="00E578BE"/>
    <w:rsid w:val="00E6029F"/>
    <w:rsid w:val="00E60308"/>
    <w:rsid w:val="00E60BD6"/>
    <w:rsid w:val="00E61867"/>
    <w:rsid w:val="00E62357"/>
    <w:rsid w:val="00E62632"/>
    <w:rsid w:val="00E62F86"/>
    <w:rsid w:val="00E6303A"/>
    <w:rsid w:val="00E63A45"/>
    <w:rsid w:val="00E66B4A"/>
    <w:rsid w:val="00E6792E"/>
    <w:rsid w:val="00E71375"/>
    <w:rsid w:val="00E71973"/>
    <w:rsid w:val="00E719BD"/>
    <w:rsid w:val="00E71D0A"/>
    <w:rsid w:val="00E71F43"/>
    <w:rsid w:val="00E74745"/>
    <w:rsid w:val="00E7502C"/>
    <w:rsid w:val="00E75ADF"/>
    <w:rsid w:val="00E7626F"/>
    <w:rsid w:val="00E764DE"/>
    <w:rsid w:val="00E7714C"/>
    <w:rsid w:val="00E80C46"/>
    <w:rsid w:val="00E81A57"/>
    <w:rsid w:val="00E83BE4"/>
    <w:rsid w:val="00E8562A"/>
    <w:rsid w:val="00E8566E"/>
    <w:rsid w:val="00E85B55"/>
    <w:rsid w:val="00E85CFE"/>
    <w:rsid w:val="00E85FD7"/>
    <w:rsid w:val="00E8696A"/>
    <w:rsid w:val="00E87B92"/>
    <w:rsid w:val="00E9075D"/>
    <w:rsid w:val="00E9078E"/>
    <w:rsid w:val="00E936E0"/>
    <w:rsid w:val="00E93A27"/>
    <w:rsid w:val="00E955BD"/>
    <w:rsid w:val="00E9699D"/>
    <w:rsid w:val="00EA06E4"/>
    <w:rsid w:val="00EA0E40"/>
    <w:rsid w:val="00EA1D17"/>
    <w:rsid w:val="00EA4D60"/>
    <w:rsid w:val="00EA5205"/>
    <w:rsid w:val="00EA569F"/>
    <w:rsid w:val="00EA5EDF"/>
    <w:rsid w:val="00EA6133"/>
    <w:rsid w:val="00EB0D92"/>
    <w:rsid w:val="00EB1BCF"/>
    <w:rsid w:val="00EB2A44"/>
    <w:rsid w:val="00EB2CEE"/>
    <w:rsid w:val="00EB2F19"/>
    <w:rsid w:val="00EB4C23"/>
    <w:rsid w:val="00EB64E1"/>
    <w:rsid w:val="00EB6C10"/>
    <w:rsid w:val="00EB6F4F"/>
    <w:rsid w:val="00EB7A91"/>
    <w:rsid w:val="00EC03A7"/>
    <w:rsid w:val="00EC0552"/>
    <w:rsid w:val="00EC183B"/>
    <w:rsid w:val="00EC2F1E"/>
    <w:rsid w:val="00EC4A9F"/>
    <w:rsid w:val="00EC5B18"/>
    <w:rsid w:val="00EC5EEB"/>
    <w:rsid w:val="00EC6206"/>
    <w:rsid w:val="00EC657D"/>
    <w:rsid w:val="00EC6684"/>
    <w:rsid w:val="00EC7294"/>
    <w:rsid w:val="00ED06F6"/>
    <w:rsid w:val="00ED0E9C"/>
    <w:rsid w:val="00ED2315"/>
    <w:rsid w:val="00ED323B"/>
    <w:rsid w:val="00ED435F"/>
    <w:rsid w:val="00ED503A"/>
    <w:rsid w:val="00ED51BA"/>
    <w:rsid w:val="00EE0C35"/>
    <w:rsid w:val="00EE17D5"/>
    <w:rsid w:val="00EE1A3A"/>
    <w:rsid w:val="00EE1A50"/>
    <w:rsid w:val="00EE26F0"/>
    <w:rsid w:val="00EE270E"/>
    <w:rsid w:val="00EE2F62"/>
    <w:rsid w:val="00EE3C27"/>
    <w:rsid w:val="00EE428E"/>
    <w:rsid w:val="00EE45A2"/>
    <w:rsid w:val="00EE477F"/>
    <w:rsid w:val="00EE73D1"/>
    <w:rsid w:val="00EF0DF8"/>
    <w:rsid w:val="00EF19F6"/>
    <w:rsid w:val="00EF44F1"/>
    <w:rsid w:val="00EF4D10"/>
    <w:rsid w:val="00EF54AF"/>
    <w:rsid w:val="00EF6919"/>
    <w:rsid w:val="00EF6F48"/>
    <w:rsid w:val="00EF7BBF"/>
    <w:rsid w:val="00F0104F"/>
    <w:rsid w:val="00F018C5"/>
    <w:rsid w:val="00F01B5A"/>
    <w:rsid w:val="00F01CD8"/>
    <w:rsid w:val="00F01D14"/>
    <w:rsid w:val="00F02ACF"/>
    <w:rsid w:val="00F06874"/>
    <w:rsid w:val="00F075D2"/>
    <w:rsid w:val="00F078C7"/>
    <w:rsid w:val="00F07EE0"/>
    <w:rsid w:val="00F10A39"/>
    <w:rsid w:val="00F11F5F"/>
    <w:rsid w:val="00F12E5D"/>
    <w:rsid w:val="00F14A9F"/>
    <w:rsid w:val="00F14F03"/>
    <w:rsid w:val="00F15659"/>
    <w:rsid w:val="00F1580A"/>
    <w:rsid w:val="00F16836"/>
    <w:rsid w:val="00F170B3"/>
    <w:rsid w:val="00F17537"/>
    <w:rsid w:val="00F2195A"/>
    <w:rsid w:val="00F21961"/>
    <w:rsid w:val="00F23AB1"/>
    <w:rsid w:val="00F23B3B"/>
    <w:rsid w:val="00F25969"/>
    <w:rsid w:val="00F25E7C"/>
    <w:rsid w:val="00F27162"/>
    <w:rsid w:val="00F27280"/>
    <w:rsid w:val="00F3081F"/>
    <w:rsid w:val="00F309BC"/>
    <w:rsid w:val="00F30DDB"/>
    <w:rsid w:val="00F31D73"/>
    <w:rsid w:val="00F31EFD"/>
    <w:rsid w:val="00F32141"/>
    <w:rsid w:val="00F322D8"/>
    <w:rsid w:val="00F3338B"/>
    <w:rsid w:val="00F3396D"/>
    <w:rsid w:val="00F339DB"/>
    <w:rsid w:val="00F33D9F"/>
    <w:rsid w:val="00F3477F"/>
    <w:rsid w:val="00F353F0"/>
    <w:rsid w:val="00F35F69"/>
    <w:rsid w:val="00F3665F"/>
    <w:rsid w:val="00F417DA"/>
    <w:rsid w:val="00F418D1"/>
    <w:rsid w:val="00F41E0C"/>
    <w:rsid w:val="00F434F4"/>
    <w:rsid w:val="00F43D67"/>
    <w:rsid w:val="00F444E4"/>
    <w:rsid w:val="00F4555C"/>
    <w:rsid w:val="00F459D8"/>
    <w:rsid w:val="00F45A7D"/>
    <w:rsid w:val="00F46404"/>
    <w:rsid w:val="00F4675F"/>
    <w:rsid w:val="00F46DB3"/>
    <w:rsid w:val="00F47B17"/>
    <w:rsid w:val="00F508F1"/>
    <w:rsid w:val="00F51EE4"/>
    <w:rsid w:val="00F528C6"/>
    <w:rsid w:val="00F528E0"/>
    <w:rsid w:val="00F52F28"/>
    <w:rsid w:val="00F53867"/>
    <w:rsid w:val="00F545F8"/>
    <w:rsid w:val="00F562B4"/>
    <w:rsid w:val="00F56916"/>
    <w:rsid w:val="00F569EC"/>
    <w:rsid w:val="00F56C6E"/>
    <w:rsid w:val="00F578F0"/>
    <w:rsid w:val="00F57F73"/>
    <w:rsid w:val="00F603D4"/>
    <w:rsid w:val="00F60724"/>
    <w:rsid w:val="00F60885"/>
    <w:rsid w:val="00F60931"/>
    <w:rsid w:val="00F63009"/>
    <w:rsid w:val="00F63291"/>
    <w:rsid w:val="00F638C3"/>
    <w:rsid w:val="00F63FAA"/>
    <w:rsid w:val="00F64249"/>
    <w:rsid w:val="00F64BDA"/>
    <w:rsid w:val="00F653FA"/>
    <w:rsid w:val="00F65FA3"/>
    <w:rsid w:val="00F667C0"/>
    <w:rsid w:val="00F668C1"/>
    <w:rsid w:val="00F66C39"/>
    <w:rsid w:val="00F66CE8"/>
    <w:rsid w:val="00F67128"/>
    <w:rsid w:val="00F6758A"/>
    <w:rsid w:val="00F67E38"/>
    <w:rsid w:val="00F70008"/>
    <w:rsid w:val="00F72211"/>
    <w:rsid w:val="00F732B3"/>
    <w:rsid w:val="00F73393"/>
    <w:rsid w:val="00F73746"/>
    <w:rsid w:val="00F757CD"/>
    <w:rsid w:val="00F76540"/>
    <w:rsid w:val="00F767C0"/>
    <w:rsid w:val="00F77C79"/>
    <w:rsid w:val="00F807C2"/>
    <w:rsid w:val="00F80F69"/>
    <w:rsid w:val="00F8144E"/>
    <w:rsid w:val="00F8271E"/>
    <w:rsid w:val="00F82AB3"/>
    <w:rsid w:val="00F82C00"/>
    <w:rsid w:val="00F82CDD"/>
    <w:rsid w:val="00F85231"/>
    <w:rsid w:val="00F85626"/>
    <w:rsid w:val="00F861D9"/>
    <w:rsid w:val="00F86C04"/>
    <w:rsid w:val="00F87166"/>
    <w:rsid w:val="00F87E69"/>
    <w:rsid w:val="00F90260"/>
    <w:rsid w:val="00F903A2"/>
    <w:rsid w:val="00F905C6"/>
    <w:rsid w:val="00F90FEE"/>
    <w:rsid w:val="00F91B7E"/>
    <w:rsid w:val="00F9700A"/>
    <w:rsid w:val="00F9715B"/>
    <w:rsid w:val="00F97359"/>
    <w:rsid w:val="00F977E7"/>
    <w:rsid w:val="00F97FA9"/>
    <w:rsid w:val="00FA0332"/>
    <w:rsid w:val="00FA042C"/>
    <w:rsid w:val="00FA0AEE"/>
    <w:rsid w:val="00FA1761"/>
    <w:rsid w:val="00FA395D"/>
    <w:rsid w:val="00FA5A72"/>
    <w:rsid w:val="00FA7227"/>
    <w:rsid w:val="00FB0C54"/>
    <w:rsid w:val="00FB2039"/>
    <w:rsid w:val="00FB2369"/>
    <w:rsid w:val="00FB27BC"/>
    <w:rsid w:val="00FB2F21"/>
    <w:rsid w:val="00FB30EE"/>
    <w:rsid w:val="00FB3848"/>
    <w:rsid w:val="00FB3CD2"/>
    <w:rsid w:val="00FB41AF"/>
    <w:rsid w:val="00FB53B3"/>
    <w:rsid w:val="00FB6B0D"/>
    <w:rsid w:val="00FB74AE"/>
    <w:rsid w:val="00FC385E"/>
    <w:rsid w:val="00FC55BA"/>
    <w:rsid w:val="00FC6272"/>
    <w:rsid w:val="00FC67D4"/>
    <w:rsid w:val="00FC783D"/>
    <w:rsid w:val="00FD08A5"/>
    <w:rsid w:val="00FD1290"/>
    <w:rsid w:val="00FD39AF"/>
    <w:rsid w:val="00FD4028"/>
    <w:rsid w:val="00FD5104"/>
    <w:rsid w:val="00FD638A"/>
    <w:rsid w:val="00FD7151"/>
    <w:rsid w:val="00FE09FD"/>
    <w:rsid w:val="00FE0CD9"/>
    <w:rsid w:val="00FE1892"/>
    <w:rsid w:val="00FE200F"/>
    <w:rsid w:val="00FE26E9"/>
    <w:rsid w:val="00FE2FEB"/>
    <w:rsid w:val="00FE31A5"/>
    <w:rsid w:val="00FE3600"/>
    <w:rsid w:val="00FF182D"/>
    <w:rsid w:val="00FF1ADF"/>
    <w:rsid w:val="00FF2E5C"/>
    <w:rsid w:val="00FF4FA8"/>
    <w:rsid w:val="00FF4FE2"/>
    <w:rsid w:val="00FF626B"/>
    <w:rsid w:val="00FF7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37296"/>
  <w15:chartTrackingRefBased/>
  <w15:docId w15:val="{F059B568-B84D-3F4E-83F5-AE3A4047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9C53D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958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1AD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F1AD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3BD"/>
    <w:pPr>
      <w:tabs>
        <w:tab w:val="center" w:pos="4680"/>
        <w:tab w:val="right" w:pos="9360"/>
      </w:tabs>
    </w:pPr>
  </w:style>
  <w:style w:type="character" w:customStyle="1" w:styleId="HeaderChar">
    <w:name w:val="Header Char"/>
    <w:basedOn w:val="DefaultParagraphFont"/>
    <w:link w:val="Header"/>
    <w:uiPriority w:val="99"/>
    <w:rsid w:val="006E33BD"/>
  </w:style>
  <w:style w:type="paragraph" w:styleId="Footer">
    <w:name w:val="footer"/>
    <w:basedOn w:val="Normal"/>
    <w:link w:val="FooterChar"/>
    <w:uiPriority w:val="99"/>
    <w:unhideWhenUsed/>
    <w:rsid w:val="006E33BD"/>
    <w:pPr>
      <w:tabs>
        <w:tab w:val="center" w:pos="4680"/>
        <w:tab w:val="right" w:pos="9360"/>
      </w:tabs>
    </w:pPr>
  </w:style>
  <w:style w:type="character" w:customStyle="1" w:styleId="FooterChar">
    <w:name w:val="Footer Char"/>
    <w:basedOn w:val="DefaultParagraphFont"/>
    <w:link w:val="Footer"/>
    <w:uiPriority w:val="99"/>
    <w:rsid w:val="006E33BD"/>
  </w:style>
  <w:style w:type="character" w:styleId="Hyperlink">
    <w:name w:val="Hyperlink"/>
    <w:basedOn w:val="DefaultParagraphFont"/>
    <w:uiPriority w:val="99"/>
    <w:unhideWhenUsed/>
    <w:rsid w:val="00654A8E"/>
    <w:rPr>
      <w:color w:val="0563C1" w:themeColor="hyperlink"/>
      <w:u w:val="single"/>
    </w:rPr>
  </w:style>
  <w:style w:type="character" w:styleId="UnresolvedMention">
    <w:name w:val="Unresolved Mention"/>
    <w:basedOn w:val="DefaultParagraphFont"/>
    <w:uiPriority w:val="99"/>
    <w:semiHidden/>
    <w:unhideWhenUsed/>
    <w:rsid w:val="00654A8E"/>
    <w:rPr>
      <w:color w:val="605E5C"/>
      <w:shd w:val="clear" w:color="auto" w:fill="E1DFDD"/>
    </w:rPr>
  </w:style>
  <w:style w:type="paragraph" w:styleId="Caption">
    <w:name w:val="caption"/>
    <w:basedOn w:val="Normal"/>
    <w:next w:val="Normal"/>
    <w:uiPriority w:val="35"/>
    <w:unhideWhenUsed/>
    <w:qFormat/>
    <w:rsid w:val="00E17037"/>
    <w:pPr>
      <w:spacing w:after="200"/>
    </w:pPr>
    <w:rPr>
      <w:i/>
      <w:iCs/>
      <w:color w:val="44546A" w:themeColor="text2"/>
      <w:sz w:val="18"/>
      <w:szCs w:val="18"/>
    </w:rPr>
  </w:style>
  <w:style w:type="paragraph" w:styleId="ListParagraph">
    <w:name w:val="List Paragraph"/>
    <w:basedOn w:val="Normal"/>
    <w:uiPriority w:val="34"/>
    <w:qFormat/>
    <w:rsid w:val="00781007"/>
    <w:pPr>
      <w:ind w:left="720"/>
      <w:contextualSpacing/>
    </w:pPr>
  </w:style>
  <w:style w:type="character" w:customStyle="1" w:styleId="Heading1Char">
    <w:name w:val="Heading 1 Char"/>
    <w:basedOn w:val="DefaultParagraphFont"/>
    <w:link w:val="Heading1"/>
    <w:uiPriority w:val="9"/>
    <w:rsid w:val="009C53D0"/>
    <w:rPr>
      <w:rFonts w:ascii="Times New Roman" w:eastAsia="Times New Roman" w:hAnsi="Times New Roman" w:cs="Times New Roman"/>
      <w:b/>
      <w:bCs/>
      <w:kern w:val="36"/>
      <w:sz w:val="48"/>
      <w:szCs w:val="48"/>
    </w:rPr>
  </w:style>
  <w:style w:type="character" w:customStyle="1" w:styleId="ydp9ca23f35apple-converted-space">
    <w:name w:val="ydp9ca23f35apple-converted-space"/>
    <w:basedOn w:val="DefaultParagraphFont"/>
    <w:rsid w:val="009C53D0"/>
  </w:style>
  <w:style w:type="character" w:customStyle="1" w:styleId="ydp9ca23f35td-post-date">
    <w:name w:val="ydp9ca23f35td-post-date"/>
    <w:basedOn w:val="DefaultParagraphFont"/>
    <w:rsid w:val="009C53D0"/>
  </w:style>
  <w:style w:type="paragraph" w:styleId="NormalWeb">
    <w:name w:val="Normal (Web)"/>
    <w:basedOn w:val="Normal"/>
    <w:uiPriority w:val="99"/>
    <w:unhideWhenUsed/>
    <w:rsid w:val="009C53D0"/>
    <w:pPr>
      <w:spacing w:before="100" w:beforeAutospacing="1" w:after="100" w:afterAutospacing="1"/>
    </w:pPr>
    <w:rPr>
      <w:rFonts w:ascii="Times New Roman" w:eastAsia="Times New Roman" w:hAnsi="Times New Roman" w:cs="Times New Roman"/>
    </w:rPr>
  </w:style>
  <w:style w:type="character" w:customStyle="1" w:styleId="ydpdfb8f88fapple-converted-space">
    <w:name w:val="ydpdfb8f88fapple-converted-space"/>
    <w:basedOn w:val="DefaultParagraphFont"/>
    <w:rsid w:val="009C53D0"/>
  </w:style>
  <w:style w:type="character" w:customStyle="1" w:styleId="ydp4540ac6capple-converted-space">
    <w:name w:val="ydp4540ac6capple-converted-space"/>
    <w:basedOn w:val="DefaultParagraphFont"/>
    <w:rsid w:val="009C53D0"/>
  </w:style>
  <w:style w:type="character" w:customStyle="1" w:styleId="apple-converted-space">
    <w:name w:val="apple-converted-space"/>
    <w:basedOn w:val="DefaultParagraphFont"/>
    <w:rsid w:val="00C601B6"/>
  </w:style>
  <w:style w:type="character" w:styleId="Emphasis">
    <w:name w:val="Emphasis"/>
    <w:basedOn w:val="DefaultParagraphFont"/>
    <w:uiPriority w:val="20"/>
    <w:qFormat/>
    <w:rsid w:val="00C601B6"/>
    <w:rPr>
      <w:i/>
      <w:iCs/>
    </w:rPr>
  </w:style>
  <w:style w:type="character" w:customStyle="1" w:styleId="Heading2Char">
    <w:name w:val="Heading 2 Char"/>
    <w:basedOn w:val="DefaultParagraphFont"/>
    <w:link w:val="Heading2"/>
    <w:uiPriority w:val="9"/>
    <w:rsid w:val="001958D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F1AD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F1ADF"/>
    <w:rPr>
      <w:rFonts w:asciiTheme="majorHAnsi" w:eastAsiaTheme="majorEastAsia" w:hAnsiTheme="majorHAnsi" w:cstheme="majorBidi"/>
      <w:i/>
      <w:iCs/>
      <w:color w:val="2F5496" w:themeColor="accent1" w:themeShade="BF"/>
    </w:rPr>
  </w:style>
  <w:style w:type="character" w:customStyle="1" w:styleId="cmttitle">
    <w:name w:val="cmt_title"/>
    <w:basedOn w:val="DefaultParagraphFont"/>
    <w:rsid w:val="00FF1ADF"/>
  </w:style>
  <w:style w:type="character" w:customStyle="1" w:styleId="td-pulldown-size">
    <w:name w:val="td-pulldown-size"/>
    <w:basedOn w:val="DefaultParagraphFont"/>
    <w:rsid w:val="00FF1ADF"/>
  </w:style>
  <w:style w:type="character" w:customStyle="1" w:styleId="td-author-date">
    <w:name w:val="td-author-date"/>
    <w:basedOn w:val="DefaultParagraphFont"/>
    <w:rsid w:val="00FF1ADF"/>
  </w:style>
  <w:style w:type="character" w:customStyle="1" w:styleId="td-post-author-name">
    <w:name w:val="td-post-author-name"/>
    <w:basedOn w:val="DefaultParagraphFont"/>
    <w:rsid w:val="00FF1ADF"/>
  </w:style>
  <w:style w:type="character" w:customStyle="1" w:styleId="td-post-date">
    <w:name w:val="td-post-date"/>
    <w:basedOn w:val="DefaultParagraphFont"/>
    <w:rsid w:val="00FF1ADF"/>
  </w:style>
  <w:style w:type="paragraph" w:styleId="NoSpacing">
    <w:name w:val="No Spacing"/>
    <w:uiPriority w:val="1"/>
    <w:qFormat/>
    <w:rsid w:val="007C5DDA"/>
    <w:rPr>
      <w:sz w:val="22"/>
      <w:szCs w:val="22"/>
    </w:rPr>
  </w:style>
  <w:style w:type="paragraph" w:customStyle="1" w:styleId="yiv5030046074msonormal">
    <w:name w:val="yiv5030046074msonormal"/>
    <w:basedOn w:val="Normal"/>
    <w:rsid w:val="00965A44"/>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D24B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24BE"/>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5908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9407">
      <w:bodyDiv w:val="1"/>
      <w:marLeft w:val="0"/>
      <w:marRight w:val="0"/>
      <w:marTop w:val="0"/>
      <w:marBottom w:val="0"/>
      <w:divBdr>
        <w:top w:val="none" w:sz="0" w:space="0" w:color="auto"/>
        <w:left w:val="none" w:sz="0" w:space="0" w:color="auto"/>
        <w:bottom w:val="none" w:sz="0" w:space="0" w:color="auto"/>
        <w:right w:val="none" w:sz="0" w:space="0" w:color="auto"/>
      </w:divBdr>
    </w:div>
    <w:div w:id="33163422">
      <w:bodyDiv w:val="1"/>
      <w:marLeft w:val="0"/>
      <w:marRight w:val="0"/>
      <w:marTop w:val="0"/>
      <w:marBottom w:val="0"/>
      <w:divBdr>
        <w:top w:val="none" w:sz="0" w:space="0" w:color="auto"/>
        <w:left w:val="none" w:sz="0" w:space="0" w:color="auto"/>
        <w:bottom w:val="none" w:sz="0" w:space="0" w:color="auto"/>
        <w:right w:val="none" w:sz="0" w:space="0" w:color="auto"/>
      </w:divBdr>
    </w:div>
    <w:div w:id="121660060">
      <w:bodyDiv w:val="1"/>
      <w:marLeft w:val="0"/>
      <w:marRight w:val="0"/>
      <w:marTop w:val="0"/>
      <w:marBottom w:val="0"/>
      <w:divBdr>
        <w:top w:val="none" w:sz="0" w:space="0" w:color="auto"/>
        <w:left w:val="none" w:sz="0" w:space="0" w:color="auto"/>
        <w:bottom w:val="none" w:sz="0" w:space="0" w:color="auto"/>
        <w:right w:val="none" w:sz="0" w:space="0" w:color="auto"/>
      </w:divBdr>
    </w:div>
    <w:div w:id="196427710">
      <w:bodyDiv w:val="1"/>
      <w:marLeft w:val="0"/>
      <w:marRight w:val="0"/>
      <w:marTop w:val="0"/>
      <w:marBottom w:val="0"/>
      <w:divBdr>
        <w:top w:val="none" w:sz="0" w:space="0" w:color="auto"/>
        <w:left w:val="none" w:sz="0" w:space="0" w:color="auto"/>
        <w:bottom w:val="none" w:sz="0" w:space="0" w:color="auto"/>
        <w:right w:val="none" w:sz="0" w:space="0" w:color="auto"/>
      </w:divBdr>
    </w:div>
    <w:div w:id="202600022">
      <w:bodyDiv w:val="1"/>
      <w:marLeft w:val="0"/>
      <w:marRight w:val="0"/>
      <w:marTop w:val="0"/>
      <w:marBottom w:val="0"/>
      <w:divBdr>
        <w:top w:val="none" w:sz="0" w:space="0" w:color="auto"/>
        <w:left w:val="none" w:sz="0" w:space="0" w:color="auto"/>
        <w:bottom w:val="none" w:sz="0" w:space="0" w:color="auto"/>
        <w:right w:val="none" w:sz="0" w:space="0" w:color="auto"/>
      </w:divBdr>
      <w:divsChild>
        <w:div w:id="1377851832">
          <w:marLeft w:val="0"/>
          <w:marRight w:val="0"/>
          <w:marTop w:val="0"/>
          <w:marBottom w:val="0"/>
          <w:divBdr>
            <w:top w:val="none" w:sz="0" w:space="0" w:color="auto"/>
            <w:left w:val="none" w:sz="0" w:space="0" w:color="auto"/>
            <w:bottom w:val="none" w:sz="0" w:space="0" w:color="auto"/>
            <w:right w:val="none" w:sz="0" w:space="0" w:color="auto"/>
          </w:divBdr>
          <w:divsChild>
            <w:div w:id="1908303978">
              <w:marLeft w:val="0"/>
              <w:marRight w:val="0"/>
              <w:marTop w:val="0"/>
              <w:marBottom w:val="0"/>
              <w:divBdr>
                <w:top w:val="none" w:sz="0" w:space="0" w:color="auto"/>
                <w:left w:val="none" w:sz="0" w:space="0" w:color="auto"/>
                <w:bottom w:val="none" w:sz="0" w:space="0" w:color="auto"/>
                <w:right w:val="none" w:sz="0" w:space="0" w:color="auto"/>
              </w:divBdr>
              <w:divsChild>
                <w:div w:id="1731341611">
                  <w:marLeft w:val="0"/>
                  <w:marRight w:val="0"/>
                  <w:marTop w:val="0"/>
                  <w:marBottom w:val="0"/>
                  <w:divBdr>
                    <w:top w:val="none" w:sz="0" w:space="0" w:color="auto"/>
                    <w:left w:val="none" w:sz="0" w:space="0" w:color="auto"/>
                    <w:bottom w:val="none" w:sz="0" w:space="0" w:color="auto"/>
                    <w:right w:val="none" w:sz="0" w:space="0" w:color="auto"/>
                  </w:divBdr>
                  <w:divsChild>
                    <w:div w:id="617881758">
                      <w:marLeft w:val="0"/>
                      <w:marRight w:val="0"/>
                      <w:marTop w:val="0"/>
                      <w:marBottom w:val="0"/>
                      <w:divBdr>
                        <w:top w:val="none" w:sz="0" w:space="0" w:color="auto"/>
                        <w:left w:val="none" w:sz="0" w:space="0" w:color="auto"/>
                        <w:bottom w:val="none" w:sz="0" w:space="0" w:color="auto"/>
                        <w:right w:val="none" w:sz="0" w:space="0" w:color="auto"/>
                      </w:divBdr>
                      <w:divsChild>
                        <w:div w:id="2092390546">
                          <w:marLeft w:val="0"/>
                          <w:marRight w:val="0"/>
                          <w:marTop w:val="240"/>
                          <w:marBottom w:val="0"/>
                          <w:divBdr>
                            <w:top w:val="none" w:sz="0" w:space="0" w:color="auto"/>
                            <w:left w:val="none" w:sz="0" w:space="0" w:color="auto"/>
                            <w:bottom w:val="none" w:sz="0" w:space="0" w:color="auto"/>
                            <w:right w:val="none" w:sz="0" w:space="0" w:color="auto"/>
                          </w:divBdr>
                        </w:div>
                        <w:div w:id="1935744086">
                          <w:marLeft w:val="0"/>
                          <w:marRight w:val="0"/>
                          <w:marTop w:val="450"/>
                          <w:marBottom w:val="0"/>
                          <w:divBdr>
                            <w:top w:val="none" w:sz="0" w:space="0" w:color="auto"/>
                            <w:left w:val="none" w:sz="0" w:space="0" w:color="auto"/>
                            <w:bottom w:val="none" w:sz="0" w:space="0" w:color="auto"/>
                            <w:right w:val="none" w:sz="0" w:space="0" w:color="auto"/>
                          </w:divBdr>
                        </w:div>
                        <w:div w:id="1958366558">
                          <w:marLeft w:val="0"/>
                          <w:marRight w:val="0"/>
                          <w:marTop w:val="0"/>
                          <w:marBottom w:val="630"/>
                          <w:divBdr>
                            <w:top w:val="single" w:sz="6" w:space="16" w:color="EDEDED"/>
                            <w:left w:val="single" w:sz="2" w:space="0" w:color="EDEDED"/>
                            <w:bottom w:val="single" w:sz="6" w:space="16" w:color="EDEDED"/>
                            <w:right w:val="single" w:sz="2" w:space="0" w:color="EDEDED"/>
                          </w:divBdr>
                          <w:divsChild>
                            <w:div w:id="1907764283">
                              <w:marLeft w:val="-45"/>
                              <w:marRight w:val="-45"/>
                              <w:marTop w:val="0"/>
                              <w:marBottom w:val="0"/>
                              <w:divBdr>
                                <w:top w:val="none" w:sz="0" w:space="0" w:color="auto"/>
                                <w:left w:val="none" w:sz="0" w:space="0" w:color="auto"/>
                                <w:bottom w:val="none" w:sz="0" w:space="0" w:color="auto"/>
                                <w:right w:val="none" w:sz="0" w:space="0" w:color="auto"/>
                              </w:divBdr>
                              <w:divsChild>
                                <w:div w:id="2035840872">
                                  <w:marLeft w:val="0"/>
                                  <w:marRight w:val="0"/>
                                  <w:marTop w:val="0"/>
                                  <w:marBottom w:val="0"/>
                                  <w:divBdr>
                                    <w:top w:val="none" w:sz="0" w:space="0" w:color="auto"/>
                                    <w:left w:val="none" w:sz="0" w:space="0" w:color="auto"/>
                                    <w:bottom w:val="none" w:sz="0" w:space="0" w:color="auto"/>
                                    <w:right w:val="none" w:sz="0" w:space="0" w:color="auto"/>
                                  </w:divBdr>
                                </w:div>
                                <w:div w:id="774449468">
                                  <w:marLeft w:val="0"/>
                                  <w:marRight w:val="0"/>
                                  <w:marTop w:val="0"/>
                                  <w:marBottom w:val="0"/>
                                  <w:divBdr>
                                    <w:top w:val="none" w:sz="0" w:space="0" w:color="auto"/>
                                    <w:left w:val="none" w:sz="0" w:space="0" w:color="auto"/>
                                    <w:bottom w:val="none" w:sz="0" w:space="0" w:color="auto"/>
                                    <w:right w:val="none" w:sz="0" w:space="0" w:color="auto"/>
                                  </w:divBdr>
                                  <w:divsChild>
                                    <w:div w:id="1447382230">
                                      <w:marLeft w:val="0"/>
                                      <w:marRight w:val="0"/>
                                      <w:marTop w:val="0"/>
                                      <w:marBottom w:val="0"/>
                                      <w:divBdr>
                                        <w:top w:val="none" w:sz="0" w:space="0" w:color="auto"/>
                                        <w:left w:val="none" w:sz="0" w:space="0" w:color="auto"/>
                                        <w:bottom w:val="none" w:sz="0" w:space="0" w:color="auto"/>
                                        <w:right w:val="none" w:sz="0" w:space="0" w:color="auto"/>
                                      </w:divBdr>
                                      <w:divsChild>
                                        <w:div w:id="1896508025">
                                          <w:marLeft w:val="0"/>
                                          <w:marRight w:val="0"/>
                                          <w:marTop w:val="0"/>
                                          <w:marBottom w:val="0"/>
                                          <w:divBdr>
                                            <w:top w:val="none" w:sz="0" w:space="0" w:color="auto"/>
                                            <w:left w:val="none" w:sz="0" w:space="0" w:color="auto"/>
                                            <w:bottom w:val="none" w:sz="0" w:space="0" w:color="auto"/>
                                            <w:right w:val="none" w:sz="0" w:space="0" w:color="auto"/>
                                          </w:divBdr>
                                        </w:div>
                                      </w:divsChild>
                                    </w:div>
                                    <w:div w:id="1072387783">
                                      <w:marLeft w:val="0"/>
                                      <w:marRight w:val="0"/>
                                      <w:marTop w:val="0"/>
                                      <w:marBottom w:val="0"/>
                                      <w:divBdr>
                                        <w:top w:val="none" w:sz="0" w:space="0" w:color="auto"/>
                                        <w:left w:val="none" w:sz="0" w:space="0" w:color="auto"/>
                                        <w:bottom w:val="none" w:sz="0" w:space="0" w:color="auto"/>
                                        <w:right w:val="none" w:sz="0" w:space="0" w:color="auto"/>
                                      </w:divBdr>
                                    </w:div>
                                  </w:divsChild>
                                </w:div>
                                <w:div w:id="881015485">
                                  <w:marLeft w:val="0"/>
                                  <w:marRight w:val="0"/>
                                  <w:marTop w:val="0"/>
                                  <w:marBottom w:val="480"/>
                                  <w:divBdr>
                                    <w:top w:val="none" w:sz="0" w:space="0" w:color="auto"/>
                                    <w:left w:val="none" w:sz="0" w:space="0" w:color="auto"/>
                                    <w:bottom w:val="none" w:sz="0" w:space="0" w:color="auto"/>
                                    <w:right w:val="none" w:sz="0" w:space="0" w:color="auto"/>
                                  </w:divBdr>
                                  <w:divsChild>
                                    <w:div w:id="1372996984">
                                      <w:marLeft w:val="0"/>
                                      <w:marRight w:val="0"/>
                                      <w:marTop w:val="0"/>
                                      <w:marBottom w:val="0"/>
                                      <w:divBdr>
                                        <w:top w:val="none" w:sz="0" w:space="0" w:color="auto"/>
                                        <w:left w:val="none" w:sz="0" w:space="0" w:color="auto"/>
                                        <w:bottom w:val="none" w:sz="0" w:space="0" w:color="auto"/>
                                        <w:right w:val="none" w:sz="0" w:space="0" w:color="auto"/>
                                      </w:divBdr>
                                      <w:divsChild>
                                        <w:div w:id="1857427715">
                                          <w:marLeft w:val="0"/>
                                          <w:marRight w:val="-315"/>
                                          <w:marTop w:val="0"/>
                                          <w:marBottom w:val="0"/>
                                          <w:divBdr>
                                            <w:top w:val="none" w:sz="0" w:space="0" w:color="auto"/>
                                            <w:left w:val="none" w:sz="0" w:space="0" w:color="auto"/>
                                            <w:bottom w:val="none" w:sz="0" w:space="0" w:color="auto"/>
                                            <w:right w:val="none" w:sz="0" w:space="0" w:color="auto"/>
                                          </w:divBdr>
                                          <w:divsChild>
                                            <w:div w:id="1038893748">
                                              <w:marLeft w:val="0"/>
                                              <w:marRight w:val="0"/>
                                              <w:marTop w:val="0"/>
                                              <w:marBottom w:val="0"/>
                                              <w:divBdr>
                                                <w:top w:val="none" w:sz="0" w:space="0" w:color="auto"/>
                                                <w:left w:val="none" w:sz="0" w:space="0" w:color="auto"/>
                                                <w:bottom w:val="none" w:sz="0" w:space="0" w:color="auto"/>
                                                <w:right w:val="none" w:sz="0" w:space="0" w:color="auto"/>
                                              </w:divBdr>
                                              <w:divsChild>
                                                <w:div w:id="1653948112">
                                                  <w:marLeft w:val="0"/>
                                                  <w:marRight w:val="0"/>
                                                  <w:marTop w:val="0"/>
                                                  <w:marBottom w:val="0"/>
                                                  <w:divBdr>
                                                    <w:top w:val="none" w:sz="0" w:space="0" w:color="auto"/>
                                                    <w:left w:val="none" w:sz="0" w:space="0" w:color="auto"/>
                                                    <w:bottom w:val="none" w:sz="0" w:space="0" w:color="auto"/>
                                                    <w:right w:val="none" w:sz="0" w:space="0" w:color="auto"/>
                                                  </w:divBdr>
                                                  <w:divsChild>
                                                    <w:div w:id="147673681">
                                                      <w:marLeft w:val="0"/>
                                                      <w:marRight w:val="0"/>
                                                      <w:marTop w:val="0"/>
                                                      <w:marBottom w:val="0"/>
                                                      <w:divBdr>
                                                        <w:top w:val="none" w:sz="0" w:space="0" w:color="auto"/>
                                                        <w:left w:val="none" w:sz="0" w:space="0" w:color="auto"/>
                                                        <w:bottom w:val="none" w:sz="0" w:space="0" w:color="auto"/>
                                                        <w:right w:val="none" w:sz="0" w:space="0" w:color="auto"/>
                                                      </w:divBdr>
                                                      <w:divsChild>
                                                        <w:div w:id="36400146">
                                                          <w:marLeft w:val="0"/>
                                                          <w:marRight w:val="0"/>
                                                          <w:marTop w:val="0"/>
                                                          <w:marBottom w:val="0"/>
                                                          <w:divBdr>
                                                            <w:top w:val="none" w:sz="0" w:space="0" w:color="auto"/>
                                                            <w:left w:val="none" w:sz="0" w:space="0" w:color="auto"/>
                                                            <w:bottom w:val="none" w:sz="0" w:space="0" w:color="auto"/>
                                                            <w:right w:val="none" w:sz="0" w:space="0" w:color="auto"/>
                                                          </w:divBdr>
                                                        </w:div>
                                                      </w:divsChild>
                                                    </w:div>
                                                    <w:div w:id="19261543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10081636">
                                              <w:marLeft w:val="0"/>
                                              <w:marRight w:val="0"/>
                                              <w:marTop w:val="0"/>
                                              <w:marBottom w:val="0"/>
                                              <w:divBdr>
                                                <w:top w:val="none" w:sz="0" w:space="0" w:color="auto"/>
                                                <w:left w:val="none" w:sz="0" w:space="0" w:color="auto"/>
                                                <w:bottom w:val="none" w:sz="0" w:space="0" w:color="auto"/>
                                                <w:right w:val="none" w:sz="0" w:space="0" w:color="auto"/>
                                              </w:divBdr>
                                              <w:divsChild>
                                                <w:div w:id="196083821">
                                                  <w:marLeft w:val="0"/>
                                                  <w:marRight w:val="0"/>
                                                  <w:marTop w:val="0"/>
                                                  <w:marBottom w:val="0"/>
                                                  <w:divBdr>
                                                    <w:top w:val="none" w:sz="0" w:space="0" w:color="auto"/>
                                                    <w:left w:val="none" w:sz="0" w:space="0" w:color="auto"/>
                                                    <w:bottom w:val="none" w:sz="0" w:space="0" w:color="auto"/>
                                                    <w:right w:val="none" w:sz="0" w:space="0" w:color="auto"/>
                                                  </w:divBdr>
                                                  <w:divsChild>
                                                    <w:div w:id="336546288">
                                                      <w:marLeft w:val="0"/>
                                                      <w:marRight w:val="0"/>
                                                      <w:marTop w:val="0"/>
                                                      <w:marBottom w:val="0"/>
                                                      <w:divBdr>
                                                        <w:top w:val="none" w:sz="0" w:space="0" w:color="auto"/>
                                                        <w:left w:val="none" w:sz="0" w:space="0" w:color="auto"/>
                                                        <w:bottom w:val="none" w:sz="0" w:space="0" w:color="auto"/>
                                                        <w:right w:val="none" w:sz="0" w:space="0" w:color="auto"/>
                                                      </w:divBdr>
                                                      <w:divsChild>
                                                        <w:div w:id="65494613">
                                                          <w:marLeft w:val="0"/>
                                                          <w:marRight w:val="0"/>
                                                          <w:marTop w:val="0"/>
                                                          <w:marBottom w:val="0"/>
                                                          <w:divBdr>
                                                            <w:top w:val="none" w:sz="0" w:space="0" w:color="auto"/>
                                                            <w:left w:val="none" w:sz="0" w:space="0" w:color="auto"/>
                                                            <w:bottom w:val="none" w:sz="0" w:space="0" w:color="auto"/>
                                                            <w:right w:val="none" w:sz="0" w:space="0" w:color="auto"/>
                                                          </w:divBdr>
                                                        </w:div>
                                                      </w:divsChild>
                                                    </w:div>
                                                    <w:div w:id="72459743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1507664">
                                              <w:marLeft w:val="0"/>
                                              <w:marRight w:val="0"/>
                                              <w:marTop w:val="0"/>
                                              <w:marBottom w:val="0"/>
                                              <w:divBdr>
                                                <w:top w:val="none" w:sz="0" w:space="0" w:color="auto"/>
                                                <w:left w:val="none" w:sz="0" w:space="0" w:color="auto"/>
                                                <w:bottom w:val="none" w:sz="0" w:space="0" w:color="auto"/>
                                                <w:right w:val="none" w:sz="0" w:space="0" w:color="auto"/>
                                              </w:divBdr>
                                              <w:divsChild>
                                                <w:div w:id="2107188750">
                                                  <w:marLeft w:val="0"/>
                                                  <w:marRight w:val="0"/>
                                                  <w:marTop w:val="0"/>
                                                  <w:marBottom w:val="0"/>
                                                  <w:divBdr>
                                                    <w:top w:val="none" w:sz="0" w:space="0" w:color="auto"/>
                                                    <w:left w:val="none" w:sz="0" w:space="0" w:color="auto"/>
                                                    <w:bottom w:val="none" w:sz="0" w:space="0" w:color="auto"/>
                                                    <w:right w:val="none" w:sz="0" w:space="0" w:color="auto"/>
                                                  </w:divBdr>
                                                  <w:divsChild>
                                                    <w:div w:id="1934237444">
                                                      <w:marLeft w:val="0"/>
                                                      <w:marRight w:val="0"/>
                                                      <w:marTop w:val="0"/>
                                                      <w:marBottom w:val="0"/>
                                                      <w:divBdr>
                                                        <w:top w:val="none" w:sz="0" w:space="0" w:color="auto"/>
                                                        <w:left w:val="none" w:sz="0" w:space="0" w:color="auto"/>
                                                        <w:bottom w:val="none" w:sz="0" w:space="0" w:color="auto"/>
                                                        <w:right w:val="none" w:sz="0" w:space="0" w:color="auto"/>
                                                      </w:divBdr>
                                                      <w:divsChild>
                                                        <w:div w:id="965506389">
                                                          <w:marLeft w:val="0"/>
                                                          <w:marRight w:val="0"/>
                                                          <w:marTop w:val="0"/>
                                                          <w:marBottom w:val="0"/>
                                                          <w:divBdr>
                                                            <w:top w:val="none" w:sz="0" w:space="0" w:color="auto"/>
                                                            <w:left w:val="none" w:sz="0" w:space="0" w:color="auto"/>
                                                            <w:bottom w:val="none" w:sz="0" w:space="0" w:color="auto"/>
                                                            <w:right w:val="none" w:sz="0" w:space="0" w:color="auto"/>
                                                          </w:divBdr>
                                                        </w:div>
                                                      </w:divsChild>
                                                    </w:div>
                                                    <w:div w:id="192984971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554543679">
                                          <w:marLeft w:val="0"/>
                                          <w:marRight w:val="-315"/>
                                          <w:marTop w:val="0"/>
                                          <w:marBottom w:val="0"/>
                                          <w:divBdr>
                                            <w:top w:val="none" w:sz="0" w:space="0" w:color="auto"/>
                                            <w:left w:val="none" w:sz="0" w:space="0" w:color="auto"/>
                                            <w:bottom w:val="none" w:sz="0" w:space="0" w:color="auto"/>
                                            <w:right w:val="none" w:sz="0" w:space="0" w:color="auto"/>
                                          </w:divBdr>
                                          <w:divsChild>
                                            <w:div w:id="1439565514">
                                              <w:marLeft w:val="0"/>
                                              <w:marRight w:val="0"/>
                                              <w:marTop w:val="0"/>
                                              <w:marBottom w:val="0"/>
                                              <w:divBdr>
                                                <w:top w:val="none" w:sz="0" w:space="0" w:color="auto"/>
                                                <w:left w:val="none" w:sz="0" w:space="0" w:color="auto"/>
                                                <w:bottom w:val="none" w:sz="0" w:space="0" w:color="auto"/>
                                                <w:right w:val="none" w:sz="0" w:space="0" w:color="auto"/>
                                              </w:divBdr>
                                              <w:divsChild>
                                                <w:div w:id="486360268">
                                                  <w:marLeft w:val="0"/>
                                                  <w:marRight w:val="0"/>
                                                  <w:marTop w:val="0"/>
                                                  <w:marBottom w:val="0"/>
                                                  <w:divBdr>
                                                    <w:top w:val="none" w:sz="0" w:space="0" w:color="auto"/>
                                                    <w:left w:val="none" w:sz="0" w:space="0" w:color="auto"/>
                                                    <w:bottom w:val="none" w:sz="0" w:space="0" w:color="auto"/>
                                                    <w:right w:val="none" w:sz="0" w:space="0" w:color="auto"/>
                                                  </w:divBdr>
                                                  <w:divsChild>
                                                    <w:div w:id="2085566365">
                                                      <w:marLeft w:val="0"/>
                                                      <w:marRight w:val="0"/>
                                                      <w:marTop w:val="0"/>
                                                      <w:marBottom w:val="0"/>
                                                      <w:divBdr>
                                                        <w:top w:val="none" w:sz="0" w:space="0" w:color="auto"/>
                                                        <w:left w:val="none" w:sz="0" w:space="0" w:color="auto"/>
                                                        <w:bottom w:val="none" w:sz="0" w:space="0" w:color="auto"/>
                                                        <w:right w:val="none" w:sz="0" w:space="0" w:color="auto"/>
                                                      </w:divBdr>
                                                      <w:divsChild>
                                                        <w:div w:id="444889937">
                                                          <w:marLeft w:val="0"/>
                                                          <w:marRight w:val="0"/>
                                                          <w:marTop w:val="0"/>
                                                          <w:marBottom w:val="0"/>
                                                          <w:divBdr>
                                                            <w:top w:val="none" w:sz="0" w:space="0" w:color="auto"/>
                                                            <w:left w:val="none" w:sz="0" w:space="0" w:color="auto"/>
                                                            <w:bottom w:val="none" w:sz="0" w:space="0" w:color="auto"/>
                                                            <w:right w:val="none" w:sz="0" w:space="0" w:color="auto"/>
                                                          </w:divBdr>
                                                        </w:div>
                                                      </w:divsChild>
                                                    </w:div>
                                                    <w:div w:id="26635409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55883828">
                                              <w:marLeft w:val="0"/>
                                              <w:marRight w:val="0"/>
                                              <w:marTop w:val="0"/>
                                              <w:marBottom w:val="0"/>
                                              <w:divBdr>
                                                <w:top w:val="none" w:sz="0" w:space="0" w:color="auto"/>
                                                <w:left w:val="none" w:sz="0" w:space="0" w:color="auto"/>
                                                <w:bottom w:val="none" w:sz="0" w:space="0" w:color="auto"/>
                                                <w:right w:val="none" w:sz="0" w:space="0" w:color="auto"/>
                                              </w:divBdr>
                                              <w:divsChild>
                                                <w:div w:id="968707104">
                                                  <w:marLeft w:val="0"/>
                                                  <w:marRight w:val="0"/>
                                                  <w:marTop w:val="0"/>
                                                  <w:marBottom w:val="0"/>
                                                  <w:divBdr>
                                                    <w:top w:val="none" w:sz="0" w:space="0" w:color="auto"/>
                                                    <w:left w:val="none" w:sz="0" w:space="0" w:color="auto"/>
                                                    <w:bottom w:val="none" w:sz="0" w:space="0" w:color="auto"/>
                                                    <w:right w:val="none" w:sz="0" w:space="0" w:color="auto"/>
                                                  </w:divBdr>
                                                  <w:divsChild>
                                                    <w:div w:id="1443649737">
                                                      <w:marLeft w:val="0"/>
                                                      <w:marRight w:val="0"/>
                                                      <w:marTop w:val="0"/>
                                                      <w:marBottom w:val="0"/>
                                                      <w:divBdr>
                                                        <w:top w:val="none" w:sz="0" w:space="0" w:color="auto"/>
                                                        <w:left w:val="none" w:sz="0" w:space="0" w:color="auto"/>
                                                        <w:bottom w:val="none" w:sz="0" w:space="0" w:color="auto"/>
                                                        <w:right w:val="none" w:sz="0" w:space="0" w:color="auto"/>
                                                      </w:divBdr>
                                                      <w:divsChild>
                                                        <w:div w:id="149490541">
                                                          <w:marLeft w:val="0"/>
                                                          <w:marRight w:val="0"/>
                                                          <w:marTop w:val="0"/>
                                                          <w:marBottom w:val="0"/>
                                                          <w:divBdr>
                                                            <w:top w:val="none" w:sz="0" w:space="0" w:color="auto"/>
                                                            <w:left w:val="none" w:sz="0" w:space="0" w:color="auto"/>
                                                            <w:bottom w:val="none" w:sz="0" w:space="0" w:color="auto"/>
                                                            <w:right w:val="none" w:sz="0" w:space="0" w:color="auto"/>
                                                          </w:divBdr>
                                                        </w:div>
                                                      </w:divsChild>
                                                    </w:div>
                                                    <w:div w:id="66289700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06327675">
                                              <w:marLeft w:val="0"/>
                                              <w:marRight w:val="0"/>
                                              <w:marTop w:val="0"/>
                                              <w:marBottom w:val="0"/>
                                              <w:divBdr>
                                                <w:top w:val="none" w:sz="0" w:space="0" w:color="auto"/>
                                                <w:left w:val="none" w:sz="0" w:space="0" w:color="auto"/>
                                                <w:bottom w:val="none" w:sz="0" w:space="0" w:color="auto"/>
                                                <w:right w:val="none" w:sz="0" w:space="0" w:color="auto"/>
                                              </w:divBdr>
                                              <w:divsChild>
                                                <w:div w:id="707142177">
                                                  <w:marLeft w:val="0"/>
                                                  <w:marRight w:val="0"/>
                                                  <w:marTop w:val="0"/>
                                                  <w:marBottom w:val="0"/>
                                                  <w:divBdr>
                                                    <w:top w:val="none" w:sz="0" w:space="0" w:color="auto"/>
                                                    <w:left w:val="none" w:sz="0" w:space="0" w:color="auto"/>
                                                    <w:bottom w:val="none" w:sz="0" w:space="0" w:color="auto"/>
                                                    <w:right w:val="none" w:sz="0" w:space="0" w:color="auto"/>
                                                  </w:divBdr>
                                                  <w:divsChild>
                                                    <w:div w:id="750273882">
                                                      <w:marLeft w:val="0"/>
                                                      <w:marRight w:val="0"/>
                                                      <w:marTop w:val="0"/>
                                                      <w:marBottom w:val="0"/>
                                                      <w:divBdr>
                                                        <w:top w:val="none" w:sz="0" w:space="0" w:color="auto"/>
                                                        <w:left w:val="none" w:sz="0" w:space="0" w:color="auto"/>
                                                        <w:bottom w:val="none" w:sz="0" w:space="0" w:color="auto"/>
                                                        <w:right w:val="none" w:sz="0" w:space="0" w:color="auto"/>
                                                      </w:divBdr>
                                                      <w:divsChild>
                                                        <w:div w:id="1833906571">
                                                          <w:marLeft w:val="0"/>
                                                          <w:marRight w:val="0"/>
                                                          <w:marTop w:val="0"/>
                                                          <w:marBottom w:val="0"/>
                                                          <w:divBdr>
                                                            <w:top w:val="none" w:sz="0" w:space="0" w:color="auto"/>
                                                            <w:left w:val="none" w:sz="0" w:space="0" w:color="auto"/>
                                                            <w:bottom w:val="none" w:sz="0" w:space="0" w:color="auto"/>
                                                            <w:right w:val="none" w:sz="0" w:space="0" w:color="auto"/>
                                                          </w:divBdr>
                                                        </w:div>
                                                      </w:divsChild>
                                                    </w:div>
                                                    <w:div w:id="59383067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700145">
                          <w:marLeft w:val="0"/>
                          <w:marRight w:val="0"/>
                          <w:marTop w:val="0"/>
                          <w:marBottom w:val="0"/>
                          <w:divBdr>
                            <w:top w:val="none" w:sz="0" w:space="0" w:color="auto"/>
                            <w:left w:val="none" w:sz="0" w:space="0" w:color="auto"/>
                            <w:bottom w:val="none" w:sz="0" w:space="0" w:color="auto"/>
                            <w:right w:val="none" w:sz="0" w:space="0" w:color="auto"/>
                          </w:divBdr>
                          <w:divsChild>
                            <w:div w:id="854417665">
                              <w:marLeft w:val="0"/>
                              <w:marRight w:val="0"/>
                              <w:marTop w:val="0"/>
                              <w:marBottom w:val="0"/>
                              <w:divBdr>
                                <w:top w:val="none" w:sz="0" w:space="0" w:color="auto"/>
                                <w:left w:val="none" w:sz="0" w:space="0" w:color="auto"/>
                                <w:bottom w:val="none" w:sz="0" w:space="0" w:color="auto"/>
                                <w:right w:val="none" w:sz="0" w:space="0" w:color="auto"/>
                              </w:divBdr>
                              <w:divsChild>
                                <w:div w:id="2051106361">
                                  <w:marLeft w:val="0"/>
                                  <w:marRight w:val="0"/>
                                  <w:marTop w:val="0"/>
                                  <w:marBottom w:val="480"/>
                                  <w:divBdr>
                                    <w:top w:val="none" w:sz="0" w:space="0" w:color="auto"/>
                                    <w:left w:val="none" w:sz="0" w:space="0" w:color="auto"/>
                                    <w:bottom w:val="none" w:sz="0" w:space="0" w:color="auto"/>
                                    <w:right w:val="none" w:sz="0" w:space="0" w:color="auto"/>
                                  </w:divBdr>
                                  <w:divsChild>
                                    <w:div w:id="945574932">
                                      <w:marLeft w:val="0"/>
                                      <w:marRight w:val="0"/>
                                      <w:marTop w:val="0"/>
                                      <w:marBottom w:val="0"/>
                                      <w:divBdr>
                                        <w:top w:val="none" w:sz="0" w:space="0" w:color="auto"/>
                                        <w:left w:val="none" w:sz="0" w:space="0" w:color="auto"/>
                                        <w:bottom w:val="none" w:sz="0" w:space="0" w:color="auto"/>
                                        <w:right w:val="none" w:sz="0" w:space="0" w:color="auto"/>
                                      </w:divBdr>
                                    </w:div>
                                    <w:div w:id="710498613">
                                      <w:marLeft w:val="0"/>
                                      <w:marRight w:val="0"/>
                                      <w:marTop w:val="0"/>
                                      <w:marBottom w:val="0"/>
                                      <w:divBdr>
                                        <w:top w:val="none" w:sz="0" w:space="0" w:color="auto"/>
                                        <w:left w:val="none" w:sz="0" w:space="0" w:color="auto"/>
                                        <w:bottom w:val="none" w:sz="0" w:space="0" w:color="auto"/>
                                        <w:right w:val="none" w:sz="0" w:space="0" w:color="auto"/>
                                      </w:divBdr>
                                      <w:divsChild>
                                        <w:div w:id="115370695">
                                          <w:marLeft w:val="0"/>
                                          <w:marRight w:val="0"/>
                                          <w:marTop w:val="0"/>
                                          <w:marBottom w:val="0"/>
                                          <w:divBdr>
                                            <w:top w:val="none" w:sz="0" w:space="0" w:color="auto"/>
                                            <w:left w:val="none" w:sz="0" w:space="0" w:color="auto"/>
                                            <w:bottom w:val="none" w:sz="0" w:space="0" w:color="auto"/>
                                            <w:right w:val="none" w:sz="0" w:space="0" w:color="auto"/>
                                          </w:divBdr>
                                          <w:divsChild>
                                            <w:div w:id="1979065643">
                                              <w:marLeft w:val="0"/>
                                              <w:marRight w:val="0"/>
                                              <w:marTop w:val="0"/>
                                              <w:marBottom w:val="0"/>
                                              <w:divBdr>
                                                <w:top w:val="none" w:sz="0" w:space="0" w:color="auto"/>
                                                <w:left w:val="none" w:sz="0" w:space="0" w:color="auto"/>
                                                <w:bottom w:val="none" w:sz="0" w:space="0" w:color="auto"/>
                                                <w:right w:val="none" w:sz="0" w:space="0" w:color="auto"/>
                                              </w:divBdr>
                                              <w:divsChild>
                                                <w:div w:id="713119812">
                                                  <w:marLeft w:val="0"/>
                                                  <w:marRight w:val="0"/>
                                                  <w:marTop w:val="0"/>
                                                  <w:marBottom w:val="390"/>
                                                  <w:divBdr>
                                                    <w:top w:val="none" w:sz="0" w:space="0" w:color="auto"/>
                                                    <w:left w:val="none" w:sz="0" w:space="0" w:color="auto"/>
                                                    <w:bottom w:val="none" w:sz="0" w:space="0" w:color="auto"/>
                                                    <w:right w:val="none" w:sz="0" w:space="0" w:color="auto"/>
                                                  </w:divBdr>
                                                </w:div>
                                                <w:div w:id="115730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8845">
                                          <w:marLeft w:val="0"/>
                                          <w:marRight w:val="0"/>
                                          <w:marTop w:val="0"/>
                                          <w:marBottom w:val="0"/>
                                          <w:divBdr>
                                            <w:top w:val="none" w:sz="0" w:space="0" w:color="auto"/>
                                            <w:left w:val="none" w:sz="0" w:space="0" w:color="auto"/>
                                            <w:bottom w:val="none" w:sz="0" w:space="0" w:color="auto"/>
                                            <w:right w:val="none" w:sz="0" w:space="0" w:color="auto"/>
                                          </w:divBdr>
                                          <w:divsChild>
                                            <w:div w:id="1824354365">
                                              <w:marLeft w:val="0"/>
                                              <w:marRight w:val="0"/>
                                              <w:marTop w:val="0"/>
                                              <w:marBottom w:val="0"/>
                                              <w:divBdr>
                                                <w:top w:val="none" w:sz="0" w:space="0" w:color="auto"/>
                                                <w:left w:val="none" w:sz="0" w:space="0" w:color="auto"/>
                                                <w:bottom w:val="none" w:sz="0" w:space="0" w:color="auto"/>
                                                <w:right w:val="none" w:sz="0" w:space="0" w:color="auto"/>
                                              </w:divBdr>
                                            </w:div>
                                            <w:div w:id="1975136959">
                                              <w:marLeft w:val="1500"/>
                                              <w:marRight w:val="0"/>
                                              <w:marTop w:val="0"/>
                                              <w:marBottom w:val="390"/>
                                              <w:divBdr>
                                                <w:top w:val="none" w:sz="0" w:space="0" w:color="auto"/>
                                                <w:left w:val="none" w:sz="0" w:space="0" w:color="auto"/>
                                                <w:bottom w:val="none" w:sz="0" w:space="0" w:color="auto"/>
                                                <w:right w:val="none" w:sz="0" w:space="0" w:color="auto"/>
                                              </w:divBdr>
                                              <w:divsChild>
                                                <w:div w:id="18200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5988">
                                          <w:marLeft w:val="0"/>
                                          <w:marRight w:val="0"/>
                                          <w:marTop w:val="0"/>
                                          <w:marBottom w:val="0"/>
                                          <w:divBdr>
                                            <w:top w:val="none" w:sz="0" w:space="0" w:color="auto"/>
                                            <w:left w:val="none" w:sz="0" w:space="0" w:color="auto"/>
                                            <w:bottom w:val="none" w:sz="0" w:space="0" w:color="auto"/>
                                            <w:right w:val="none" w:sz="0" w:space="0" w:color="auto"/>
                                          </w:divBdr>
                                          <w:divsChild>
                                            <w:div w:id="228655770">
                                              <w:marLeft w:val="0"/>
                                              <w:marRight w:val="0"/>
                                              <w:marTop w:val="0"/>
                                              <w:marBottom w:val="0"/>
                                              <w:divBdr>
                                                <w:top w:val="none" w:sz="0" w:space="0" w:color="auto"/>
                                                <w:left w:val="none" w:sz="0" w:space="0" w:color="auto"/>
                                                <w:bottom w:val="none" w:sz="0" w:space="0" w:color="auto"/>
                                                <w:right w:val="none" w:sz="0" w:space="0" w:color="auto"/>
                                              </w:divBdr>
                                            </w:div>
                                            <w:div w:id="1983122488">
                                              <w:marLeft w:val="1500"/>
                                              <w:marRight w:val="0"/>
                                              <w:marTop w:val="0"/>
                                              <w:marBottom w:val="390"/>
                                              <w:divBdr>
                                                <w:top w:val="none" w:sz="0" w:space="0" w:color="auto"/>
                                                <w:left w:val="none" w:sz="0" w:space="0" w:color="auto"/>
                                                <w:bottom w:val="none" w:sz="0" w:space="0" w:color="auto"/>
                                                <w:right w:val="none" w:sz="0" w:space="0" w:color="auto"/>
                                              </w:divBdr>
                                              <w:divsChild>
                                                <w:div w:id="12307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784">
                                          <w:marLeft w:val="0"/>
                                          <w:marRight w:val="0"/>
                                          <w:marTop w:val="0"/>
                                          <w:marBottom w:val="0"/>
                                          <w:divBdr>
                                            <w:top w:val="none" w:sz="0" w:space="0" w:color="auto"/>
                                            <w:left w:val="none" w:sz="0" w:space="0" w:color="auto"/>
                                            <w:bottom w:val="none" w:sz="0" w:space="0" w:color="auto"/>
                                            <w:right w:val="none" w:sz="0" w:space="0" w:color="auto"/>
                                          </w:divBdr>
                                          <w:divsChild>
                                            <w:div w:id="134877345">
                                              <w:marLeft w:val="0"/>
                                              <w:marRight w:val="0"/>
                                              <w:marTop w:val="0"/>
                                              <w:marBottom w:val="0"/>
                                              <w:divBdr>
                                                <w:top w:val="none" w:sz="0" w:space="0" w:color="auto"/>
                                                <w:left w:val="none" w:sz="0" w:space="0" w:color="auto"/>
                                                <w:bottom w:val="none" w:sz="0" w:space="0" w:color="auto"/>
                                                <w:right w:val="none" w:sz="0" w:space="0" w:color="auto"/>
                                              </w:divBdr>
                                            </w:div>
                                            <w:div w:id="1501191806">
                                              <w:marLeft w:val="1500"/>
                                              <w:marRight w:val="0"/>
                                              <w:marTop w:val="0"/>
                                              <w:marBottom w:val="390"/>
                                              <w:divBdr>
                                                <w:top w:val="none" w:sz="0" w:space="0" w:color="auto"/>
                                                <w:left w:val="none" w:sz="0" w:space="0" w:color="auto"/>
                                                <w:bottom w:val="none" w:sz="0" w:space="0" w:color="auto"/>
                                                <w:right w:val="none" w:sz="0" w:space="0" w:color="auto"/>
                                              </w:divBdr>
                                              <w:divsChild>
                                                <w:div w:id="1702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161">
                                          <w:marLeft w:val="0"/>
                                          <w:marRight w:val="0"/>
                                          <w:marTop w:val="0"/>
                                          <w:marBottom w:val="0"/>
                                          <w:divBdr>
                                            <w:top w:val="none" w:sz="0" w:space="0" w:color="auto"/>
                                            <w:left w:val="none" w:sz="0" w:space="0" w:color="auto"/>
                                            <w:bottom w:val="none" w:sz="0" w:space="0" w:color="auto"/>
                                            <w:right w:val="none" w:sz="0" w:space="0" w:color="auto"/>
                                          </w:divBdr>
                                          <w:divsChild>
                                            <w:div w:id="1739472627">
                                              <w:marLeft w:val="0"/>
                                              <w:marRight w:val="0"/>
                                              <w:marTop w:val="0"/>
                                              <w:marBottom w:val="0"/>
                                              <w:divBdr>
                                                <w:top w:val="none" w:sz="0" w:space="0" w:color="auto"/>
                                                <w:left w:val="none" w:sz="0" w:space="0" w:color="auto"/>
                                                <w:bottom w:val="none" w:sz="0" w:space="0" w:color="auto"/>
                                                <w:right w:val="none" w:sz="0" w:space="0" w:color="auto"/>
                                              </w:divBdr>
                                            </w:div>
                                            <w:div w:id="622729474">
                                              <w:marLeft w:val="1500"/>
                                              <w:marRight w:val="0"/>
                                              <w:marTop w:val="0"/>
                                              <w:marBottom w:val="0"/>
                                              <w:divBdr>
                                                <w:top w:val="none" w:sz="0" w:space="0" w:color="auto"/>
                                                <w:left w:val="none" w:sz="0" w:space="0" w:color="auto"/>
                                                <w:bottom w:val="none" w:sz="0" w:space="0" w:color="auto"/>
                                                <w:right w:val="none" w:sz="0" w:space="0" w:color="auto"/>
                                              </w:divBdr>
                                              <w:divsChild>
                                                <w:div w:id="2065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69993">
                                  <w:marLeft w:val="0"/>
                                  <w:marRight w:val="0"/>
                                  <w:marTop w:val="0"/>
                                  <w:marBottom w:val="480"/>
                                  <w:divBdr>
                                    <w:top w:val="none" w:sz="0" w:space="0" w:color="auto"/>
                                    <w:left w:val="none" w:sz="0" w:space="0" w:color="auto"/>
                                    <w:bottom w:val="none" w:sz="0" w:space="0" w:color="auto"/>
                                    <w:right w:val="none" w:sz="0" w:space="0" w:color="auto"/>
                                  </w:divBdr>
                                  <w:divsChild>
                                    <w:div w:id="869072984">
                                      <w:marLeft w:val="0"/>
                                      <w:marRight w:val="0"/>
                                      <w:marTop w:val="0"/>
                                      <w:marBottom w:val="0"/>
                                      <w:divBdr>
                                        <w:top w:val="none" w:sz="0" w:space="0" w:color="auto"/>
                                        <w:left w:val="none" w:sz="0" w:space="0" w:color="auto"/>
                                        <w:bottom w:val="none" w:sz="0" w:space="0" w:color="auto"/>
                                        <w:right w:val="none" w:sz="0" w:space="0" w:color="auto"/>
                                      </w:divBdr>
                                    </w:div>
                                    <w:div w:id="194537050">
                                      <w:marLeft w:val="0"/>
                                      <w:marRight w:val="0"/>
                                      <w:marTop w:val="0"/>
                                      <w:marBottom w:val="0"/>
                                      <w:divBdr>
                                        <w:top w:val="none" w:sz="0" w:space="0" w:color="auto"/>
                                        <w:left w:val="none" w:sz="0" w:space="0" w:color="auto"/>
                                        <w:bottom w:val="none" w:sz="0" w:space="0" w:color="auto"/>
                                        <w:right w:val="none" w:sz="0" w:space="0" w:color="auto"/>
                                      </w:divBdr>
                                      <w:divsChild>
                                        <w:div w:id="1321152186">
                                          <w:marLeft w:val="0"/>
                                          <w:marRight w:val="0"/>
                                          <w:marTop w:val="0"/>
                                          <w:marBottom w:val="0"/>
                                          <w:divBdr>
                                            <w:top w:val="none" w:sz="0" w:space="0" w:color="auto"/>
                                            <w:left w:val="none" w:sz="0" w:space="0" w:color="auto"/>
                                            <w:bottom w:val="none" w:sz="0" w:space="0" w:color="auto"/>
                                            <w:right w:val="none" w:sz="0" w:space="0" w:color="auto"/>
                                          </w:divBdr>
                                          <w:divsChild>
                                            <w:div w:id="420415717">
                                              <w:marLeft w:val="0"/>
                                              <w:marRight w:val="0"/>
                                              <w:marTop w:val="0"/>
                                              <w:marBottom w:val="0"/>
                                              <w:divBdr>
                                                <w:top w:val="none" w:sz="0" w:space="0" w:color="auto"/>
                                                <w:left w:val="none" w:sz="0" w:space="0" w:color="auto"/>
                                                <w:bottom w:val="none" w:sz="0" w:space="0" w:color="auto"/>
                                                <w:right w:val="none" w:sz="0" w:space="0" w:color="auto"/>
                                              </w:divBdr>
                                              <w:divsChild>
                                                <w:div w:id="660348578">
                                                  <w:marLeft w:val="0"/>
                                                  <w:marRight w:val="0"/>
                                                  <w:marTop w:val="0"/>
                                                  <w:marBottom w:val="0"/>
                                                  <w:divBdr>
                                                    <w:top w:val="none" w:sz="0" w:space="0" w:color="auto"/>
                                                    <w:left w:val="none" w:sz="0" w:space="0" w:color="auto"/>
                                                    <w:bottom w:val="none" w:sz="0" w:space="0" w:color="auto"/>
                                                    <w:right w:val="none" w:sz="0" w:space="0" w:color="auto"/>
                                                  </w:divBdr>
                                                  <w:divsChild>
                                                    <w:div w:id="888802953">
                                                      <w:marLeft w:val="0"/>
                                                      <w:marRight w:val="0"/>
                                                      <w:marTop w:val="0"/>
                                                      <w:marBottom w:val="195"/>
                                                      <w:divBdr>
                                                        <w:top w:val="none" w:sz="0" w:space="0" w:color="auto"/>
                                                        <w:left w:val="none" w:sz="0" w:space="0" w:color="auto"/>
                                                        <w:bottom w:val="none" w:sz="0" w:space="0" w:color="auto"/>
                                                        <w:right w:val="none" w:sz="0" w:space="0" w:color="auto"/>
                                                      </w:divBdr>
                                                    </w:div>
                                                  </w:divsChild>
                                                </w:div>
                                                <w:div w:id="1289823614">
                                                  <w:marLeft w:val="0"/>
                                                  <w:marRight w:val="0"/>
                                                  <w:marTop w:val="0"/>
                                                  <w:marBottom w:val="105"/>
                                                  <w:divBdr>
                                                    <w:top w:val="none" w:sz="0" w:space="0" w:color="auto"/>
                                                    <w:left w:val="none" w:sz="0" w:space="0" w:color="auto"/>
                                                    <w:bottom w:val="none" w:sz="0" w:space="0" w:color="auto"/>
                                                    <w:right w:val="none" w:sz="0" w:space="0" w:color="auto"/>
                                                  </w:divBdr>
                                                </w:div>
                                                <w:div w:id="183201776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8023700">
                                          <w:marLeft w:val="0"/>
                                          <w:marRight w:val="0"/>
                                          <w:marTop w:val="0"/>
                                          <w:marBottom w:val="0"/>
                                          <w:divBdr>
                                            <w:top w:val="none" w:sz="0" w:space="0" w:color="auto"/>
                                            <w:left w:val="none" w:sz="0" w:space="0" w:color="auto"/>
                                            <w:bottom w:val="none" w:sz="0" w:space="0" w:color="auto"/>
                                            <w:right w:val="none" w:sz="0" w:space="0" w:color="auto"/>
                                          </w:divBdr>
                                          <w:divsChild>
                                            <w:div w:id="1832403142">
                                              <w:marLeft w:val="0"/>
                                              <w:marRight w:val="0"/>
                                              <w:marTop w:val="0"/>
                                              <w:marBottom w:val="0"/>
                                              <w:divBdr>
                                                <w:top w:val="none" w:sz="0" w:space="0" w:color="auto"/>
                                                <w:left w:val="none" w:sz="0" w:space="0" w:color="auto"/>
                                                <w:bottom w:val="none" w:sz="0" w:space="0" w:color="auto"/>
                                                <w:right w:val="none" w:sz="0" w:space="0" w:color="auto"/>
                                              </w:divBdr>
                                              <w:divsChild>
                                                <w:div w:id="478228496">
                                                  <w:marLeft w:val="0"/>
                                                  <w:marRight w:val="0"/>
                                                  <w:marTop w:val="0"/>
                                                  <w:marBottom w:val="195"/>
                                                  <w:divBdr>
                                                    <w:top w:val="none" w:sz="0" w:space="0" w:color="auto"/>
                                                    <w:left w:val="none" w:sz="0" w:space="0" w:color="auto"/>
                                                    <w:bottom w:val="none" w:sz="0" w:space="0" w:color="auto"/>
                                                    <w:right w:val="none" w:sz="0" w:space="0" w:color="auto"/>
                                                  </w:divBdr>
                                                </w:div>
                                                <w:div w:id="999386266">
                                                  <w:marLeft w:val="1740"/>
                                                  <w:marRight w:val="0"/>
                                                  <w:marTop w:val="0"/>
                                                  <w:marBottom w:val="0"/>
                                                  <w:divBdr>
                                                    <w:top w:val="none" w:sz="0" w:space="0" w:color="auto"/>
                                                    <w:left w:val="none" w:sz="0" w:space="0" w:color="auto"/>
                                                    <w:bottom w:val="none" w:sz="0" w:space="0" w:color="auto"/>
                                                    <w:right w:val="none" w:sz="0" w:space="0" w:color="auto"/>
                                                  </w:divBdr>
                                                  <w:divsChild>
                                                    <w:div w:id="19464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2964">
                                          <w:marLeft w:val="0"/>
                                          <w:marRight w:val="0"/>
                                          <w:marTop w:val="0"/>
                                          <w:marBottom w:val="0"/>
                                          <w:divBdr>
                                            <w:top w:val="none" w:sz="0" w:space="0" w:color="auto"/>
                                            <w:left w:val="none" w:sz="0" w:space="0" w:color="auto"/>
                                            <w:bottom w:val="none" w:sz="0" w:space="0" w:color="auto"/>
                                            <w:right w:val="none" w:sz="0" w:space="0" w:color="auto"/>
                                          </w:divBdr>
                                          <w:divsChild>
                                            <w:div w:id="1772239405">
                                              <w:marLeft w:val="0"/>
                                              <w:marRight w:val="0"/>
                                              <w:marTop w:val="0"/>
                                              <w:marBottom w:val="0"/>
                                              <w:divBdr>
                                                <w:top w:val="none" w:sz="0" w:space="0" w:color="auto"/>
                                                <w:left w:val="none" w:sz="0" w:space="0" w:color="auto"/>
                                                <w:bottom w:val="none" w:sz="0" w:space="0" w:color="auto"/>
                                                <w:right w:val="none" w:sz="0" w:space="0" w:color="auto"/>
                                              </w:divBdr>
                                              <w:divsChild>
                                                <w:div w:id="1305354307">
                                                  <w:marLeft w:val="0"/>
                                                  <w:marRight w:val="0"/>
                                                  <w:marTop w:val="0"/>
                                                  <w:marBottom w:val="195"/>
                                                  <w:divBdr>
                                                    <w:top w:val="none" w:sz="0" w:space="0" w:color="auto"/>
                                                    <w:left w:val="none" w:sz="0" w:space="0" w:color="auto"/>
                                                    <w:bottom w:val="none" w:sz="0" w:space="0" w:color="auto"/>
                                                    <w:right w:val="none" w:sz="0" w:space="0" w:color="auto"/>
                                                  </w:divBdr>
                                                </w:div>
                                                <w:div w:id="1092317999">
                                                  <w:marLeft w:val="1740"/>
                                                  <w:marRight w:val="0"/>
                                                  <w:marTop w:val="0"/>
                                                  <w:marBottom w:val="0"/>
                                                  <w:divBdr>
                                                    <w:top w:val="none" w:sz="0" w:space="0" w:color="auto"/>
                                                    <w:left w:val="none" w:sz="0" w:space="0" w:color="auto"/>
                                                    <w:bottom w:val="none" w:sz="0" w:space="0" w:color="auto"/>
                                                    <w:right w:val="none" w:sz="0" w:space="0" w:color="auto"/>
                                                  </w:divBdr>
                                                  <w:divsChild>
                                                    <w:div w:id="13074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72133">
                                          <w:marLeft w:val="0"/>
                                          <w:marRight w:val="0"/>
                                          <w:marTop w:val="0"/>
                                          <w:marBottom w:val="0"/>
                                          <w:divBdr>
                                            <w:top w:val="none" w:sz="0" w:space="0" w:color="auto"/>
                                            <w:left w:val="none" w:sz="0" w:space="0" w:color="auto"/>
                                            <w:bottom w:val="none" w:sz="0" w:space="0" w:color="auto"/>
                                            <w:right w:val="none" w:sz="0" w:space="0" w:color="auto"/>
                                          </w:divBdr>
                                          <w:divsChild>
                                            <w:div w:id="1315064325">
                                              <w:marLeft w:val="0"/>
                                              <w:marRight w:val="0"/>
                                              <w:marTop w:val="0"/>
                                              <w:marBottom w:val="0"/>
                                              <w:divBdr>
                                                <w:top w:val="none" w:sz="0" w:space="0" w:color="auto"/>
                                                <w:left w:val="none" w:sz="0" w:space="0" w:color="auto"/>
                                                <w:bottom w:val="none" w:sz="0" w:space="0" w:color="auto"/>
                                                <w:right w:val="none" w:sz="0" w:space="0" w:color="auto"/>
                                              </w:divBdr>
                                              <w:divsChild>
                                                <w:div w:id="2093508022">
                                                  <w:marLeft w:val="0"/>
                                                  <w:marRight w:val="0"/>
                                                  <w:marTop w:val="0"/>
                                                  <w:marBottom w:val="195"/>
                                                  <w:divBdr>
                                                    <w:top w:val="none" w:sz="0" w:space="0" w:color="auto"/>
                                                    <w:left w:val="none" w:sz="0" w:space="0" w:color="auto"/>
                                                    <w:bottom w:val="none" w:sz="0" w:space="0" w:color="auto"/>
                                                    <w:right w:val="none" w:sz="0" w:space="0" w:color="auto"/>
                                                  </w:divBdr>
                                                </w:div>
                                                <w:div w:id="1108355814">
                                                  <w:marLeft w:val="1740"/>
                                                  <w:marRight w:val="0"/>
                                                  <w:marTop w:val="0"/>
                                                  <w:marBottom w:val="0"/>
                                                  <w:divBdr>
                                                    <w:top w:val="none" w:sz="0" w:space="0" w:color="auto"/>
                                                    <w:left w:val="none" w:sz="0" w:space="0" w:color="auto"/>
                                                    <w:bottom w:val="none" w:sz="0" w:space="0" w:color="auto"/>
                                                    <w:right w:val="none" w:sz="0" w:space="0" w:color="auto"/>
                                                  </w:divBdr>
                                                  <w:divsChild>
                                                    <w:div w:id="7199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9307">
                                          <w:marLeft w:val="0"/>
                                          <w:marRight w:val="0"/>
                                          <w:marTop w:val="0"/>
                                          <w:marBottom w:val="0"/>
                                          <w:divBdr>
                                            <w:top w:val="none" w:sz="0" w:space="0" w:color="auto"/>
                                            <w:left w:val="none" w:sz="0" w:space="0" w:color="auto"/>
                                            <w:bottom w:val="none" w:sz="0" w:space="0" w:color="auto"/>
                                            <w:right w:val="none" w:sz="0" w:space="0" w:color="auto"/>
                                          </w:divBdr>
                                          <w:divsChild>
                                            <w:div w:id="85081112">
                                              <w:marLeft w:val="0"/>
                                              <w:marRight w:val="0"/>
                                              <w:marTop w:val="0"/>
                                              <w:marBottom w:val="0"/>
                                              <w:divBdr>
                                                <w:top w:val="none" w:sz="0" w:space="0" w:color="auto"/>
                                                <w:left w:val="none" w:sz="0" w:space="0" w:color="auto"/>
                                                <w:bottom w:val="none" w:sz="0" w:space="0" w:color="auto"/>
                                                <w:right w:val="none" w:sz="0" w:space="0" w:color="auto"/>
                                              </w:divBdr>
                                              <w:divsChild>
                                                <w:div w:id="1420567765">
                                                  <w:marLeft w:val="0"/>
                                                  <w:marRight w:val="0"/>
                                                  <w:marTop w:val="0"/>
                                                  <w:marBottom w:val="195"/>
                                                  <w:divBdr>
                                                    <w:top w:val="none" w:sz="0" w:space="0" w:color="auto"/>
                                                    <w:left w:val="none" w:sz="0" w:space="0" w:color="auto"/>
                                                    <w:bottom w:val="none" w:sz="0" w:space="0" w:color="auto"/>
                                                    <w:right w:val="none" w:sz="0" w:space="0" w:color="auto"/>
                                                  </w:divBdr>
                                                </w:div>
                                                <w:div w:id="1058013558">
                                                  <w:marLeft w:val="1740"/>
                                                  <w:marRight w:val="0"/>
                                                  <w:marTop w:val="0"/>
                                                  <w:marBottom w:val="0"/>
                                                  <w:divBdr>
                                                    <w:top w:val="none" w:sz="0" w:space="0" w:color="auto"/>
                                                    <w:left w:val="none" w:sz="0" w:space="0" w:color="auto"/>
                                                    <w:bottom w:val="none" w:sz="0" w:space="0" w:color="auto"/>
                                                    <w:right w:val="none" w:sz="0" w:space="0" w:color="auto"/>
                                                  </w:divBdr>
                                                  <w:divsChild>
                                                    <w:div w:id="11537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9874579">
      <w:bodyDiv w:val="1"/>
      <w:marLeft w:val="0"/>
      <w:marRight w:val="0"/>
      <w:marTop w:val="0"/>
      <w:marBottom w:val="0"/>
      <w:divBdr>
        <w:top w:val="none" w:sz="0" w:space="0" w:color="auto"/>
        <w:left w:val="none" w:sz="0" w:space="0" w:color="auto"/>
        <w:bottom w:val="none" w:sz="0" w:space="0" w:color="auto"/>
        <w:right w:val="none" w:sz="0" w:space="0" w:color="auto"/>
      </w:divBdr>
    </w:div>
    <w:div w:id="452331484">
      <w:bodyDiv w:val="1"/>
      <w:marLeft w:val="0"/>
      <w:marRight w:val="0"/>
      <w:marTop w:val="0"/>
      <w:marBottom w:val="0"/>
      <w:divBdr>
        <w:top w:val="none" w:sz="0" w:space="0" w:color="auto"/>
        <w:left w:val="none" w:sz="0" w:space="0" w:color="auto"/>
        <w:bottom w:val="none" w:sz="0" w:space="0" w:color="auto"/>
        <w:right w:val="none" w:sz="0" w:space="0" w:color="auto"/>
      </w:divBdr>
      <w:divsChild>
        <w:div w:id="1990015791">
          <w:marLeft w:val="0"/>
          <w:marRight w:val="0"/>
          <w:marTop w:val="0"/>
          <w:marBottom w:val="0"/>
          <w:divBdr>
            <w:top w:val="none" w:sz="0" w:space="0" w:color="auto"/>
            <w:left w:val="none" w:sz="0" w:space="0" w:color="auto"/>
            <w:bottom w:val="none" w:sz="0" w:space="0" w:color="auto"/>
            <w:right w:val="none" w:sz="0" w:space="0" w:color="auto"/>
          </w:divBdr>
          <w:divsChild>
            <w:div w:id="643202016">
              <w:marLeft w:val="0"/>
              <w:marRight w:val="0"/>
              <w:marTop w:val="0"/>
              <w:marBottom w:val="0"/>
              <w:divBdr>
                <w:top w:val="none" w:sz="0" w:space="0" w:color="auto"/>
                <w:left w:val="none" w:sz="0" w:space="0" w:color="auto"/>
                <w:bottom w:val="none" w:sz="0" w:space="0" w:color="auto"/>
                <w:right w:val="none" w:sz="0" w:space="0" w:color="auto"/>
              </w:divBdr>
              <w:divsChild>
                <w:div w:id="461465158">
                  <w:marLeft w:val="0"/>
                  <w:marRight w:val="0"/>
                  <w:marTop w:val="0"/>
                  <w:marBottom w:val="0"/>
                  <w:divBdr>
                    <w:top w:val="none" w:sz="0" w:space="0" w:color="auto"/>
                    <w:left w:val="none" w:sz="0" w:space="0" w:color="auto"/>
                    <w:bottom w:val="none" w:sz="0" w:space="0" w:color="auto"/>
                    <w:right w:val="none" w:sz="0" w:space="0" w:color="auto"/>
                  </w:divBdr>
                  <w:divsChild>
                    <w:div w:id="245503935">
                      <w:marLeft w:val="0"/>
                      <w:marRight w:val="0"/>
                      <w:marTop w:val="0"/>
                      <w:marBottom w:val="0"/>
                      <w:divBdr>
                        <w:top w:val="none" w:sz="0" w:space="0" w:color="auto"/>
                        <w:left w:val="none" w:sz="0" w:space="0" w:color="auto"/>
                        <w:bottom w:val="none" w:sz="0" w:space="0" w:color="auto"/>
                        <w:right w:val="none" w:sz="0" w:space="0" w:color="auto"/>
                      </w:divBdr>
                      <w:divsChild>
                        <w:div w:id="1805192145">
                          <w:marLeft w:val="0"/>
                          <w:marRight w:val="0"/>
                          <w:marTop w:val="240"/>
                          <w:marBottom w:val="0"/>
                          <w:divBdr>
                            <w:top w:val="none" w:sz="0" w:space="0" w:color="auto"/>
                            <w:left w:val="none" w:sz="0" w:space="0" w:color="auto"/>
                            <w:bottom w:val="none" w:sz="0" w:space="0" w:color="auto"/>
                            <w:right w:val="none" w:sz="0" w:space="0" w:color="auto"/>
                          </w:divBdr>
                        </w:div>
                        <w:div w:id="1650359334">
                          <w:marLeft w:val="0"/>
                          <w:marRight w:val="0"/>
                          <w:marTop w:val="450"/>
                          <w:marBottom w:val="0"/>
                          <w:divBdr>
                            <w:top w:val="none" w:sz="0" w:space="0" w:color="auto"/>
                            <w:left w:val="none" w:sz="0" w:space="0" w:color="auto"/>
                            <w:bottom w:val="none" w:sz="0" w:space="0" w:color="auto"/>
                            <w:right w:val="none" w:sz="0" w:space="0" w:color="auto"/>
                          </w:divBdr>
                        </w:div>
                        <w:div w:id="1280726911">
                          <w:marLeft w:val="0"/>
                          <w:marRight w:val="0"/>
                          <w:marTop w:val="0"/>
                          <w:marBottom w:val="630"/>
                          <w:divBdr>
                            <w:top w:val="single" w:sz="6" w:space="16" w:color="EDEDED"/>
                            <w:left w:val="single" w:sz="2" w:space="0" w:color="EDEDED"/>
                            <w:bottom w:val="single" w:sz="6" w:space="16" w:color="EDEDED"/>
                            <w:right w:val="single" w:sz="2" w:space="0" w:color="EDEDED"/>
                          </w:divBdr>
                          <w:divsChild>
                            <w:div w:id="269899103">
                              <w:marLeft w:val="-45"/>
                              <w:marRight w:val="-45"/>
                              <w:marTop w:val="0"/>
                              <w:marBottom w:val="0"/>
                              <w:divBdr>
                                <w:top w:val="none" w:sz="0" w:space="0" w:color="auto"/>
                                <w:left w:val="none" w:sz="0" w:space="0" w:color="auto"/>
                                <w:bottom w:val="none" w:sz="0" w:space="0" w:color="auto"/>
                                <w:right w:val="none" w:sz="0" w:space="0" w:color="auto"/>
                              </w:divBdr>
                              <w:divsChild>
                                <w:div w:id="1872913159">
                                  <w:marLeft w:val="0"/>
                                  <w:marRight w:val="0"/>
                                  <w:marTop w:val="0"/>
                                  <w:marBottom w:val="0"/>
                                  <w:divBdr>
                                    <w:top w:val="none" w:sz="0" w:space="0" w:color="auto"/>
                                    <w:left w:val="none" w:sz="0" w:space="0" w:color="auto"/>
                                    <w:bottom w:val="none" w:sz="0" w:space="0" w:color="auto"/>
                                    <w:right w:val="none" w:sz="0" w:space="0" w:color="auto"/>
                                  </w:divBdr>
                                </w:div>
                                <w:div w:id="1144158442">
                                  <w:marLeft w:val="0"/>
                                  <w:marRight w:val="0"/>
                                  <w:marTop w:val="0"/>
                                  <w:marBottom w:val="0"/>
                                  <w:divBdr>
                                    <w:top w:val="none" w:sz="0" w:space="0" w:color="auto"/>
                                    <w:left w:val="none" w:sz="0" w:space="0" w:color="auto"/>
                                    <w:bottom w:val="none" w:sz="0" w:space="0" w:color="auto"/>
                                    <w:right w:val="none" w:sz="0" w:space="0" w:color="auto"/>
                                  </w:divBdr>
                                  <w:divsChild>
                                    <w:div w:id="176895135">
                                      <w:marLeft w:val="0"/>
                                      <w:marRight w:val="0"/>
                                      <w:marTop w:val="0"/>
                                      <w:marBottom w:val="0"/>
                                      <w:divBdr>
                                        <w:top w:val="none" w:sz="0" w:space="0" w:color="auto"/>
                                        <w:left w:val="none" w:sz="0" w:space="0" w:color="auto"/>
                                        <w:bottom w:val="none" w:sz="0" w:space="0" w:color="auto"/>
                                        <w:right w:val="none" w:sz="0" w:space="0" w:color="auto"/>
                                      </w:divBdr>
                                      <w:divsChild>
                                        <w:div w:id="850026910">
                                          <w:marLeft w:val="0"/>
                                          <w:marRight w:val="0"/>
                                          <w:marTop w:val="0"/>
                                          <w:marBottom w:val="0"/>
                                          <w:divBdr>
                                            <w:top w:val="none" w:sz="0" w:space="0" w:color="auto"/>
                                            <w:left w:val="none" w:sz="0" w:space="0" w:color="auto"/>
                                            <w:bottom w:val="none" w:sz="0" w:space="0" w:color="auto"/>
                                            <w:right w:val="none" w:sz="0" w:space="0" w:color="auto"/>
                                          </w:divBdr>
                                        </w:div>
                                      </w:divsChild>
                                    </w:div>
                                    <w:div w:id="1606184596">
                                      <w:marLeft w:val="0"/>
                                      <w:marRight w:val="0"/>
                                      <w:marTop w:val="0"/>
                                      <w:marBottom w:val="0"/>
                                      <w:divBdr>
                                        <w:top w:val="none" w:sz="0" w:space="0" w:color="auto"/>
                                        <w:left w:val="none" w:sz="0" w:space="0" w:color="auto"/>
                                        <w:bottom w:val="none" w:sz="0" w:space="0" w:color="auto"/>
                                        <w:right w:val="none" w:sz="0" w:space="0" w:color="auto"/>
                                      </w:divBdr>
                                    </w:div>
                                  </w:divsChild>
                                </w:div>
                                <w:div w:id="591279298">
                                  <w:marLeft w:val="0"/>
                                  <w:marRight w:val="0"/>
                                  <w:marTop w:val="0"/>
                                  <w:marBottom w:val="480"/>
                                  <w:divBdr>
                                    <w:top w:val="none" w:sz="0" w:space="0" w:color="auto"/>
                                    <w:left w:val="none" w:sz="0" w:space="0" w:color="auto"/>
                                    <w:bottom w:val="none" w:sz="0" w:space="0" w:color="auto"/>
                                    <w:right w:val="none" w:sz="0" w:space="0" w:color="auto"/>
                                  </w:divBdr>
                                  <w:divsChild>
                                    <w:div w:id="1716344542">
                                      <w:marLeft w:val="0"/>
                                      <w:marRight w:val="0"/>
                                      <w:marTop w:val="0"/>
                                      <w:marBottom w:val="0"/>
                                      <w:divBdr>
                                        <w:top w:val="none" w:sz="0" w:space="0" w:color="auto"/>
                                        <w:left w:val="none" w:sz="0" w:space="0" w:color="auto"/>
                                        <w:bottom w:val="none" w:sz="0" w:space="0" w:color="auto"/>
                                        <w:right w:val="none" w:sz="0" w:space="0" w:color="auto"/>
                                      </w:divBdr>
                                      <w:divsChild>
                                        <w:div w:id="2143963929">
                                          <w:marLeft w:val="0"/>
                                          <w:marRight w:val="-315"/>
                                          <w:marTop w:val="0"/>
                                          <w:marBottom w:val="0"/>
                                          <w:divBdr>
                                            <w:top w:val="none" w:sz="0" w:space="0" w:color="auto"/>
                                            <w:left w:val="none" w:sz="0" w:space="0" w:color="auto"/>
                                            <w:bottom w:val="none" w:sz="0" w:space="0" w:color="auto"/>
                                            <w:right w:val="none" w:sz="0" w:space="0" w:color="auto"/>
                                          </w:divBdr>
                                          <w:divsChild>
                                            <w:div w:id="705106012">
                                              <w:marLeft w:val="0"/>
                                              <w:marRight w:val="0"/>
                                              <w:marTop w:val="0"/>
                                              <w:marBottom w:val="0"/>
                                              <w:divBdr>
                                                <w:top w:val="none" w:sz="0" w:space="0" w:color="auto"/>
                                                <w:left w:val="none" w:sz="0" w:space="0" w:color="auto"/>
                                                <w:bottom w:val="none" w:sz="0" w:space="0" w:color="auto"/>
                                                <w:right w:val="none" w:sz="0" w:space="0" w:color="auto"/>
                                              </w:divBdr>
                                              <w:divsChild>
                                                <w:div w:id="1178689110">
                                                  <w:marLeft w:val="0"/>
                                                  <w:marRight w:val="0"/>
                                                  <w:marTop w:val="0"/>
                                                  <w:marBottom w:val="0"/>
                                                  <w:divBdr>
                                                    <w:top w:val="none" w:sz="0" w:space="0" w:color="auto"/>
                                                    <w:left w:val="none" w:sz="0" w:space="0" w:color="auto"/>
                                                    <w:bottom w:val="none" w:sz="0" w:space="0" w:color="auto"/>
                                                    <w:right w:val="none" w:sz="0" w:space="0" w:color="auto"/>
                                                  </w:divBdr>
                                                  <w:divsChild>
                                                    <w:div w:id="132841632">
                                                      <w:marLeft w:val="0"/>
                                                      <w:marRight w:val="0"/>
                                                      <w:marTop w:val="0"/>
                                                      <w:marBottom w:val="0"/>
                                                      <w:divBdr>
                                                        <w:top w:val="none" w:sz="0" w:space="0" w:color="auto"/>
                                                        <w:left w:val="none" w:sz="0" w:space="0" w:color="auto"/>
                                                        <w:bottom w:val="none" w:sz="0" w:space="0" w:color="auto"/>
                                                        <w:right w:val="none" w:sz="0" w:space="0" w:color="auto"/>
                                                      </w:divBdr>
                                                      <w:divsChild>
                                                        <w:div w:id="1432357388">
                                                          <w:marLeft w:val="0"/>
                                                          <w:marRight w:val="0"/>
                                                          <w:marTop w:val="0"/>
                                                          <w:marBottom w:val="0"/>
                                                          <w:divBdr>
                                                            <w:top w:val="none" w:sz="0" w:space="0" w:color="auto"/>
                                                            <w:left w:val="none" w:sz="0" w:space="0" w:color="auto"/>
                                                            <w:bottom w:val="none" w:sz="0" w:space="0" w:color="auto"/>
                                                            <w:right w:val="none" w:sz="0" w:space="0" w:color="auto"/>
                                                          </w:divBdr>
                                                        </w:div>
                                                      </w:divsChild>
                                                    </w:div>
                                                    <w:div w:id="2340401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02798461">
                                              <w:marLeft w:val="0"/>
                                              <w:marRight w:val="0"/>
                                              <w:marTop w:val="0"/>
                                              <w:marBottom w:val="0"/>
                                              <w:divBdr>
                                                <w:top w:val="none" w:sz="0" w:space="0" w:color="auto"/>
                                                <w:left w:val="none" w:sz="0" w:space="0" w:color="auto"/>
                                                <w:bottom w:val="none" w:sz="0" w:space="0" w:color="auto"/>
                                                <w:right w:val="none" w:sz="0" w:space="0" w:color="auto"/>
                                              </w:divBdr>
                                              <w:divsChild>
                                                <w:div w:id="1816675989">
                                                  <w:marLeft w:val="0"/>
                                                  <w:marRight w:val="0"/>
                                                  <w:marTop w:val="0"/>
                                                  <w:marBottom w:val="0"/>
                                                  <w:divBdr>
                                                    <w:top w:val="none" w:sz="0" w:space="0" w:color="auto"/>
                                                    <w:left w:val="none" w:sz="0" w:space="0" w:color="auto"/>
                                                    <w:bottom w:val="none" w:sz="0" w:space="0" w:color="auto"/>
                                                    <w:right w:val="none" w:sz="0" w:space="0" w:color="auto"/>
                                                  </w:divBdr>
                                                  <w:divsChild>
                                                    <w:div w:id="366875557">
                                                      <w:marLeft w:val="0"/>
                                                      <w:marRight w:val="0"/>
                                                      <w:marTop w:val="0"/>
                                                      <w:marBottom w:val="0"/>
                                                      <w:divBdr>
                                                        <w:top w:val="none" w:sz="0" w:space="0" w:color="auto"/>
                                                        <w:left w:val="none" w:sz="0" w:space="0" w:color="auto"/>
                                                        <w:bottom w:val="none" w:sz="0" w:space="0" w:color="auto"/>
                                                        <w:right w:val="none" w:sz="0" w:space="0" w:color="auto"/>
                                                      </w:divBdr>
                                                      <w:divsChild>
                                                        <w:div w:id="708264752">
                                                          <w:marLeft w:val="0"/>
                                                          <w:marRight w:val="0"/>
                                                          <w:marTop w:val="0"/>
                                                          <w:marBottom w:val="0"/>
                                                          <w:divBdr>
                                                            <w:top w:val="none" w:sz="0" w:space="0" w:color="auto"/>
                                                            <w:left w:val="none" w:sz="0" w:space="0" w:color="auto"/>
                                                            <w:bottom w:val="none" w:sz="0" w:space="0" w:color="auto"/>
                                                            <w:right w:val="none" w:sz="0" w:space="0" w:color="auto"/>
                                                          </w:divBdr>
                                                        </w:div>
                                                      </w:divsChild>
                                                    </w:div>
                                                    <w:div w:id="64042559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86580326">
                                              <w:marLeft w:val="0"/>
                                              <w:marRight w:val="0"/>
                                              <w:marTop w:val="0"/>
                                              <w:marBottom w:val="0"/>
                                              <w:divBdr>
                                                <w:top w:val="none" w:sz="0" w:space="0" w:color="auto"/>
                                                <w:left w:val="none" w:sz="0" w:space="0" w:color="auto"/>
                                                <w:bottom w:val="none" w:sz="0" w:space="0" w:color="auto"/>
                                                <w:right w:val="none" w:sz="0" w:space="0" w:color="auto"/>
                                              </w:divBdr>
                                              <w:divsChild>
                                                <w:div w:id="2110927144">
                                                  <w:marLeft w:val="0"/>
                                                  <w:marRight w:val="0"/>
                                                  <w:marTop w:val="0"/>
                                                  <w:marBottom w:val="0"/>
                                                  <w:divBdr>
                                                    <w:top w:val="none" w:sz="0" w:space="0" w:color="auto"/>
                                                    <w:left w:val="none" w:sz="0" w:space="0" w:color="auto"/>
                                                    <w:bottom w:val="none" w:sz="0" w:space="0" w:color="auto"/>
                                                    <w:right w:val="none" w:sz="0" w:space="0" w:color="auto"/>
                                                  </w:divBdr>
                                                  <w:divsChild>
                                                    <w:div w:id="1688675700">
                                                      <w:marLeft w:val="0"/>
                                                      <w:marRight w:val="0"/>
                                                      <w:marTop w:val="0"/>
                                                      <w:marBottom w:val="0"/>
                                                      <w:divBdr>
                                                        <w:top w:val="none" w:sz="0" w:space="0" w:color="auto"/>
                                                        <w:left w:val="none" w:sz="0" w:space="0" w:color="auto"/>
                                                        <w:bottom w:val="none" w:sz="0" w:space="0" w:color="auto"/>
                                                        <w:right w:val="none" w:sz="0" w:space="0" w:color="auto"/>
                                                      </w:divBdr>
                                                      <w:divsChild>
                                                        <w:div w:id="405037362">
                                                          <w:marLeft w:val="0"/>
                                                          <w:marRight w:val="0"/>
                                                          <w:marTop w:val="0"/>
                                                          <w:marBottom w:val="0"/>
                                                          <w:divBdr>
                                                            <w:top w:val="none" w:sz="0" w:space="0" w:color="auto"/>
                                                            <w:left w:val="none" w:sz="0" w:space="0" w:color="auto"/>
                                                            <w:bottom w:val="none" w:sz="0" w:space="0" w:color="auto"/>
                                                            <w:right w:val="none" w:sz="0" w:space="0" w:color="auto"/>
                                                          </w:divBdr>
                                                        </w:div>
                                                      </w:divsChild>
                                                    </w:div>
                                                    <w:div w:id="200901707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260142708">
                                          <w:marLeft w:val="0"/>
                                          <w:marRight w:val="-315"/>
                                          <w:marTop w:val="0"/>
                                          <w:marBottom w:val="0"/>
                                          <w:divBdr>
                                            <w:top w:val="none" w:sz="0" w:space="0" w:color="auto"/>
                                            <w:left w:val="none" w:sz="0" w:space="0" w:color="auto"/>
                                            <w:bottom w:val="none" w:sz="0" w:space="0" w:color="auto"/>
                                            <w:right w:val="none" w:sz="0" w:space="0" w:color="auto"/>
                                          </w:divBdr>
                                          <w:divsChild>
                                            <w:div w:id="155145789">
                                              <w:marLeft w:val="0"/>
                                              <w:marRight w:val="0"/>
                                              <w:marTop w:val="0"/>
                                              <w:marBottom w:val="0"/>
                                              <w:divBdr>
                                                <w:top w:val="none" w:sz="0" w:space="0" w:color="auto"/>
                                                <w:left w:val="none" w:sz="0" w:space="0" w:color="auto"/>
                                                <w:bottom w:val="none" w:sz="0" w:space="0" w:color="auto"/>
                                                <w:right w:val="none" w:sz="0" w:space="0" w:color="auto"/>
                                              </w:divBdr>
                                              <w:divsChild>
                                                <w:div w:id="1172529913">
                                                  <w:marLeft w:val="0"/>
                                                  <w:marRight w:val="0"/>
                                                  <w:marTop w:val="0"/>
                                                  <w:marBottom w:val="0"/>
                                                  <w:divBdr>
                                                    <w:top w:val="none" w:sz="0" w:space="0" w:color="auto"/>
                                                    <w:left w:val="none" w:sz="0" w:space="0" w:color="auto"/>
                                                    <w:bottom w:val="none" w:sz="0" w:space="0" w:color="auto"/>
                                                    <w:right w:val="none" w:sz="0" w:space="0" w:color="auto"/>
                                                  </w:divBdr>
                                                  <w:divsChild>
                                                    <w:div w:id="352191537">
                                                      <w:marLeft w:val="0"/>
                                                      <w:marRight w:val="0"/>
                                                      <w:marTop w:val="0"/>
                                                      <w:marBottom w:val="0"/>
                                                      <w:divBdr>
                                                        <w:top w:val="none" w:sz="0" w:space="0" w:color="auto"/>
                                                        <w:left w:val="none" w:sz="0" w:space="0" w:color="auto"/>
                                                        <w:bottom w:val="none" w:sz="0" w:space="0" w:color="auto"/>
                                                        <w:right w:val="none" w:sz="0" w:space="0" w:color="auto"/>
                                                      </w:divBdr>
                                                      <w:divsChild>
                                                        <w:div w:id="250161319">
                                                          <w:marLeft w:val="0"/>
                                                          <w:marRight w:val="0"/>
                                                          <w:marTop w:val="0"/>
                                                          <w:marBottom w:val="0"/>
                                                          <w:divBdr>
                                                            <w:top w:val="none" w:sz="0" w:space="0" w:color="auto"/>
                                                            <w:left w:val="none" w:sz="0" w:space="0" w:color="auto"/>
                                                            <w:bottom w:val="none" w:sz="0" w:space="0" w:color="auto"/>
                                                            <w:right w:val="none" w:sz="0" w:space="0" w:color="auto"/>
                                                          </w:divBdr>
                                                        </w:div>
                                                      </w:divsChild>
                                                    </w:div>
                                                    <w:div w:id="111752560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45715477">
                                              <w:marLeft w:val="0"/>
                                              <w:marRight w:val="0"/>
                                              <w:marTop w:val="0"/>
                                              <w:marBottom w:val="0"/>
                                              <w:divBdr>
                                                <w:top w:val="none" w:sz="0" w:space="0" w:color="auto"/>
                                                <w:left w:val="none" w:sz="0" w:space="0" w:color="auto"/>
                                                <w:bottom w:val="none" w:sz="0" w:space="0" w:color="auto"/>
                                                <w:right w:val="none" w:sz="0" w:space="0" w:color="auto"/>
                                              </w:divBdr>
                                              <w:divsChild>
                                                <w:div w:id="2069451353">
                                                  <w:marLeft w:val="0"/>
                                                  <w:marRight w:val="0"/>
                                                  <w:marTop w:val="0"/>
                                                  <w:marBottom w:val="0"/>
                                                  <w:divBdr>
                                                    <w:top w:val="none" w:sz="0" w:space="0" w:color="auto"/>
                                                    <w:left w:val="none" w:sz="0" w:space="0" w:color="auto"/>
                                                    <w:bottom w:val="none" w:sz="0" w:space="0" w:color="auto"/>
                                                    <w:right w:val="none" w:sz="0" w:space="0" w:color="auto"/>
                                                  </w:divBdr>
                                                  <w:divsChild>
                                                    <w:div w:id="2015910278">
                                                      <w:marLeft w:val="0"/>
                                                      <w:marRight w:val="0"/>
                                                      <w:marTop w:val="0"/>
                                                      <w:marBottom w:val="0"/>
                                                      <w:divBdr>
                                                        <w:top w:val="none" w:sz="0" w:space="0" w:color="auto"/>
                                                        <w:left w:val="none" w:sz="0" w:space="0" w:color="auto"/>
                                                        <w:bottom w:val="none" w:sz="0" w:space="0" w:color="auto"/>
                                                        <w:right w:val="none" w:sz="0" w:space="0" w:color="auto"/>
                                                      </w:divBdr>
                                                      <w:divsChild>
                                                        <w:div w:id="15543886">
                                                          <w:marLeft w:val="0"/>
                                                          <w:marRight w:val="0"/>
                                                          <w:marTop w:val="0"/>
                                                          <w:marBottom w:val="0"/>
                                                          <w:divBdr>
                                                            <w:top w:val="none" w:sz="0" w:space="0" w:color="auto"/>
                                                            <w:left w:val="none" w:sz="0" w:space="0" w:color="auto"/>
                                                            <w:bottom w:val="none" w:sz="0" w:space="0" w:color="auto"/>
                                                            <w:right w:val="none" w:sz="0" w:space="0" w:color="auto"/>
                                                          </w:divBdr>
                                                        </w:div>
                                                      </w:divsChild>
                                                    </w:div>
                                                    <w:div w:id="32887096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9789170">
                                              <w:marLeft w:val="0"/>
                                              <w:marRight w:val="0"/>
                                              <w:marTop w:val="0"/>
                                              <w:marBottom w:val="0"/>
                                              <w:divBdr>
                                                <w:top w:val="none" w:sz="0" w:space="0" w:color="auto"/>
                                                <w:left w:val="none" w:sz="0" w:space="0" w:color="auto"/>
                                                <w:bottom w:val="none" w:sz="0" w:space="0" w:color="auto"/>
                                                <w:right w:val="none" w:sz="0" w:space="0" w:color="auto"/>
                                              </w:divBdr>
                                              <w:divsChild>
                                                <w:div w:id="945697856">
                                                  <w:marLeft w:val="0"/>
                                                  <w:marRight w:val="0"/>
                                                  <w:marTop w:val="0"/>
                                                  <w:marBottom w:val="0"/>
                                                  <w:divBdr>
                                                    <w:top w:val="none" w:sz="0" w:space="0" w:color="auto"/>
                                                    <w:left w:val="none" w:sz="0" w:space="0" w:color="auto"/>
                                                    <w:bottom w:val="none" w:sz="0" w:space="0" w:color="auto"/>
                                                    <w:right w:val="none" w:sz="0" w:space="0" w:color="auto"/>
                                                  </w:divBdr>
                                                  <w:divsChild>
                                                    <w:div w:id="911428843">
                                                      <w:marLeft w:val="0"/>
                                                      <w:marRight w:val="0"/>
                                                      <w:marTop w:val="0"/>
                                                      <w:marBottom w:val="0"/>
                                                      <w:divBdr>
                                                        <w:top w:val="none" w:sz="0" w:space="0" w:color="auto"/>
                                                        <w:left w:val="none" w:sz="0" w:space="0" w:color="auto"/>
                                                        <w:bottom w:val="none" w:sz="0" w:space="0" w:color="auto"/>
                                                        <w:right w:val="none" w:sz="0" w:space="0" w:color="auto"/>
                                                      </w:divBdr>
                                                      <w:divsChild>
                                                        <w:div w:id="2026593011">
                                                          <w:marLeft w:val="0"/>
                                                          <w:marRight w:val="0"/>
                                                          <w:marTop w:val="0"/>
                                                          <w:marBottom w:val="0"/>
                                                          <w:divBdr>
                                                            <w:top w:val="none" w:sz="0" w:space="0" w:color="auto"/>
                                                            <w:left w:val="none" w:sz="0" w:space="0" w:color="auto"/>
                                                            <w:bottom w:val="none" w:sz="0" w:space="0" w:color="auto"/>
                                                            <w:right w:val="none" w:sz="0" w:space="0" w:color="auto"/>
                                                          </w:divBdr>
                                                        </w:div>
                                                      </w:divsChild>
                                                    </w:div>
                                                    <w:div w:id="8272557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4267">
                          <w:marLeft w:val="0"/>
                          <w:marRight w:val="0"/>
                          <w:marTop w:val="0"/>
                          <w:marBottom w:val="0"/>
                          <w:divBdr>
                            <w:top w:val="none" w:sz="0" w:space="0" w:color="auto"/>
                            <w:left w:val="none" w:sz="0" w:space="0" w:color="auto"/>
                            <w:bottom w:val="none" w:sz="0" w:space="0" w:color="auto"/>
                            <w:right w:val="none" w:sz="0" w:space="0" w:color="auto"/>
                          </w:divBdr>
                          <w:divsChild>
                            <w:div w:id="425732674">
                              <w:marLeft w:val="0"/>
                              <w:marRight w:val="0"/>
                              <w:marTop w:val="0"/>
                              <w:marBottom w:val="0"/>
                              <w:divBdr>
                                <w:top w:val="none" w:sz="0" w:space="0" w:color="auto"/>
                                <w:left w:val="none" w:sz="0" w:space="0" w:color="auto"/>
                                <w:bottom w:val="none" w:sz="0" w:space="0" w:color="auto"/>
                                <w:right w:val="none" w:sz="0" w:space="0" w:color="auto"/>
                              </w:divBdr>
                              <w:divsChild>
                                <w:div w:id="1004477928">
                                  <w:marLeft w:val="0"/>
                                  <w:marRight w:val="0"/>
                                  <w:marTop w:val="0"/>
                                  <w:marBottom w:val="480"/>
                                  <w:divBdr>
                                    <w:top w:val="none" w:sz="0" w:space="0" w:color="auto"/>
                                    <w:left w:val="none" w:sz="0" w:space="0" w:color="auto"/>
                                    <w:bottom w:val="none" w:sz="0" w:space="0" w:color="auto"/>
                                    <w:right w:val="none" w:sz="0" w:space="0" w:color="auto"/>
                                  </w:divBdr>
                                  <w:divsChild>
                                    <w:div w:id="1040742749">
                                      <w:marLeft w:val="0"/>
                                      <w:marRight w:val="0"/>
                                      <w:marTop w:val="0"/>
                                      <w:marBottom w:val="0"/>
                                      <w:divBdr>
                                        <w:top w:val="none" w:sz="0" w:space="0" w:color="auto"/>
                                        <w:left w:val="none" w:sz="0" w:space="0" w:color="auto"/>
                                        <w:bottom w:val="none" w:sz="0" w:space="0" w:color="auto"/>
                                        <w:right w:val="none" w:sz="0" w:space="0" w:color="auto"/>
                                      </w:divBdr>
                                    </w:div>
                                    <w:div w:id="781344773">
                                      <w:marLeft w:val="0"/>
                                      <w:marRight w:val="0"/>
                                      <w:marTop w:val="0"/>
                                      <w:marBottom w:val="0"/>
                                      <w:divBdr>
                                        <w:top w:val="none" w:sz="0" w:space="0" w:color="auto"/>
                                        <w:left w:val="none" w:sz="0" w:space="0" w:color="auto"/>
                                        <w:bottom w:val="none" w:sz="0" w:space="0" w:color="auto"/>
                                        <w:right w:val="none" w:sz="0" w:space="0" w:color="auto"/>
                                      </w:divBdr>
                                      <w:divsChild>
                                        <w:div w:id="1052847471">
                                          <w:marLeft w:val="0"/>
                                          <w:marRight w:val="0"/>
                                          <w:marTop w:val="0"/>
                                          <w:marBottom w:val="0"/>
                                          <w:divBdr>
                                            <w:top w:val="none" w:sz="0" w:space="0" w:color="auto"/>
                                            <w:left w:val="none" w:sz="0" w:space="0" w:color="auto"/>
                                            <w:bottom w:val="none" w:sz="0" w:space="0" w:color="auto"/>
                                            <w:right w:val="none" w:sz="0" w:space="0" w:color="auto"/>
                                          </w:divBdr>
                                          <w:divsChild>
                                            <w:div w:id="1267424714">
                                              <w:marLeft w:val="0"/>
                                              <w:marRight w:val="0"/>
                                              <w:marTop w:val="0"/>
                                              <w:marBottom w:val="0"/>
                                              <w:divBdr>
                                                <w:top w:val="none" w:sz="0" w:space="0" w:color="auto"/>
                                                <w:left w:val="none" w:sz="0" w:space="0" w:color="auto"/>
                                                <w:bottom w:val="none" w:sz="0" w:space="0" w:color="auto"/>
                                                <w:right w:val="none" w:sz="0" w:space="0" w:color="auto"/>
                                              </w:divBdr>
                                              <w:divsChild>
                                                <w:div w:id="540827681">
                                                  <w:marLeft w:val="0"/>
                                                  <w:marRight w:val="0"/>
                                                  <w:marTop w:val="0"/>
                                                  <w:marBottom w:val="390"/>
                                                  <w:divBdr>
                                                    <w:top w:val="none" w:sz="0" w:space="0" w:color="auto"/>
                                                    <w:left w:val="none" w:sz="0" w:space="0" w:color="auto"/>
                                                    <w:bottom w:val="none" w:sz="0" w:space="0" w:color="auto"/>
                                                    <w:right w:val="none" w:sz="0" w:space="0" w:color="auto"/>
                                                  </w:divBdr>
                                                </w:div>
                                                <w:div w:id="18717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8556">
                                          <w:marLeft w:val="0"/>
                                          <w:marRight w:val="0"/>
                                          <w:marTop w:val="0"/>
                                          <w:marBottom w:val="0"/>
                                          <w:divBdr>
                                            <w:top w:val="none" w:sz="0" w:space="0" w:color="auto"/>
                                            <w:left w:val="none" w:sz="0" w:space="0" w:color="auto"/>
                                            <w:bottom w:val="none" w:sz="0" w:space="0" w:color="auto"/>
                                            <w:right w:val="none" w:sz="0" w:space="0" w:color="auto"/>
                                          </w:divBdr>
                                          <w:divsChild>
                                            <w:div w:id="490296433">
                                              <w:marLeft w:val="0"/>
                                              <w:marRight w:val="0"/>
                                              <w:marTop w:val="0"/>
                                              <w:marBottom w:val="0"/>
                                              <w:divBdr>
                                                <w:top w:val="none" w:sz="0" w:space="0" w:color="auto"/>
                                                <w:left w:val="none" w:sz="0" w:space="0" w:color="auto"/>
                                                <w:bottom w:val="none" w:sz="0" w:space="0" w:color="auto"/>
                                                <w:right w:val="none" w:sz="0" w:space="0" w:color="auto"/>
                                              </w:divBdr>
                                            </w:div>
                                            <w:div w:id="1199780806">
                                              <w:marLeft w:val="1500"/>
                                              <w:marRight w:val="0"/>
                                              <w:marTop w:val="0"/>
                                              <w:marBottom w:val="390"/>
                                              <w:divBdr>
                                                <w:top w:val="none" w:sz="0" w:space="0" w:color="auto"/>
                                                <w:left w:val="none" w:sz="0" w:space="0" w:color="auto"/>
                                                <w:bottom w:val="none" w:sz="0" w:space="0" w:color="auto"/>
                                                <w:right w:val="none" w:sz="0" w:space="0" w:color="auto"/>
                                              </w:divBdr>
                                              <w:divsChild>
                                                <w:div w:id="5568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8242">
                                          <w:marLeft w:val="0"/>
                                          <w:marRight w:val="0"/>
                                          <w:marTop w:val="0"/>
                                          <w:marBottom w:val="0"/>
                                          <w:divBdr>
                                            <w:top w:val="none" w:sz="0" w:space="0" w:color="auto"/>
                                            <w:left w:val="none" w:sz="0" w:space="0" w:color="auto"/>
                                            <w:bottom w:val="none" w:sz="0" w:space="0" w:color="auto"/>
                                            <w:right w:val="none" w:sz="0" w:space="0" w:color="auto"/>
                                          </w:divBdr>
                                          <w:divsChild>
                                            <w:div w:id="1356468881">
                                              <w:marLeft w:val="0"/>
                                              <w:marRight w:val="0"/>
                                              <w:marTop w:val="0"/>
                                              <w:marBottom w:val="0"/>
                                              <w:divBdr>
                                                <w:top w:val="none" w:sz="0" w:space="0" w:color="auto"/>
                                                <w:left w:val="none" w:sz="0" w:space="0" w:color="auto"/>
                                                <w:bottom w:val="none" w:sz="0" w:space="0" w:color="auto"/>
                                                <w:right w:val="none" w:sz="0" w:space="0" w:color="auto"/>
                                              </w:divBdr>
                                            </w:div>
                                            <w:div w:id="1768110700">
                                              <w:marLeft w:val="1500"/>
                                              <w:marRight w:val="0"/>
                                              <w:marTop w:val="0"/>
                                              <w:marBottom w:val="390"/>
                                              <w:divBdr>
                                                <w:top w:val="none" w:sz="0" w:space="0" w:color="auto"/>
                                                <w:left w:val="none" w:sz="0" w:space="0" w:color="auto"/>
                                                <w:bottom w:val="none" w:sz="0" w:space="0" w:color="auto"/>
                                                <w:right w:val="none" w:sz="0" w:space="0" w:color="auto"/>
                                              </w:divBdr>
                                              <w:divsChild>
                                                <w:div w:id="16658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28427">
                                          <w:marLeft w:val="0"/>
                                          <w:marRight w:val="0"/>
                                          <w:marTop w:val="0"/>
                                          <w:marBottom w:val="0"/>
                                          <w:divBdr>
                                            <w:top w:val="none" w:sz="0" w:space="0" w:color="auto"/>
                                            <w:left w:val="none" w:sz="0" w:space="0" w:color="auto"/>
                                            <w:bottom w:val="none" w:sz="0" w:space="0" w:color="auto"/>
                                            <w:right w:val="none" w:sz="0" w:space="0" w:color="auto"/>
                                          </w:divBdr>
                                          <w:divsChild>
                                            <w:div w:id="1000158676">
                                              <w:marLeft w:val="0"/>
                                              <w:marRight w:val="0"/>
                                              <w:marTop w:val="0"/>
                                              <w:marBottom w:val="0"/>
                                              <w:divBdr>
                                                <w:top w:val="none" w:sz="0" w:space="0" w:color="auto"/>
                                                <w:left w:val="none" w:sz="0" w:space="0" w:color="auto"/>
                                                <w:bottom w:val="none" w:sz="0" w:space="0" w:color="auto"/>
                                                <w:right w:val="none" w:sz="0" w:space="0" w:color="auto"/>
                                              </w:divBdr>
                                            </w:div>
                                            <w:div w:id="1301813207">
                                              <w:marLeft w:val="1500"/>
                                              <w:marRight w:val="0"/>
                                              <w:marTop w:val="0"/>
                                              <w:marBottom w:val="390"/>
                                              <w:divBdr>
                                                <w:top w:val="none" w:sz="0" w:space="0" w:color="auto"/>
                                                <w:left w:val="none" w:sz="0" w:space="0" w:color="auto"/>
                                                <w:bottom w:val="none" w:sz="0" w:space="0" w:color="auto"/>
                                                <w:right w:val="none" w:sz="0" w:space="0" w:color="auto"/>
                                              </w:divBdr>
                                              <w:divsChild>
                                                <w:div w:id="2318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2727">
                                          <w:marLeft w:val="0"/>
                                          <w:marRight w:val="0"/>
                                          <w:marTop w:val="0"/>
                                          <w:marBottom w:val="0"/>
                                          <w:divBdr>
                                            <w:top w:val="none" w:sz="0" w:space="0" w:color="auto"/>
                                            <w:left w:val="none" w:sz="0" w:space="0" w:color="auto"/>
                                            <w:bottom w:val="none" w:sz="0" w:space="0" w:color="auto"/>
                                            <w:right w:val="none" w:sz="0" w:space="0" w:color="auto"/>
                                          </w:divBdr>
                                          <w:divsChild>
                                            <w:div w:id="295720691">
                                              <w:marLeft w:val="0"/>
                                              <w:marRight w:val="0"/>
                                              <w:marTop w:val="0"/>
                                              <w:marBottom w:val="0"/>
                                              <w:divBdr>
                                                <w:top w:val="none" w:sz="0" w:space="0" w:color="auto"/>
                                                <w:left w:val="none" w:sz="0" w:space="0" w:color="auto"/>
                                                <w:bottom w:val="none" w:sz="0" w:space="0" w:color="auto"/>
                                                <w:right w:val="none" w:sz="0" w:space="0" w:color="auto"/>
                                              </w:divBdr>
                                            </w:div>
                                            <w:div w:id="1429889686">
                                              <w:marLeft w:val="1500"/>
                                              <w:marRight w:val="0"/>
                                              <w:marTop w:val="0"/>
                                              <w:marBottom w:val="0"/>
                                              <w:divBdr>
                                                <w:top w:val="none" w:sz="0" w:space="0" w:color="auto"/>
                                                <w:left w:val="none" w:sz="0" w:space="0" w:color="auto"/>
                                                <w:bottom w:val="none" w:sz="0" w:space="0" w:color="auto"/>
                                                <w:right w:val="none" w:sz="0" w:space="0" w:color="auto"/>
                                              </w:divBdr>
                                              <w:divsChild>
                                                <w:div w:id="15235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60996">
                                  <w:marLeft w:val="0"/>
                                  <w:marRight w:val="0"/>
                                  <w:marTop w:val="0"/>
                                  <w:marBottom w:val="480"/>
                                  <w:divBdr>
                                    <w:top w:val="none" w:sz="0" w:space="0" w:color="auto"/>
                                    <w:left w:val="none" w:sz="0" w:space="0" w:color="auto"/>
                                    <w:bottom w:val="none" w:sz="0" w:space="0" w:color="auto"/>
                                    <w:right w:val="none" w:sz="0" w:space="0" w:color="auto"/>
                                  </w:divBdr>
                                  <w:divsChild>
                                    <w:div w:id="1473325194">
                                      <w:marLeft w:val="0"/>
                                      <w:marRight w:val="0"/>
                                      <w:marTop w:val="0"/>
                                      <w:marBottom w:val="0"/>
                                      <w:divBdr>
                                        <w:top w:val="none" w:sz="0" w:space="0" w:color="auto"/>
                                        <w:left w:val="none" w:sz="0" w:space="0" w:color="auto"/>
                                        <w:bottom w:val="none" w:sz="0" w:space="0" w:color="auto"/>
                                        <w:right w:val="none" w:sz="0" w:space="0" w:color="auto"/>
                                      </w:divBdr>
                                    </w:div>
                                    <w:div w:id="824932508">
                                      <w:marLeft w:val="0"/>
                                      <w:marRight w:val="0"/>
                                      <w:marTop w:val="0"/>
                                      <w:marBottom w:val="0"/>
                                      <w:divBdr>
                                        <w:top w:val="none" w:sz="0" w:space="0" w:color="auto"/>
                                        <w:left w:val="none" w:sz="0" w:space="0" w:color="auto"/>
                                        <w:bottom w:val="none" w:sz="0" w:space="0" w:color="auto"/>
                                        <w:right w:val="none" w:sz="0" w:space="0" w:color="auto"/>
                                      </w:divBdr>
                                      <w:divsChild>
                                        <w:div w:id="670453755">
                                          <w:marLeft w:val="0"/>
                                          <w:marRight w:val="0"/>
                                          <w:marTop w:val="0"/>
                                          <w:marBottom w:val="0"/>
                                          <w:divBdr>
                                            <w:top w:val="none" w:sz="0" w:space="0" w:color="auto"/>
                                            <w:left w:val="none" w:sz="0" w:space="0" w:color="auto"/>
                                            <w:bottom w:val="none" w:sz="0" w:space="0" w:color="auto"/>
                                            <w:right w:val="none" w:sz="0" w:space="0" w:color="auto"/>
                                          </w:divBdr>
                                          <w:divsChild>
                                            <w:div w:id="1951431730">
                                              <w:marLeft w:val="0"/>
                                              <w:marRight w:val="0"/>
                                              <w:marTop w:val="0"/>
                                              <w:marBottom w:val="0"/>
                                              <w:divBdr>
                                                <w:top w:val="none" w:sz="0" w:space="0" w:color="auto"/>
                                                <w:left w:val="none" w:sz="0" w:space="0" w:color="auto"/>
                                                <w:bottom w:val="none" w:sz="0" w:space="0" w:color="auto"/>
                                                <w:right w:val="none" w:sz="0" w:space="0" w:color="auto"/>
                                              </w:divBdr>
                                              <w:divsChild>
                                                <w:div w:id="1237473749">
                                                  <w:marLeft w:val="0"/>
                                                  <w:marRight w:val="0"/>
                                                  <w:marTop w:val="0"/>
                                                  <w:marBottom w:val="0"/>
                                                  <w:divBdr>
                                                    <w:top w:val="none" w:sz="0" w:space="0" w:color="auto"/>
                                                    <w:left w:val="none" w:sz="0" w:space="0" w:color="auto"/>
                                                    <w:bottom w:val="none" w:sz="0" w:space="0" w:color="auto"/>
                                                    <w:right w:val="none" w:sz="0" w:space="0" w:color="auto"/>
                                                  </w:divBdr>
                                                  <w:divsChild>
                                                    <w:div w:id="1221095233">
                                                      <w:marLeft w:val="0"/>
                                                      <w:marRight w:val="0"/>
                                                      <w:marTop w:val="0"/>
                                                      <w:marBottom w:val="195"/>
                                                      <w:divBdr>
                                                        <w:top w:val="none" w:sz="0" w:space="0" w:color="auto"/>
                                                        <w:left w:val="none" w:sz="0" w:space="0" w:color="auto"/>
                                                        <w:bottom w:val="none" w:sz="0" w:space="0" w:color="auto"/>
                                                        <w:right w:val="none" w:sz="0" w:space="0" w:color="auto"/>
                                                      </w:divBdr>
                                                    </w:div>
                                                  </w:divsChild>
                                                </w:div>
                                                <w:div w:id="1792671750">
                                                  <w:marLeft w:val="0"/>
                                                  <w:marRight w:val="0"/>
                                                  <w:marTop w:val="0"/>
                                                  <w:marBottom w:val="105"/>
                                                  <w:divBdr>
                                                    <w:top w:val="none" w:sz="0" w:space="0" w:color="auto"/>
                                                    <w:left w:val="none" w:sz="0" w:space="0" w:color="auto"/>
                                                    <w:bottom w:val="none" w:sz="0" w:space="0" w:color="auto"/>
                                                    <w:right w:val="none" w:sz="0" w:space="0" w:color="auto"/>
                                                  </w:divBdr>
                                                </w:div>
                                                <w:div w:id="1993727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562210626">
                                          <w:marLeft w:val="0"/>
                                          <w:marRight w:val="0"/>
                                          <w:marTop w:val="0"/>
                                          <w:marBottom w:val="0"/>
                                          <w:divBdr>
                                            <w:top w:val="none" w:sz="0" w:space="0" w:color="auto"/>
                                            <w:left w:val="none" w:sz="0" w:space="0" w:color="auto"/>
                                            <w:bottom w:val="none" w:sz="0" w:space="0" w:color="auto"/>
                                            <w:right w:val="none" w:sz="0" w:space="0" w:color="auto"/>
                                          </w:divBdr>
                                          <w:divsChild>
                                            <w:div w:id="1047725339">
                                              <w:marLeft w:val="0"/>
                                              <w:marRight w:val="0"/>
                                              <w:marTop w:val="0"/>
                                              <w:marBottom w:val="0"/>
                                              <w:divBdr>
                                                <w:top w:val="none" w:sz="0" w:space="0" w:color="auto"/>
                                                <w:left w:val="none" w:sz="0" w:space="0" w:color="auto"/>
                                                <w:bottom w:val="none" w:sz="0" w:space="0" w:color="auto"/>
                                                <w:right w:val="none" w:sz="0" w:space="0" w:color="auto"/>
                                              </w:divBdr>
                                              <w:divsChild>
                                                <w:div w:id="1627614812">
                                                  <w:marLeft w:val="0"/>
                                                  <w:marRight w:val="0"/>
                                                  <w:marTop w:val="0"/>
                                                  <w:marBottom w:val="195"/>
                                                  <w:divBdr>
                                                    <w:top w:val="none" w:sz="0" w:space="0" w:color="auto"/>
                                                    <w:left w:val="none" w:sz="0" w:space="0" w:color="auto"/>
                                                    <w:bottom w:val="none" w:sz="0" w:space="0" w:color="auto"/>
                                                    <w:right w:val="none" w:sz="0" w:space="0" w:color="auto"/>
                                                  </w:divBdr>
                                                </w:div>
                                                <w:div w:id="398065816">
                                                  <w:marLeft w:val="1740"/>
                                                  <w:marRight w:val="0"/>
                                                  <w:marTop w:val="0"/>
                                                  <w:marBottom w:val="0"/>
                                                  <w:divBdr>
                                                    <w:top w:val="none" w:sz="0" w:space="0" w:color="auto"/>
                                                    <w:left w:val="none" w:sz="0" w:space="0" w:color="auto"/>
                                                    <w:bottom w:val="none" w:sz="0" w:space="0" w:color="auto"/>
                                                    <w:right w:val="none" w:sz="0" w:space="0" w:color="auto"/>
                                                  </w:divBdr>
                                                  <w:divsChild>
                                                    <w:div w:id="18930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18388">
                                          <w:marLeft w:val="0"/>
                                          <w:marRight w:val="0"/>
                                          <w:marTop w:val="0"/>
                                          <w:marBottom w:val="0"/>
                                          <w:divBdr>
                                            <w:top w:val="none" w:sz="0" w:space="0" w:color="auto"/>
                                            <w:left w:val="none" w:sz="0" w:space="0" w:color="auto"/>
                                            <w:bottom w:val="none" w:sz="0" w:space="0" w:color="auto"/>
                                            <w:right w:val="none" w:sz="0" w:space="0" w:color="auto"/>
                                          </w:divBdr>
                                          <w:divsChild>
                                            <w:div w:id="1421953395">
                                              <w:marLeft w:val="0"/>
                                              <w:marRight w:val="0"/>
                                              <w:marTop w:val="0"/>
                                              <w:marBottom w:val="0"/>
                                              <w:divBdr>
                                                <w:top w:val="none" w:sz="0" w:space="0" w:color="auto"/>
                                                <w:left w:val="none" w:sz="0" w:space="0" w:color="auto"/>
                                                <w:bottom w:val="none" w:sz="0" w:space="0" w:color="auto"/>
                                                <w:right w:val="none" w:sz="0" w:space="0" w:color="auto"/>
                                              </w:divBdr>
                                              <w:divsChild>
                                                <w:div w:id="770011416">
                                                  <w:marLeft w:val="0"/>
                                                  <w:marRight w:val="0"/>
                                                  <w:marTop w:val="0"/>
                                                  <w:marBottom w:val="195"/>
                                                  <w:divBdr>
                                                    <w:top w:val="none" w:sz="0" w:space="0" w:color="auto"/>
                                                    <w:left w:val="none" w:sz="0" w:space="0" w:color="auto"/>
                                                    <w:bottom w:val="none" w:sz="0" w:space="0" w:color="auto"/>
                                                    <w:right w:val="none" w:sz="0" w:space="0" w:color="auto"/>
                                                  </w:divBdr>
                                                </w:div>
                                                <w:div w:id="468397235">
                                                  <w:marLeft w:val="1740"/>
                                                  <w:marRight w:val="0"/>
                                                  <w:marTop w:val="0"/>
                                                  <w:marBottom w:val="0"/>
                                                  <w:divBdr>
                                                    <w:top w:val="none" w:sz="0" w:space="0" w:color="auto"/>
                                                    <w:left w:val="none" w:sz="0" w:space="0" w:color="auto"/>
                                                    <w:bottom w:val="none" w:sz="0" w:space="0" w:color="auto"/>
                                                    <w:right w:val="none" w:sz="0" w:space="0" w:color="auto"/>
                                                  </w:divBdr>
                                                  <w:divsChild>
                                                    <w:div w:id="15762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6480">
                                          <w:marLeft w:val="0"/>
                                          <w:marRight w:val="0"/>
                                          <w:marTop w:val="0"/>
                                          <w:marBottom w:val="0"/>
                                          <w:divBdr>
                                            <w:top w:val="none" w:sz="0" w:space="0" w:color="auto"/>
                                            <w:left w:val="none" w:sz="0" w:space="0" w:color="auto"/>
                                            <w:bottom w:val="none" w:sz="0" w:space="0" w:color="auto"/>
                                            <w:right w:val="none" w:sz="0" w:space="0" w:color="auto"/>
                                          </w:divBdr>
                                          <w:divsChild>
                                            <w:div w:id="1166701618">
                                              <w:marLeft w:val="0"/>
                                              <w:marRight w:val="0"/>
                                              <w:marTop w:val="0"/>
                                              <w:marBottom w:val="0"/>
                                              <w:divBdr>
                                                <w:top w:val="none" w:sz="0" w:space="0" w:color="auto"/>
                                                <w:left w:val="none" w:sz="0" w:space="0" w:color="auto"/>
                                                <w:bottom w:val="none" w:sz="0" w:space="0" w:color="auto"/>
                                                <w:right w:val="none" w:sz="0" w:space="0" w:color="auto"/>
                                              </w:divBdr>
                                              <w:divsChild>
                                                <w:div w:id="845284572">
                                                  <w:marLeft w:val="0"/>
                                                  <w:marRight w:val="0"/>
                                                  <w:marTop w:val="0"/>
                                                  <w:marBottom w:val="195"/>
                                                  <w:divBdr>
                                                    <w:top w:val="none" w:sz="0" w:space="0" w:color="auto"/>
                                                    <w:left w:val="none" w:sz="0" w:space="0" w:color="auto"/>
                                                    <w:bottom w:val="none" w:sz="0" w:space="0" w:color="auto"/>
                                                    <w:right w:val="none" w:sz="0" w:space="0" w:color="auto"/>
                                                  </w:divBdr>
                                                </w:div>
                                                <w:div w:id="1355769565">
                                                  <w:marLeft w:val="1740"/>
                                                  <w:marRight w:val="0"/>
                                                  <w:marTop w:val="0"/>
                                                  <w:marBottom w:val="0"/>
                                                  <w:divBdr>
                                                    <w:top w:val="none" w:sz="0" w:space="0" w:color="auto"/>
                                                    <w:left w:val="none" w:sz="0" w:space="0" w:color="auto"/>
                                                    <w:bottom w:val="none" w:sz="0" w:space="0" w:color="auto"/>
                                                    <w:right w:val="none" w:sz="0" w:space="0" w:color="auto"/>
                                                  </w:divBdr>
                                                  <w:divsChild>
                                                    <w:div w:id="18871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7215">
                                          <w:marLeft w:val="0"/>
                                          <w:marRight w:val="0"/>
                                          <w:marTop w:val="0"/>
                                          <w:marBottom w:val="0"/>
                                          <w:divBdr>
                                            <w:top w:val="none" w:sz="0" w:space="0" w:color="auto"/>
                                            <w:left w:val="none" w:sz="0" w:space="0" w:color="auto"/>
                                            <w:bottom w:val="none" w:sz="0" w:space="0" w:color="auto"/>
                                            <w:right w:val="none" w:sz="0" w:space="0" w:color="auto"/>
                                          </w:divBdr>
                                          <w:divsChild>
                                            <w:div w:id="1710641110">
                                              <w:marLeft w:val="0"/>
                                              <w:marRight w:val="0"/>
                                              <w:marTop w:val="0"/>
                                              <w:marBottom w:val="0"/>
                                              <w:divBdr>
                                                <w:top w:val="none" w:sz="0" w:space="0" w:color="auto"/>
                                                <w:left w:val="none" w:sz="0" w:space="0" w:color="auto"/>
                                                <w:bottom w:val="none" w:sz="0" w:space="0" w:color="auto"/>
                                                <w:right w:val="none" w:sz="0" w:space="0" w:color="auto"/>
                                              </w:divBdr>
                                              <w:divsChild>
                                                <w:div w:id="2091534047">
                                                  <w:marLeft w:val="0"/>
                                                  <w:marRight w:val="0"/>
                                                  <w:marTop w:val="0"/>
                                                  <w:marBottom w:val="195"/>
                                                  <w:divBdr>
                                                    <w:top w:val="none" w:sz="0" w:space="0" w:color="auto"/>
                                                    <w:left w:val="none" w:sz="0" w:space="0" w:color="auto"/>
                                                    <w:bottom w:val="none" w:sz="0" w:space="0" w:color="auto"/>
                                                    <w:right w:val="none" w:sz="0" w:space="0" w:color="auto"/>
                                                  </w:divBdr>
                                                </w:div>
                                                <w:div w:id="2050639503">
                                                  <w:marLeft w:val="1740"/>
                                                  <w:marRight w:val="0"/>
                                                  <w:marTop w:val="0"/>
                                                  <w:marBottom w:val="0"/>
                                                  <w:divBdr>
                                                    <w:top w:val="none" w:sz="0" w:space="0" w:color="auto"/>
                                                    <w:left w:val="none" w:sz="0" w:space="0" w:color="auto"/>
                                                    <w:bottom w:val="none" w:sz="0" w:space="0" w:color="auto"/>
                                                    <w:right w:val="none" w:sz="0" w:space="0" w:color="auto"/>
                                                  </w:divBdr>
                                                  <w:divsChild>
                                                    <w:div w:id="21322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364197">
      <w:bodyDiv w:val="1"/>
      <w:marLeft w:val="0"/>
      <w:marRight w:val="0"/>
      <w:marTop w:val="0"/>
      <w:marBottom w:val="0"/>
      <w:divBdr>
        <w:top w:val="none" w:sz="0" w:space="0" w:color="auto"/>
        <w:left w:val="none" w:sz="0" w:space="0" w:color="auto"/>
        <w:bottom w:val="none" w:sz="0" w:space="0" w:color="auto"/>
        <w:right w:val="none" w:sz="0" w:space="0" w:color="auto"/>
      </w:divBdr>
      <w:divsChild>
        <w:div w:id="499582450">
          <w:blockQuote w:val="1"/>
          <w:marLeft w:val="0"/>
          <w:marRight w:val="0"/>
          <w:marTop w:val="0"/>
          <w:marBottom w:val="0"/>
          <w:divBdr>
            <w:top w:val="none" w:sz="0" w:space="0" w:color="auto"/>
            <w:left w:val="none" w:sz="0" w:space="0" w:color="auto"/>
            <w:bottom w:val="none" w:sz="0" w:space="0" w:color="auto"/>
            <w:right w:val="none" w:sz="0" w:space="0" w:color="auto"/>
          </w:divBdr>
          <w:divsChild>
            <w:div w:id="971131199">
              <w:marLeft w:val="0"/>
              <w:marRight w:val="0"/>
              <w:marTop w:val="0"/>
              <w:marBottom w:val="0"/>
              <w:divBdr>
                <w:top w:val="none" w:sz="0" w:space="0" w:color="auto"/>
                <w:left w:val="none" w:sz="0" w:space="0" w:color="auto"/>
                <w:bottom w:val="none" w:sz="0" w:space="0" w:color="auto"/>
                <w:right w:val="none" w:sz="0" w:space="0" w:color="auto"/>
              </w:divBdr>
              <w:divsChild>
                <w:div w:id="736242002">
                  <w:marLeft w:val="0"/>
                  <w:marRight w:val="0"/>
                  <w:marTop w:val="0"/>
                  <w:marBottom w:val="0"/>
                  <w:divBdr>
                    <w:top w:val="none" w:sz="0" w:space="0" w:color="auto"/>
                    <w:left w:val="none" w:sz="0" w:space="0" w:color="auto"/>
                    <w:bottom w:val="none" w:sz="0" w:space="0" w:color="auto"/>
                    <w:right w:val="none" w:sz="0" w:space="0" w:color="auto"/>
                  </w:divBdr>
                  <w:divsChild>
                    <w:div w:id="851383058">
                      <w:marLeft w:val="0"/>
                      <w:marRight w:val="0"/>
                      <w:marTop w:val="0"/>
                      <w:marBottom w:val="0"/>
                      <w:divBdr>
                        <w:top w:val="none" w:sz="0" w:space="0" w:color="auto"/>
                        <w:left w:val="none" w:sz="0" w:space="0" w:color="auto"/>
                        <w:bottom w:val="none" w:sz="0" w:space="0" w:color="auto"/>
                        <w:right w:val="none" w:sz="0" w:space="0" w:color="auto"/>
                      </w:divBdr>
                      <w:divsChild>
                        <w:div w:id="887641602">
                          <w:marLeft w:val="0"/>
                          <w:marRight w:val="0"/>
                          <w:marTop w:val="0"/>
                          <w:marBottom w:val="0"/>
                          <w:divBdr>
                            <w:top w:val="none" w:sz="0" w:space="0" w:color="auto"/>
                            <w:left w:val="none" w:sz="0" w:space="0" w:color="auto"/>
                            <w:bottom w:val="none" w:sz="0" w:space="0" w:color="auto"/>
                            <w:right w:val="none" w:sz="0" w:space="0" w:color="auto"/>
                          </w:divBdr>
                          <w:divsChild>
                            <w:div w:id="2127430040">
                              <w:marLeft w:val="0"/>
                              <w:marRight w:val="0"/>
                              <w:marTop w:val="0"/>
                              <w:marBottom w:val="0"/>
                              <w:divBdr>
                                <w:top w:val="none" w:sz="0" w:space="0" w:color="auto"/>
                                <w:left w:val="none" w:sz="0" w:space="0" w:color="auto"/>
                                <w:bottom w:val="none" w:sz="0" w:space="0" w:color="auto"/>
                                <w:right w:val="none" w:sz="0" w:space="0" w:color="auto"/>
                              </w:divBdr>
                              <w:divsChild>
                                <w:div w:id="2113933984">
                                  <w:marLeft w:val="0"/>
                                  <w:marRight w:val="0"/>
                                  <w:marTop w:val="0"/>
                                  <w:marBottom w:val="0"/>
                                  <w:divBdr>
                                    <w:top w:val="none" w:sz="0" w:space="0" w:color="auto"/>
                                    <w:left w:val="none" w:sz="0" w:space="0" w:color="auto"/>
                                    <w:bottom w:val="none" w:sz="0" w:space="0" w:color="auto"/>
                                    <w:right w:val="none" w:sz="0" w:space="0" w:color="auto"/>
                                  </w:divBdr>
                                  <w:divsChild>
                                    <w:div w:id="162817982">
                                      <w:marLeft w:val="0"/>
                                      <w:marRight w:val="0"/>
                                      <w:marTop w:val="0"/>
                                      <w:marBottom w:val="0"/>
                                      <w:divBdr>
                                        <w:top w:val="none" w:sz="0" w:space="0" w:color="auto"/>
                                        <w:left w:val="none" w:sz="0" w:space="0" w:color="auto"/>
                                        <w:bottom w:val="none" w:sz="0" w:space="0" w:color="auto"/>
                                        <w:right w:val="none" w:sz="0" w:space="0" w:color="auto"/>
                                      </w:divBdr>
                                      <w:divsChild>
                                        <w:div w:id="705177176">
                                          <w:marLeft w:val="0"/>
                                          <w:marRight w:val="0"/>
                                          <w:marTop w:val="0"/>
                                          <w:marBottom w:val="0"/>
                                          <w:divBdr>
                                            <w:top w:val="none" w:sz="0" w:space="0" w:color="auto"/>
                                            <w:left w:val="none" w:sz="0" w:space="0" w:color="auto"/>
                                            <w:bottom w:val="none" w:sz="0" w:space="0" w:color="auto"/>
                                            <w:right w:val="none" w:sz="0" w:space="0" w:color="auto"/>
                                          </w:divBdr>
                                          <w:divsChild>
                                            <w:div w:id="1301612666">
                                              <w:marLeft w:val="0"/>
                                              <w:marRight w:val="0"/>
                                              <w:marTop w:val="0"/>
                                              <w:marBottom w:val="0"/>
                                              <w:divBdr>
                                                <w:top w:val="none" w:sz="0" w:space="0" w:color="auto"/>
                                                <w:left w:val="none" w:sz="0" w:space="0" w:color="auto"/>
                                                <w:bottom w:val="none" w:sz="0" w:space="0" w:color="auto"/>
                                                <w:right w:val="none" w:sz="0" w:space="0" w:color="auto"/>
                                              </w:divBdr>
                                              <w:divsChild>
                                                <w:div w:id="978848140">
                                                  <w:marLeft w:val="0"/>
                                                  <w:marRight w:val="0"/>
                                                  <w:marTop w:val="0"/>
                                                  <w:marBottom w:val="0"/>
                                                  <w:divBdr>
                                                    <w:top w:val="none" w:sz="0" w:space="0" w:color="auto"/>
                                                    <w:left w:val="none" w:sz="0" w:space="0" w:color="auto"/>
                                                    <w:bottom w:val="none" w:sz="0" w:space="0" w:color="auto"/>
                                                    <w:right w:val="none" w:sz="0" w:space="0" w:color="auto"/>
                                                  </w:divBdr>
                                                  <w:divsChild>
                                                    <w:div w:id="1685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835477">
      <w:bodyDiv w:val="1"/>
      <w:marLeft w:val="0"/>
      <w:marRight w:val="0"/>
      <w:marTop w:val="0"/>
      <w:marBottom w:val="0"/>
      <w:divBdr>
        <w:top w:val="none" w:sz="0" w:space="0" w:color="auto"/>
        <w:left w:val="none" w:sz="0" w:space="0" w:color="auto"/>
        <w:bottom w:val="none" w:sz="0" w:space="0" w:color="auto"/>
        <w:right w:val="none" w:sz="0" w:space="0" w:color="auto"/>
      </w:divBdr>
    </w:div>
    <w:div w:id="706108169">
      <w:bodyDiv w:val="1"/>
      <w:marLeft w:val="0"/>
      <w:marRight w:val="0"/>
      <w:marTop w:val="0"/>
      <w:marBottom w:val="0"/>
      <w:divBdr>
        <w:top w:val="none" w:sz="0" w:space="0" w:color="auto"/>
        <w:left w:val="none" w:sz="0" w:space="0" w:color="auto"/>
        <w:bottom w:val="none" w:sz="0" w:space="0" w:color="auto"/>
        <w:right w:val="none" w:sz="0" w:space="0" w:color="auto"/>
      </w:divBdr>
    </w:div>
    <w:div w:id="869756123">
      <w:bodyDiv w:val="1"/>
      <w:marLeft w:val="0"/>
      <w:marRight w:val="0"/>
      <w:marTop w:val="0"/>
      <w:marBottom w:val="0"/>
      <w:divBdr>
        <w:top w:val="none" w:sz="0" w:space="0" w:color="auto"/>
        <w:left w:val="none" w:sz="0" w:space="0" w:color="auto"/>
        <w:bottom w:val="none" w:sz="0" w:space="0" w:color="auto"/>
        <w:right w:val="none" w:sz="0" w:space="0" w:color="auto"/>
      </w:divBdr>
      <w:divsChild>
        <w:div w:id="1174148055">
          <w:blockQuote w:val="1"/>
          <w:marLeft w:val="0"/>
          <w:marRight w:val="0"/>
          <w:marTop w:val="0"/>
          <w:marBottom w:val="0"/>
          <w:divBdr>
            <w:top w:val="none" w:sz="0" w:space="0" w:color="auto"/>
            <w:left w:val="none" w:sz="0" w:space="0" w:color="auto"/>
            <w:bottom w:val="none" w:sz="0" w:space="0" w:color="auto"/>
            <w:right w:val="none" w:sz="0" w:space="0" w:color="auto"/>
          </w:divBdr>
          <w:divsChild>
            <w:div w:id="462625906">
              <w:marLeft w:val="0"/>
              <w:marRight w:val="0"/>
              <w:marTop w:val="0"/>
              <w:marBottom w:val="0"/>
              <w:divBdr>
                <w:top w:val="none" w:sz="0" w:space="0" w:color="auto"/>
                <w:left w:val="none" w:sz="0" w:space="0" w:color="auto"/>
                <w:bottom w:val="none" w:sz="0" w:space="0" w:color="auto"/>
                <w:right w:val="none" w:sz="0" w:space="0" w:color="auto"/>
              </w:divBdr>
              <w:divsChild>
                <w:div w:id="1825394701">
                  <w:marLeft w:val="0"/>
                  <w:marRight w:val="0"/>
                  <w:marTop w:val="0"/>
                  <w:marBottom w:val="0"/>
                  <w:divBdr>
                    <w:top w:val="none" w:sz="0" w:space="0" w:color="auto"/>
                    <w:left w:val="none" w:sz="0" w:space="0" w:color="auto"/>
                    <w:bottom w:val="none" w:sz="0" w:space="0" w:color="auto"/>
                    <w:right w:val="none" w:sz="0" w:space="0" w:color="auto"/>
                  </w:divBdr>
                  <w:divsChild>
                    <w:div w:id="4826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67340">
      <w:bodyDiv w:val="1"/>
      <w:marLeft w:val="0"/>
      <w:marRight w:val="0"/>
      <w:marTop w:val="0"/>
      <w:marBottom w:val="0"/>
      <w:divBdr>
        <w:top w:val="none" w:sz="0" w:space="0" w:color="auto"/>
        <w:left w:val="none" w:sz="0" w:space="0" w:color="auto"/>
        <w:bottom w:val="none" w:sz="0" w:space="0" w:color="auto"/>
        <w:right w:val="none" w:sz="0" w:space="0" w:color="auto"/>
      </w:divBdr>
      <w:divsChild>
        <w:div w:id="836504787">
          <w:marLeft w:val="0"/>
          <w:marRight w:val="0"/>
          <w:marTop w:val="0"/>
          <w:marBottom w:val="390"/>
          <w:divBdr>
            <w:top w:val="none" w:sz="0" w:space="0" w:color="auto"/>
            <w:left w:val="none" w:sz="0" w:space="0" w:color="auto"/>
            <w:bottom w:val="none" w:sz="0" w:space="0" w:color="auto"/>
            <w:right w:val="none" w:sz="0" w:space="0" w:color="auto"/>
          </w:divBdr>
          <w:divsChild>
            <w:div w:id="686297060">
              <w:marLeft w:val="0"/>
              <w:marRight w:val="0"/>
              <w:marTop w:val="0"/>
              <w:marBottom w:val="0"/>
              <w:divBdr>
                <w:top w:val="none" w:sz="0" w:space="0" w:color="auto"/>
                <w:left w:val="none" w:sz="0" w:space="0" w:color="auto"/>
                <w:bottom w:val="none" w:sz="0" w:space="0" w:color="auto"/>
                <w:right w:val="none" w:sz="0" w:space="0" w:color="auto"/>
              </w:divBdr>
              <w:divsChild>
                <w:div w:id="1072779759">
                  <w:marLeft w:val="0"/>
                  <w:marRight w:val="0"/>
                  <w:marTop w:val="0"/>
                  <w:marBottom w:val="0"/>
                  <w:divBdr>
                    <w:top w:val="none" w:sz="0" w:space="0" w:color="auto"/>
                    <w:left w:val="none" w:sz="0" w:space="0" w:color="auto"/>
                    <w:bottom w:val="none" w:sz="0" w:space="0" w:color="auto"/>
                    <w:right w:val="none" w:sz="0" w:space="0" w:color="auto"/>
                  </w:divBdr>
                  <w:divsChild>
                    <w:div w:id="1104761300">
                      <w:marLeft w:val="0"/>
                      <w:marRight w:val="0"/>
                      <w:marTop w:val="0"/>
                      <w:marBottom w:val="240"/>
                      <w:divBdr>
                        <w:top w:val="none" w:sz="0" w:space="0" w:color="auto"/>
                        <w:left w:val="none" w:sz="0" w:space="0" w:color="auto"/>
                        <w:bottom w:val="none" w:sz="0" w:space="0" w:color="auto"/>
                        <w:right w:val="none" w:sz="0" w:space="0" w:color="auto"/>
                      </w:divBdr>
                      <w:divsChild>
                        <w:div w:id="1004631700">
                          <w:marLeft w:val="0"/>
                          <w:marRight w:val="0"/>
                          <w:marTop w:val="0"/>
                          <w:marBottom w:val="0"/>
                          <w:divBdr>
                            <w:top w:val="none" w:sz="0" w:space="0" w:color="auto"/>
                            <w:left w:val="none" w:sz="0" w:space="0" w:color="auto"/>
                            <w:bottom w:val="none" w:sz="0" w:space="0" w:color="auto"/>
                            <w:right w:val="none" w:sz="0" w:space="0" w:color="auto"/>
                          </w:divBdr>
                          <w:divsChild>
                            <w:div w:id="132019652">
                              <w:marLeft w:val="0"/>
                              <w:marRight w:val="30"/>
                              <w:marTop w:val="0"/>
                              <w:marBottom w:val="0"/>
                              <w:divBdr>
                                <w:top w:val="none" w:sz="0" w:space="0" w:color="auto"/>
                                <w:left w:val="none" w:sz="0" w:space="0" w:color="auto"/>
                                <w:bottom w:val="none" w:sz="0" w:space="0" w:color="auto"/>
                                <w:right w:val="none" w:sz="0" w:space="0" w:color="auto"/>
                              </w:divBdr>
                            </w:div>
                            <w:div w:id="4609972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796330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17869308">
          <w:marLeft w:val="0"/>
          <w:marRight w:val="0"/>
          <w:marTop w:val="0"/>
          <w:marBottom w:val="0"/>
          <w:divBdr>
            <w:top w:val="none" w:sz="0" w:space="0" w:color="auto"/>
            <w:left w:val="none" w:sz="0" w:space="0" w:color="auto"/>
            <w:bottom w:val="none" w:sz="0" w:space="0" w:color="auto"/>
            <w:right w:val="none" w:sz="0" w:space="0" w:color="auto"/>
          </w:divBdr>
        </w:div>
      </w:divsChild>
    </w:div>
    <w:div w:id="1044675169">
      <w:bodyDiv w:val="1"/>
      <w:marLeft w:val="0"/>
      <w:marRight w:val="0"/>
      <w:marTop w:val="0"/>
      <w:marBottom w:val="0"/>
      <w:divBdr>
        <w:top w:val="none" w:sz="0" w:space="0" w:color="auto"/>
        <w:left w:val="none" w:sz="0" w:space="0" w:color="auto"/>
        <w:bottom w:val="none" w:sz="0" w:space="0" w:color="auto"/>
        <w:right w:val="none" w:sz="0" w:space="0" w:color="auto"/>
      </w:divBdr>
    </w:div>
    <w:div w:id="1135022453">
      <w:bodyDiv w:val="1"/>
      <w:marLeft w:val="0"/>
      <w:marRight w:val="0"/>
      <w:marTop w:val="0"/>
      <w:marBottom w:val="0"/>
      <w:divBdr>
        <w:top w:val="none" w:sz="0" w:space="0" w:color="auto"/>
        <w:left w:val="none" w:sz="0" w:space="0" w:color="auto"/>
        <w:bottom w:val="none" w:sz="0" w:space="0" w:color="auto"/>
        <w:right w:val="none" w:sz="0" w:space="0" w:color="auto"/>
      </w:divBdr>
    </w:div>
    <w:div w:id="1139374030">
      <w:bodyDiv w:val="1"/>
      <w:marLeft w:val="0"/>
      <w:marRight w:val="0"/>
      <w:marTop w:val="0"/>
      <w:marBottom w:val="0"/>
      <w:divBdr>
        <w:top w:val="none" w:sz="0" w:space="0" w:color="auto"/>
        <w:left w:val="none" w:sz="0" w:space="0" w:color="auto"/>
        <w:bottom w:val="none" w:sz="0" w:space="0" w:color="auto"/>
        <w:right w:val="none" w:sz="0" w:space="0" w:color="auto"/>
      </w:divBdr>
    </w:div>
    <w:div w:id="1170146671">
      <w:bodyDiv w:val="1"/>
      <w:marLeft w:val="0"/>
      <w:marRight w:val="0"/>
      <w:marTop w:val="0"/>
      <w:marBottom w:val="0"/>
      <w:divBdr>
        <w:top w:val="none" w:sz="0" w:space="0" w:color="auto"/>
        <w:left w:val="none" w:sz="0" w:space="0" w:color="auto"/>
        <w:bottom w:val="none" w:sz="0" w:space="0" w:color="auto"/>
        <w:right w:val="none" w:sz="0" w:space="0" w:color="auto"/>
      </w:divBdr>
    </w:div>
    <w:div w:id="1270628235">
      <w:bodyDiv w:val="1"/>
      <w:marLeft w:val="0"/>
      <w:marRight w:val="0"/>
      <w:marTop w:val="0"/>
      <w:marBottom w:val="0"/>
      <w:divBdr>
        <w:top w:val="none" w:sz="0" w:space="0" w:color="auto"/>
        <w:left w:val="none" w:sz="0" w:space="0" w:color="auto"/>
        <w:bottom w:val="none" w:sz="0" w:space="0" w:color="auto"/>
        <w:right w:val="none" w:sz="0" w:space="0" w:color="auto"/>
      </w:divBdr>
    </w:div>
    <w:div w:id="1275208559">
      <w:bodyDiv w:val="1"/>
      <w:marLeft w:val="0"/>
      <w:marRight w:val="0"/>
      <w:marTop w:val="0"/>
      <w:marBottom w:val="0"/>
      <w:divBdr>
        <w:top w:val="none" w:sz="0" w:space="0" w:color="auto"/>
        <w:left w:val="none" w:sz="0" w:space="0" w:color="auto"/>
        <w:bottom w:val="none" w:sz="0" w:space="0" w:color="auto"/>
        <w:right w:val="none" w:sz="0" w:space="0" w:color="auto"/>
      </w:divBdr>
    </w:div>
    <w:div w:id="1288661294">
      <w:bodyDiv w:val="1"/>
      <w:marLeft w:val="0"/>
      <w:marRight w:val="0"/>
      <w:marTop w:val="0"/>
      <w:marBottom w:val="0"/>
      <w:divBdr>
        <w:top w:val="none" w:sz="0" w:space="0" w:color="auto"/>
        <w:left w:val="none" w:sz="0" w:space="0" w:color="auto"/>
        <w:bottom w:val="none" w:sz="0" w:space="0" w:color="auto"/>
        <w:right w:val="none" w:sz="0" w:space="0" w:color="auto"/>
      </w:divBdr>
      <w:divsChild>
        <w:div w:id="2049646913">
          <w:marLeft w:val="0"/>
          <w:marRight w:val="0"/>
          <w:marTop w:val="0"/>
          <w:marBottom w:val="0"/>
          <w:divBdr>
            <w:top w:val="none" w:sz="0" w:space="0" w:color="auto"/>
            <w:left w:val="none" w:sz="0" w:space="0" w:color="auto"/>
            <w:bottom w:val="none" w:sz="0" w:space="0" w:color="auto"/>
            <w:right w:val="none" w:sz="0" w:space="0" w:color="auto"/>
          </w:divBdr>
        </w:div>
      </w:divsChild>
    </w:div>
    <w:div w:id="1328366361">
      <w:bodyDiv w:val="1"/>
      <w:marLeft w:val="0"/>
      <w:marRight w:val="0"/>
      <w:marTop w:val="0"/>
      <w:marBottom w:val="0"/>
      <w:divBdr>
        <w:top w:val="none" w:sz="0" w:space="0" w:color="auto"/>
        <w:left w:val="none" w:sz="0" w:space="0" w:color="auto"/>
        <w:bottom w:val="none" w:sz="0" w:space="0" w:color="auto"/>
        <w:right w:val="none" w:sz="0" w:space="0" w:color="auto"/>
      </w:divBdr>
    </w:div>
    <w:div w:id="1545562572">
      <w:bodyDiv w:val="1"/>
      <w:marLeft w:val="0"/>
      <w:marRight w:val="0"/>
      <w:marTop w:val="0"/>
      <w:marBottom w:val="0"/>
      <w:divBdr>
        <w:top w:val="none" w:sz="0" w:space="0" w:color="auto"/>
        <w:left w:val="none" w:sz="0" w:space="0" w:color="auto"/>
        <w:bottom w:val="none" w:sz="0" w:space="0" w:color="auto"/>
        <w:right w:val="none" w:sz="0" w:space="0" w:color="auto"/>
      </w:divBdr>
    </w:div>
    <w:div w:id="1600144296">
      <w:bodyDiv w:val="1"/>
      <w:marLeft w:val="0"/>
      <w:marRight w:val="0"/>
      <w:marTop w:val="0"/>
      <w:marBottom w:val="0"/>
      <w:divBdr>
        <w:top w:val="none" w:sz="0" w:space="0" w:color="auto"/>
        <w:left w:val="none" w:sz="0" w:space="0" w:color="auto"/>
        <w:bottom w:val="none" w:sz="0" w:space="0" w:color="auto"/>
        <w:right w:val="none" w:sz="0" w:space="0" w:color="auto"/>
      </w:divBdr>
    </w:div>
    <w:div w:id="1686202775">
      <w:bodyDiv w:val="1"/>
      <w:marLeft w:val="0"/>
      <w:marRight w:val="0"/>
      <w:marTop w:val="0"/>
      <w:marBottom w:val="0"/>
      <w:divBdr>
        <w:top w:val="none" w:sz="0" w:space="0" w:color="auto"/>
        <w:left w:val="none" w:sz="0" w:space="0" w:color="auto"/>
        <w:bottom w:val="none" w:sz="0" w:space="0" w:color="auto"/>
        <w:right w:val="none" w:sz="0" w:space="0" w:color="auto"/>
      </w:divBdr>
      <w:divsChild>
        <w:div w:id="1577280250">
          <w:marLeft w:val="0"/>
          <w:marRight w:val="0"/>
          <w:marTop w:val="0"/>
          <w:marBottom w:val="0"/>
          <w:divBdr>
            <w:top w:val="none" w:sz="0" w:space="0" w:color="auto"/>
            <w:left w:val="none" w:sz="0" w:space="0" w:color="auto"/>
            <w:bottom w:val="none" w:sz="0" w:space="0" w:color="auto"/>
            <w:right w:val="none" w:sz="0" w:space="0" w:color="auto"/>
          </w:divBdr>
        </w:div>
        <w:div w:id="1108699118">
          <w:marLeft w:val="0"/>
          <w:marRight w:val="0"/>
          <w:marTop w:val="0"/>
          <w:marBottom w:val="0"/>
          <w:divBdr>
            <w:top w:val="none" w:sz="0" w:space="0" w:color="auto"/>
            <w:left w:val="none" w:sz="0" w:space="0" w:color="auto"/>
            <w:bottom w:val="none" w:sz="0" w:space="0" w:color="auto"/>
            <w:right w:val="none" w:sz="0" w:space="0" w:color="auto"/>
          </w:divBdr>
        </w:div>
        <w:div w:id="1098716858">
          <w:marLeft w:val="0"/>
          <w:marRight w:val="0"/>
          <w:marTop w:val="0"/>
          <w:marBottom w:val="0"/>
          <w:divBdr>
            <w:top w:val="none" w:sz="0" w:space="0" w:color="auto"/>
            <w:left w:val="none" w:sz="0" w:space="0" w:color="auto"/>
            <w:bottom w:val="none" w:sz="0" w:space="0" w:color="auto"/>
            <w:right w:val="none" w:sz="0" w:space="0" w:color="auto"/>
          </w:divBdr>
        </w:div>
      </w:divsChild>
    </w:div>
    <w:div w:id="1743674090">
      <w:bodyDiv w:val="1"/>
      <w:marLeft w:val="0"/>
      <w:marRight w:val="0"/>
      <w:marTop w:val="0"/>
      <w:marBottom w:val="0"/>
      <w:divBdr>
        <w:top w:val="none" w:sz="0" w:space="0" w:color="auto"/>
        <w:left w:val="none" w:sz="0" w:space="0" w:color="auto"/>
        <w:bottom w:val="none" w:sz="0" w:space="0" w:color="auto"/>
        <w:right w:val="none" w:sz="0" w:space="0" w:color="auto"/>
      </w:divBdr>
    </w:div>
    <w:div w:id="1822844246">
      <w:bodyDiv w:val="1"/>
      <w:marLeft w:val="0"/>
      <w:marRight w:val="0"/>
      <w:marTop w:val="0"/>
      <w:marBottom w:val="0"/>
      <w:divBdr>
        <w:top w:val="none" w:sz="0" w:space="0" w:color="auto"/>
        <w:left w:val="none" w:sz="0" w:space="0" w:color="auto"/>
        <w:bottom w:val="none" w:sz="0" w:space="0" w:color="auto"/>
        <w:right w:val="none" w:sz="0" w:space="0" w:color="auto"/>
      </w:divBdr>
    </w:div>
    <w:div w:id="1828980478">
      <w:bodyDiv w:val="1"/>
      <w:marLeft w:val="0"/>
      <w:marRight w:val="0"/>
      <w:marTop w:val="0"/>
      <w:marBottom w:val="0"/>
      <w:divBdr>
        <w:top w:val="none" w:sz="0" w:space="0" w:color="auto"/>
        <w:left w:val="none" w:sz="0" w:space="0" w:color="auto"/>
        <w:bottom w:val="none" w:sz="0" w:space="0" w:color="auto"/>
        <w:right w:val="none" w:sz="0" w:space="0" w:color="auto"/>
      </w:divBdr>
    </w:div>
    <w:div w:id="187021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hyperlink" Target="https://www.sfchinatownrotary.org/weekly-program-speakers" TargetMode="External"/><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2.jp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footer" Target="footer1.xml"/><Relationship Id="rId8" Type="http://schemas.openxmlformats.org/officeDocument/2006/relationships/image" Target="media/image3.jp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hyperlink" Target="mailto:rlow52@yahoo.com" TargetMode="External"/><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ichardswart/RCSFC%20Newsletter%20March%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RCSFC Newsletter March 2021.dotx</Template>
  <TotalTime>5</TotalTime>
  <Pages>8</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2021-03-08T01:52:00Z</cp:lastPrinted>
  <dcterms:created xsi:type="dcterms:W3CDTF">2021-03-08T05:13:00Z</dcterms:created>
  <dcterms:modified xsi:type="dcterms:W3CDTF">2021-03-08T05:18:00Z</dcterms:modified>
</cp:coreProperties>
</file>