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EEAF6" w:themeColor="accent5" w:themeTint="33"/>
  <w:body>
    <w:p w14:paraId="25F87DBA" w14:textId="77777777" w:rsidR="00232155" w:rsidRPr="00232155" w:rsidRDefault="00700281" w:rsidP="00232155">
      <w:pPr>
        <w:jc w:val="center"/>
        <w:rPr>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32155">
        <w:rPr>
          <w:b/>
          <w:bCs/>
          <w:noProof/>
          <w:sz w:val="56"/>
          <w:szCs w:val="56"/>
        </w:rPr>
        <w:drawing>
          <wp:anchor distT="0" distB="0" distL="114300" distR="114300" simplePos="0" relativeHeight="251658240" behindDoc="1" locked="0" layoutInCell="1" allowOverlap="1" wp14:anchorId="31C869CB" wp14:editId="708F6530">
            <wp:simplePos x="0" y="0"/>
            <wp:positionH relativeFrom="margin">
              <wp:posOffset>236220</wp:posOffset>
            </wp:positionH>
            <wp:positionV relativeFrom="margin">
              <wp:posOffset>-227330</wp:posOffset>
            </wp:positionV>
            <wp:extent cx="1224280" cy="1531620"/>
            <wp:effectExtent l="0" t="0" r="0" b="5080"/>
            <wp:wrapTight wrapText="bothSides">
              <wp:wrapPolygon edited="0">
                <wp:start x="224" y="0"/>
                <wp:lineTo x="0" y="179"/>
                <wp:lineTo x="0" y="21313"/>
                <wp:lineTo x="224" y="21493"/>
                <wp:lineTo x="21062" y="21493"/>
                <wp:lineTo x="21286" y="21313"/>
                <wp:lineTo x="21286" y="179"/>
                <wp:lineTo x="21062" y="0"/>
                <wp:lineTo x="224" y="0"/>
              </wp:wrapPolygon>
            </wp:wrapTight>
            <wp:docPr id="1" name="Picture 1" descr="A picture containing text, book, tabl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 table,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280" cy="153162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Pr="00232155">
        <w:rPr>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Rotary Club of SF Chinatown</w:t>
      </w:r>
    </w:p>
    <w:p w14:paraId="48FC1A04" w14:textId="77777777" w:rsidR="00252F9C" w:rsidRDefault="00700281" w:rsidP="00232155">
      <w:pPr>
        <w:jc w:val="center"/>
        <w:rPr>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32155">
        <w:rPr>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Newsletter</w:t>
      </w:r>
    </w:p>
    <w:p w14:paraId="0A7EF64E" w14:textId="77777777" w:rsidR="00252F9C" w:rsidRPr="00851578" w:rsidRDefault="0076511D" w:rsidP="00851578">
      <w:pPr>
        <w:jc w:val="center"/>
        <w:rPr>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November</w:t>
      </w:r>
      <w:r w:rsidR="00CE3D00">
        <w:rPr>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52F9C" w:rsidRPr="00851578">
        <w:rPr>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2020    vol #</w:t>
      </w:r>
      <w:r>
        <w:rPr>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p w14:paraId="43BBC290" w14:textId="77777777" w:rsidR="000B1900" w:rsidRDefault="000B1900" w:rsidP="00252F9C">
      <w:pPr>
        <w:jc w:val="center"/>
        <w:rPr>
          <w:b/>
          <w:bCs/>
          <w:sz w:val="28"/>
          <w:szCs w:val="28"/>
        </w:rPr>
      </w:pPr>
    </w:p>
    <w:p w14:paraId="1523D8F2" w14:textId="77777777" w:rsidR="000B1900" w:rsidRPr="00EA6133" w:rsidRDefault="006D2BE8" w:rsidP="00E031F0">
      <w:pPr>
        <w:rPr>
          <w:sz w:val="22"/>
          <w:szCs w:val="22"/>
        </w:rPr>
      </w:pPr>
      <w:r>
        <w:rPr>
          <w:b/>
          <w:bCs/>
        </w:rPr>
        <w:t xml:space="preserve">         </w:t>
      </w:r>
      <w:r w:rsidR="00C95009">
        <w:rPr>
          <w:b/>
          <w:bCs/>
        </w:rPr>
        <w:t xml:space="preserve">                 </w:t>
      </w:r>
      <w:r w:rsidR="00936907" w:rsidRPr="00EA6133">
        <w:rPr>
          <w:b/>
          <w:bCs/>
          <w:sz w:val="28"/>
          <w:szCs w:val="28"/>
        </w:rPr>
        <w:t>Welcome members and friends to our Club’s Monthly Newsletter</w:t>
      </w:r>
      <w:r w:rsidR="00D96BA5" w:rsidRPr="00EA6133">
        <w:rPr>
          <w:b/>
          <w:bCs/>
          <w:sz w:val="28"/>
          <w:szCs w:val="28"/>
        </w:rPr>
        <w:t xml:space="preserve">. </w:t>
      </w:r>
    </w:p>
    <w:p w14:paraId="1B466C18" w14:textId="77777777" w:rsidR="00C95009" w:rsidRDefault="00C95009" w:rsidP="00714D9D">
      <w:pPr>
        <w:rPr>
          <w:sz w:val="21"/>
          <w:szCs w:val="21"/>
        </w:rPr>
      </w:pPr>
    </w:p>
    <w:p w14:paraId="77ADA6B0" w14:textId="77777777" w:rsidR="00F86C04" w:rsidRPr="00FD638A" w:rsidRDefault="00F86C04" w:rsidP="00FD638A">
      <w:pPr>
        <w:jc w:val="center"/>
      </w:pPr>
    </w:p>
    <w:p w14:paraId="5BE0A333" w14:textId="77777777" w:rsidR="00F86C04" w:rsidRPr="00F86C04" w:rsidRDefault="00F86C04" w:rsidP="00297F69">
      <w:pPr>
        <w:jc w:val="center"/>
        <w:rPr>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86C04">
        <w:rPr>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RCSFC Fundraising</w:t>
      </w:r>
    </w:p>
    <w:p w14:paraId="53E1BFB5" w14:textId="77777777" w:rsidR="00446D70" w:rsidRDefault="00F86C04" w:rsidP="00DF62D5">
      <w:r>
        <w:t>Paul</w:t>
      </w:r>
      <w:r w:rsidR="00C0518B">
        <w:t xml:space="preserve"> has expressed strongly</w:t>
      </w:r>
      <w:r w:rsidR="00D16140">
        <w:t xml:space="preserve"> that we</w:t>
      </w:r>
      <w:r w:rsidR="00C0518B">
        <w:t xml:space="preserve"> need t</w:t>
      </w:r>
      <w:r w:rsidR="00D16140">
        <w:t>o organize and implement a</w:t>
      </w:r>
      <w:r w:rsidR="00C0518B">
        <w:t xml:space="preserve"> </w:t>
      </w:r>
      <w:r w:rsidR="00446D70">
        <w:t xml:space="preserve">Fundraiser:  </w:t>
      </w:r>
      <w:r w:rsidR="004451F7">
        <w:t>We have not had a fundraiser in over 2 years</w:t>
      </w:r>
      <w:r w:rsidR="00B02BDB">
        <w:t>. We are currently l</w:t>
      </w:r>
      <w:r w:rsidR="00446D70">
        <w:t>ooking into a “RAFFLE</w:t>
      </w:r>
      <w:r w:rsidR="00B02BDB">
        <w:t xml:space="preserve"> EVENT</w:t>
      </w:r>
      <w:r w:rsidR="00446D70">
        <w:t xml:space="preserve">” for </w:t>
      </w:r>
      <w:r>
        <w:t>a c</w:t>
      </w:r>
      <w:r w:rsidR="00974794">
        <w:t xml:space="preserve">ash prize of </w:t>
      </w:r>
      <w:r w:rsidR="00974794" w:rsidRPr="007556FD">
        <w:rPr>
          <w14:glow w14:rad="101600">
            <w14:schemeClr w14:val="accent6">
              <w14:alpha w14:val="40000"/>
            </w14:schemeClr>
          </w14:glow>
        </w:rPr>
        <w:t>$5150</w:t>
      </w:r>
      <w:r w:rsidR="00974794">
        <w:t xml:space="preserve">. </w:t>
      </w:r>
      <w:r w:rsidR="00A60DD5">
        <w:t>W</w:t>
      </w:r>
      <w:r w:rsidR="00C0518B">
        <w:t>e w</w:t>
      </w:r>
      <w:r w:rsidR="00A60DD5">
        <w:t xml:space="preserve">ill discuss </w:t>
      </w:r>
      <w:r w:rsidR="00D16140">
        <w:t xml:space="preserve">the </w:t>
      </w:r>
      <w:r w:rsidR="00A60DD5">
        <w:t xml:space="preserve">particulars at </w:t>
      </w:r>
      <w:r w:rsidR="003B4CD2">
        <w:t xml:space="preserve">our </w:t>
      </w:r>
      <w:r w:rsidR="00A60DD5">
        <w:t xml:space="preserve">upcoming </w:t>
      </w:r>
      <w:r w:rsidR="008A2E48">
        <w:t>meetings.</w:t>
      </w:r>
    </w:p>
    <w:p w14:paraId="168456FA" w14:textId="77777777" w:rsidR="00BF7EF1" w:rsidRDefault="00BF7EF1" w:rsidP="00714D9D">
      <w:pPr>
        <w:rPr>
          <w:b/>
          <w:bCs/>
        </w:rPr>
      </w:pPr>
    </w:p>
    <w:p w14:paraId="6E096E96" w14:textId="77777777" w:rsidR="00BF7EF1" w:rsidRDefault="00BF7EF1" w:rsidP="00714D9D">
      <w:pPr>
        <w:rPr>
          <w:b/>
          <w:bCs/>
        </w:rPr>
      </w:pPr>
    </w:p>
    <w:p w14:paraId="7AE4726A" w14:textId="77777777" w:rsidR="00705162" w:rsidRDefault="00D72AD3" w:rsidP="00714D9D">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Summary of Past </w:t>
      </w:r>
      <w:r w:rsidR="00BA5A3D">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w:t>
      </w:r>
      <w:r w:rsidR="004600DD">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Events:</w:t>
      </w:r>
    </w:p>
    <w:p w14:paraId="29064B83" w14:textId="77777777" w:rsidR="00ED06F6" w:rsidRDefault="004B71C4" w:rsidP="00714D9D">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28"/>
          <w:szCs w:val="28"/>
        </w:rPr>
        <w:drawing>
          <wp:anchor distT="0" distB="0" distL="114300" distR="114300" simplePos="0" relativeHeight="252049408" behindDoc="1" locked="0" layoutInCell="1" allowOverlap="1" wp14:anchorId="4829D77A" wp14:editId="083C32AC">
            <wp:simplePos x="0" y="0"/>
            <wp:positionH relativeFrom="column">
              <wp:posOffset>4704715</wp:posOffset>
            </wp:positionH>
            <wp:positionV relativeFrom="paragraph">
              <wp:posOffset>60325</wp:posOffset>
            </wp:positionV>
            <wp:extent cx="1710055" cy="891540"/>
            <wp:effectExtent l="0" t="0" r="4445" b="0"/>
            <wp:wrapTight wrapText="bothSides">
              <wp:wrapPolygon edited="0">
                <wp:start x="160" y="0"/>
                <wp:lineTo x="0" y="308"/>
                <wp:lineTo x="0" y="20923"/>
                <wp:lineTo x="160" y="21231"/>
                <wp:lineTo x="21335" y="21231"/>
                <wp:lineTo x="21496" y="20923"/>
                <wp:lineTo x="21496" y="308"/>
                <wp:lineTo x="21335" y="0"/>
                <wp:lineTo x="160" y="0"/>
              </wp:wrapPolygon>
            </wp:wrapTight>
            <wp:docPr id="9" name="Picture 9"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in front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0055" cy="89154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14:paraId="718BB5EE" w14:textId="77777777" w:rsidR="004600DD" w:rsidRDefault="004600DD" w:rsidP="00C405D2">
      <w:pPr>
        <w:rPr>
          <w:b/>
          <w:bCs/>
          <w:sz w:val="28"/>
          <w:szCs w:val="28"/>
        </w:rPr>
      </w:pPr>
    </w:p>
    <w:p w14:paraId="17CF6765" w14:textId="77777777" w:rsidR="00C42A0C" w:rsidRDefault="00ED06F6" w:rsidP="00C405D2">
      <w:pPr>
        <w:rPr>
          <w:b/>
          <w:bCs/>
          <w:sz w:val="28"/>
          <w:szCs w:val="28"/>
        </w:rPr>
      </w:pPr>
      <w:r>
        <w:rPr>
          <w:b/>
          <w:bCs/>
          <w:sz w:val="28"/>
          <w:szCs w:val="28"/>
        </w:rPr>
        <w:t xml:space="preserve">October </w:t>
      </w:r>
      <w:r w:rsidR="00C42A0C">
        <w:rPr>
          <w:b/>
          <w:bCs/>
          <w:sz w:val="28"/>
          <w:szCs w:val="28"/>
        </w:rPr>
        <w:t>3</w:t>
      </w:r>
      <w:r w:rsidR="00DD650A" w:rsidRPr="00DD650A">
        <w:rPr>
          <w:b/>
          <w:bCs/>
          <w:sz w:val="28"/>
          <w:szCs w:val="28"/>
          <w:vertAlign w:val="superscript"/>
        </w:rPr>
        <w:t>rd</w:t>
      </w:r>
      <w:r w:rsidR="00DD650A">
        <w:rPr>
          <w:b/>
          <w:bCs/>
          <w:sz w:val="28"/>
          <w:szCs w:val="28"/>
        </w:rPr>
        <w:t xml:space="preserve"> </w:t>
      </w:r>
      <w:r w:rsidR="00C42A0C">
        <w:rPr>
          <w:b/>
          <w:bCs/>
          <w:sz w:val="28"/>
          <w:szCs w:val="28"/>
        </w:rPr>
        <w:t xml:space="preserve"> </w:t>
      </w:r>
      <w:r w:rsidR="004B71C4">
        <w:rPr>
          <w:b/>
          <w:bCs/>
          <w:sz w:val="28"/>
          <w:szCs w:val="28"/>
        </w:rPr>
        <w:t xml:space="preserve">   </w:t>
      </w:r>
      <w:r w:rsidR="00DD650A">
        <w:rPr>
          <w:b/>
          <w:bCs/>
          <w:sz w:val="28"/>
          <w:szCs w:val="28"/>
        </w:rPr>
        <w:t xml:space="preserve">  </w:t>
      </w:r>
      <w:r w:rsidR="004B71C4">
        <w:rPr>
          <w:b/>
          <w:bCs/>
          <w:sz w:val="28"/>
          <w:szCs w:val="28"/>
        </w:rPr>
        <w:t xml:space="preserve"> </w:t>
      </w:r>
      <w:r w:rsidR="00C42A0C">
        <w:rPr>
          <w:b/>
          <w:bCs/>
          <w:sz w:val="28"/>
          <w:szCs w:val="28"/>
        </w:rPr>
        <w:t xml:space="preserve">Polio </w:t>
      </w:r>
      <w:r w:rsidR="004B71C4">
        <w:rPr>
          <w:b/>
          <w:bCs/>
          <w:sz w:val="28"/>
          <w:szCs w:val="28"/>
        </w:rPr>
        <w:t>Summit Event</w:t>
      </w:r>
      <w:r w:rsidR="00DD650A">
        <w:rPr>
          <w:b/>
          <w:bCs/>
          <w:sz w:val="28"/>
          <w:szCs w:val="28"/>
        </w:rPr>
        <w:t xml:space="preserve"> (Virtual)</w:t>
      </w:r>
    </w:p>
    <w:p w14:paraId="0ABE51F4" w14:textId="77777777" w:rsidR="00C42A0C" w:rsidRDefault="00C42A0C" w:rsidP="00C405D2">
      <w:pPr>
        <w:rPr>
          <w:b/>
          <w:bCs/>
          <w:sz w:val="28"/>
          <w:szCs w:val="28"/>
        </w:rPr>
      </w:pPr>
    </w:p>
    <w:p w14:paraId="425AC353" w14:textId="77777777" w:rsidR="00C42A0C" w:rsidRDefault="00C42A0C" w:rsidP="00C405D2">
      <w:pPr>
        <w:rPr>
          <w:b/>
          <w:bCs/>
          <w:sz w:val="28"/>
          <w:szCs w:val="28"/>
        </w:rPr>
      </w:pPr>
      <w:r>
        <w:rPr>
          <w:b/>
          <w:bCs/>
          <w:noProof/>
          <w:sz w:val="28"/>
          <w:szCs w:val="28"/>
        </w:rPr>
        <w:drawing>
          <wp:anchor distT="0" distB="0" distL="114300" distR="114300" simplePos="0" relativeHeight="251992064" behindDoc="1" locked="0" layoutInCell="1" allowOverlap="1" wp14:anchorId="0870B1AD" wp14:editId="665CEE5F">
            <wp:simplePos x="0" y="0"/>
            <wp:positionH relativeFrom="column">
              <wp:posOffset>3646986</wp:posOffset>
            </wp:positionH>
            <wp:positionV relativeFrom="paragraph">
              <wp:posOffset>19504</wp:posOffset>
            </wp:positionV>
            <wp:extent cx="702945" cy="702945"/>
            <wp:effectExtent l="0" t="0" r="0" b="0"/>
            <wp:wrapTight wrapText="bothSides">
              <wp:wrapPolygon edited="0">
                <wp:start x="390" y="0"/>
                <wp:lineTo x="0" y="390"/>
                <wp:lineTo x="0" y="20683"/>
                <wp:lineTo x="390" y="21073"/>
                <wp:lineTo x="20683" y="21073"/>
                <wp:lineTo x="21073" y="20683"/>
                <wp:lineTo x="21073" y="390"/>
                <wp:lineTo x="20683" y="0"/>
                <wp:lineTo x="390" y="0"/>
              </wp:wrapPolygon>
            </wp:wrapTight>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945" cy="702945"/>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14:paraId="2F041E25" w14:textId="77777777" w:rsidR="00CF6DBA" w:rsidRDefault="004600DD" w:rsidP="00C405D2">
      <w:pPr>
        <w:rPr>
          <w:b/>
          <w:bCs/>
          <w:sz w:val="28"/>
          <w:szCs w:val="28"/>
        </w:rPr>
      </w:pPr>
      <w:r>
        <w:rPr>
          <w:b/>
          <w:bCs/>
          <w:sz w:val="28"/>
          <w:szCs w:val="28"/>
        </w:rPr>
        <w:t>October 9</w:t>
      </w:r>
      <w:r w:rsidRPr="004600DD">
        <w:rPr>
          <w:b/>
          <w:bCs/>
          <w:sz w:val="28"/>
          <w:szCs w:val="28"/>
          <w:vertAlign w:val="superscript"/>
        </w:rPr>
        <w:t>th</w:t>
      </w:r>
      <w:r>
        <w:rPr>
          <w:b/>
          <w:bCs/>
          <w:sz w:val="28"/>
          <w:szCs w:val="28"/>
        </w:rPr>
        <w:t xml:space="preserve">   </w:t>
      </w:r>
      <w:r w:rsidR="00DD650A">
        <w:rPr>
          <w:b/>
          <w:bCs/>
          <w:sz w:val="28"/>
          <w:szCs w:val="28"/>
        </w:rPr>
        <w:t xml:space="preserve">    </w:t>
      </w:r>
      <w:r w:rsidR="004E3386">
        <w:rPr>
          <w:b/>
          <w:bCs/>
          <w:sz w:val="28"/>
          <w:szCs w:val="28"/>
        </w:rPr>
        <w:t xml:space="preserve"> </w:t>
      </w:r>
      <w:r>
        <w:rPr>
          <w:b/>
          <w:bCs/>
          <w:sz w:val="28"/>
          <w:szCs w:val="28"/>
        </w:rPr>
        <w:t>Rotary Blood Drive</w:t>
      </w:r>
      <w:r w:rsidR="00CF6DBA">
        <w:rPr>
          <w:b/>
          <w:bCs/>
          <w:sz w:val="28"/>
          <w:szCs w:val="28"/>
        </w:rPr>
        <w:t xml:space="preserve">   </w:t>
      </w:r>
    </w:p>
    <w:p w14:paraId="4C0546DC" w14:textId="77777777" w:rsidR="008E772F" w:rsidRDefault="008E772F" w:rsidP="00CF6DBA">
      <w:pPr>
        <w:rPr>
          <w:b/>
          <w:bCs/>
          <w:sz w:val="28"/>
          <w:szCs w:val="28"/>
        </w:rPr>
      </w:pPr>
    </w:p>
    <w:p w14:paraId="017C4276" w14:textId="77777777" w:rsidR="00CB6A15" w:rsidRDefault="00CB6A15" w:rsidP="00C405D2">
      <w:pPr>
        <w:rPr>
          <w:b/>
          <w:bCs/>
          <w:sz w:val="28"/>
          <w:szCs w:val="28"/>
        </w:rPr>
      </w:pPr>
    </w:p>
    <w:p w14:paraId="170E68DC" w14:textId="77777777" w:rsidR="008E772F" w:rsidRDefault="00CB6A15" w:rsidP="00C405D2">
      <w:pPr>
        <w:rPr>
          <w:b/>
          <w:bCs/>
          <w:sz w:val="28"/>
          <w:szCs w:val="28"/>
        </w:rPr>
      </w:pPr>
      <w:r>
        <w:rPr>
          <w:b/>
          <w:bCs/>
          <w:sz w:val="28"/>
          <w:szCs w:val="28"/>
        </w:rPr>
        <w:t>October</w:t>
      </w:r>
      <w:r w:rsidR="008E772F">
        <w:rPr>
          <w:b/>
          <w:bCs/>
          <w:sz w:val="28"/>
          <w:szCs w:val="28"/>
        </w:rPr>
        <w:t xml:space="preserve"> 1</w:t>
      </w:r>
      <w:r>
        <w:rPr>
          <w:b/>
          <w:bCs/>
          <w:sz w:val="28"/>
          <w:szCs w:val="28"/>
        </w:rPr>
        <w:t>5</w:t>
      </w:r>
      <w:r w:rsidR="008E772F" w:rsidRPr="008E772F">
        <w:rPr>
          <w:b/>
          <w:bCs/>
          <w:sz w:val="28"/>
          <w:szCs w:val="28"/>
          <w:vertAlign w:val="superscript"/>
        </w:rPr>
        <w:t>th</w:t>
      </w:r>
      <w:r w:rsidR="008E772F">
        <w:rPr>
          <w:b/>
          <w:bCs/>
          <w:sz w:val="28"/>
          <w:szCs w:val="28"/>
        </w:rPr>
        <w:t xml:space="preserve">   </w:t>
      </w:r>
      <w:r w:rsidR="00DD650A">
        <w:rPr>
          <w:b/>
          <w:bCs/>
          <w:sz w:val="28"/>
          <w:szCs w:val="28"/>
        </w:rPr>
        <w:t xml:space="preserve">  </w:t>
      </w:r>
      <w:r>
        <w:rPr>
          <w:b/>
          <w:bCs/>
          <w:sz w:val="28"/>
          <w:szCs w:val="28"/>
        </w:rPr>
        <w:t>Annual Westwood</w:t>
      </w:r>
      <w:r w:rsidR="00DB166B">
        <w:rPr>
          <w:b/>
          <w:bCs/>
          <w:sz w:val="28"/>
          <w:szCs w:val="28"/>
        </w:rPr>
        <w:t xml:space="preserve"> – Chinatown Rotary Get</w:t>
      </w:r>
      <w:r w:rsidR="000F2148">
        <w:rPr>
          <w:b/>
          <w:bCs/>
          <w:sz w:val="28"/>
          <w:szCs w:val="28"/>
        </w:rPr>
        <w:t xml:space="preserve"> Together</w:t>
      </w:r>
    </w:p>
    <w:p w14:paraId="1ED9780C" w14:textId="77777777" w:rsidR="00AE0E34" w:rsidRDefault="00AE0E34" w:rsidP="00CF6DBA">
      <w:pPr>
        <w:rPr>
          <w:b/>
          <w:bCs/>
          <w:sz w:val="28"/>
          <w:szCs w:val="28"/>
        </w:rPr>
      </w:pPr>
    </w:p>
    <w:p w14:paraId="17DF2536" w14:textId="77777777" w:rsidR="008E772F" w:rsidRDefault="004F288C" w:rsidP="00CF6DBA">
      <w:pPr>
        <w:rPr>
          <w:b/>
          <w:bCs/>
          <w:sz w:val="28"/>
          <w:szCs w:val="28"/>
        </w:rPr>
      </w:pPr>
      <w:r>
        <w:rPr>
          <w:b/>
          <w:bCs/>
          <w:noProof/>
          <w:sz w:val="28"/>
          <w:szCs w:val="28"/>
        </w:rPr>
        <w:drawing>
          <wp:anchor distT="0" distB="0" distL="114300" distR="114300" simplePos="0" relativeHeight="251993088" behindDoc="1" locked="0" layoutInCell="1" allowOverlap="1" wp14:anchorId="16319904" wp14:editId="07C7F484">
            <wp:simplePos x="0" y="0"/>
            <wp:positionH relativeFrom="column">
              <wp:posOffset>3183890</wp:posOffset>
            </wp:positionH>
            <wp:positionV relativeFrom="paragraph">
              <wp:posOffset>39370</wp:posOffset>
            </wp:positionV>
            <wp:extent cx="1166495" cy="655955"/>
            <wp:effectExtent l="0" t="0" r="1905" b="4445"/>
            <wp:wrapTight wrapText="bothSides">
              <wp:wrapPolygon edited="0">
                <wp:start x="235" y="0"/>
                <wp:lineTo x="0" y="418"/>
                <wp:lineTo x="0" y="20910"/>
                <wp:lineTo x="235" y="21328"/>
                <wp:lineTo x="21165" y="21328"/>
                <wp:lineTo x="21400" y="20910"/>
                <wp:lineTo x="21400" y="418"/>
                <wp:lineTo x="21165" y="0"/>
                <wp:lineTo x="235" y="0"/>
              </wp:wrapPolygon>
            </wp:wrapTight>
            <wp:docPr id="55" name="Picture 5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6495" cy="655955"/>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14:paraId="66A35754" w14:textId="77777777" w:rsidR="00CF6DBA" w:rsidRDefault="00560FA6" w:rsidP="00C405D2">
      <w:pPr>
        <w:rPr>
          <w:b/>
          <w:bCs/>
          <w:sz w:val="28"/>
          <w:szCs w:val="28"/>
        </w:rPr>
      </w:pPr>
      <w:r>
        <w:rPr>
          <w:b/>
          <w:bCs/>
          <w:sz w:val="28"/>
          <w:szCs w:val="28"/>
        </w:rPr>
        <w:t>October 17</w:t>
      </w:r>
      <w:r w:rsidRPr="00560FA6">
        <w:rPr>
          <w:b/>
          <w:bCs/>
          <w:sz w:val="28"/>
          <w:szCs w:val="28"/>
          <w:vertAlign w:val="superscript"/>
        </w:rPr>
        <w:t>th</w:t>
      </w:r>
      <w:r>
        <w:rPr>
          <w:b/>
          <w:bCs/>
          <w:sz w:val="28"/>
          <w:szCs w:val="28"/>
        </w:rPr>
        <w:t xml:space="preserve">  </w:t>
      </w:r>
      <w:r w:rsidR="00DD650A">
        <w:rPr>
          <w:b/>
          <w:bCs/>
          <w:sz w:val="28"/>
          <w:szCs w:val="28"/>
        </w:rPr>
        <w:t xml:space="preserve">  </w:t>
      </w:r>
      <w:r>
        <w:rPr>
          <w:b/>
          <w:bCs/>
          <w:sz w:val="28"/>
          <w:szCs w:val="28"/>
        </w:rPr>
        <w:t>Gu</w:t>
      </w:r>
      <w:r w:rsidR="00841058">
        <w:rPr>
          <w:b/>
          <w:bCs/>
          <w:sz w:val="28"/>
          <w:szCs w:val="28"/>
        </w:rPr>
        <w:t>m Moon Annual Gala</w:t>
      </w:r>
      <w:r w:rsidR="00CF6DBA">
        <w:rPr>
          <w:b/>
          <w:bCs/>
          <w:sz w:val="28"/>
          <w:szCs w:val="28"/>
        </w:rPr>
        <w:t xml:space="preserve">  </w:t>
      </w:r>
      <w:r w:rsidR="00CF0C44">
        <w:rPr>
          <w:b/>
          <w:bCs/>
          <w:sz w:val="28"/>
          <w:szCs w:val="28"/>
        </w:rPr>
        <w:t>Rising Above Together</w:t>
      </w:r>
      <w:r w:rsidR="00CF6DBA">
        <w:rPr>
          <w:b/>
          <w:bCs/>
          <w:sz w:val="28"/>
          <w:szCs w:val="28"/>
        </w:rPr>
        <w:t xml:space="preserve">  </w:t>
      </w:r>
    </w:p>
    <w:p w14:paraId="235A1762" w14:textId="77777777" w:rsidR="004F288C" w:rsidRDefault="004F288C" w:rsidP="00C405D2">
      <w:pPr>
        <w:rPr>
          <w:b/>
          <w:bCs/>
          <w:sz w:val="28"/>
          <w:szCs w:val="28"/>
        </w:rPr>
      </w:pPr>
    </w:p>
    <w:p w14:paraId="523FCEEF" w14:textId="77777777" w:rsidR="004F288C" w:rsidRDefault="00075F39" w:rsidP="00C405D2">
      <w:pPr>
        <w:rPr>
          <w:b/>
          <w:bCs/>
          <w:sz w:val="28"/>
          <w:szCs w:val="28"/>
        </w:rPr>
      </w:pPr>
      <w:r>
        <w:rPr>
          <w:b/>
          <w:bCs/>
          <w:noProof/>
          <w:color w:val="000000" w:themeColor="text1"/>
          <w:sz w:val="48"/>
          <w:szCs w:val="48"/>
        </w:rPr>
        <w:drawing>
          <wp:anchor distT="0" distB="0" distL="114300" distR="114300" simplePos="0" relativeHeight="251994112" behindDoc="1" locked="0" layoutInCell="1" allowOverlap="1" wp14:anchorId="1CFC1910" wp14:editId="0E5A3BA1">
            <wp:simplePos x="0" y="0"/>
            <wp:positionH relativeFrom="column">
              <wp:posOffset>4309110</wp:posOffset>
            </wp:positionH>
            <wp:positionV relativeFrom="paragraph">
              <wp:posOffset>123553</wp:posOffset>
            </wp:positionV>
            <wp:extent cx="1496060" cy="840740"/>
            <wp:effectExtent l="0" t="0" r="2540" b="0"/>
            <wp:wrapTight wrapText="bothSides">
              <wp:wrapPolygon edited="0">
                <wp:start x="183" y="0"/>
                <wp:lineTo x="0" y="326"/>
                <wp:lineTo x="0" y="20882"/>
                <wp:lineTo x="183" y="21208"/>
                <wp:lineTo x="21270" y="21208"/>
                <wp:lineTo x="21453" y="20882"/>
                <wp:lineTo x="21453" y="326"/>
                <wp:lineTo x="21270" y="0"/>
                <wp:lineTo x="183" y="0"/>
              </wp:wrapPolygon>
            </wp:wrapTight>
            <wp:docPr id="62" name="Picture 6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6060" cy="84074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14:paraId="74F299D6" w14:textId="77777777" w:rsidR="00B65A02" w:rsidRDefault="00397820" w:rsidP="00C405D2">
      <w:pPr>
        <w:rPr>
          <w:b/>
          <w:bCs/>
          <w:sz w:val="28"/>
          <w:szCs w:val="28"/>
        </w:rPr>
      </w:pPr>
      <w:r>
        <w:rPr>
          <w:b/>
          <w:bCs/>
          <w:sz w:val="28"/>
          <w:szCs w:val="28"/>
        </w:rPr>
        <w:t>October 21</w:t>
      </w:r>
      <w:r w:rsidRPr="00397820">
        <w:rPr>
          <w:b/>
          <w:bCs/>
          <w:sz w:val="28"/>
          <w:szCs w:val="28"/>
          <w:vertAlign w:val="superscript"/>
        </w:rPr>
        <w:t>st</w:t>
      </w:r>
      <w:r>
        <w:rPr>
          <w:b/>
          <w:bCs/>
          <w:sz w:val="28"/>
          <w:szCs w:val="28"/>
        </w:rPr>
        <w:t xml:space="preserve">  Club Meeting </w:t>
      </w:r>
      <w:r w:rsidR="0029381A">
        <w:rPr>
          <w:b/>
          <w:bCs/>
          <w:sz w:val="28"/>
          <w:szCs w:val="28"/>
        </w:rPr>
        <w:t xml:space="preserve">w Rotarian Laine Kohama </w:t>
      </w:r>
    </w:p>
    <w:p w14:paraId="1A049FFB" w14:textId="77777777" w:rsidR="00397820" w:rsidRDefault="00B65A02" w:rsidP="00C405D2">
      <w:pPr>
        <w:rPr>
          <w:b/>
          <w:bCs/>
          <w:sz w:val="28"/>
          <w:szCs w:val="28"/>
        </w:rPr>
      </w:pPr>
      <w:r>
        <w:rPr>
          <w:b/>
          <w:bCs/>
          <w:sz w:val="28"/>
          <w:szCs w:val="28"/>
        </w:rPr>
        <w:t xml:space="preserve">                         Cyber Security Expert</w:t>
      </w:r>
    </w:p>
    <w:p w14:paraId="3E7A0FC3" w14:textId="77777777" w:rsidR="00C0518B" w:rsidRDefault="00C0518B" w:rsidP="00C0518B">
      <w:pPr>
        <w:jc w:val="center"/>
        <w:rPr>
          <w:b/>
          <w:bCs/>
          <w:sz w:val="28"/>
          <w:szCs w:val="28"/>
        </w:rPr>
      </w:pPr>
    </w:p>
    <w:p w14:paraId="6BBB92CA" w14:textId="77777777" w:rsidR="00174107" w:rsidRDefault="00174107" w:rsidP="00174107">
      <w:pPr>
        <w:jc w:val="center"/>
        <w:rPr>
          <w:b/>
          <w:bCs/>
          <w:sz w:val="28"/>
          <w:szCs w:val="28"/>
        </w:rPr>
      </w:pPr>
    </w:p>
    <w:p w14:paraId="15FB3F41" w14:textId="77777777" w:rsidR="00AE6EDE" w:rsidRDefault="00CA306B" w:rsidP="00AE6EDE">
      <w:pPr>
        <w:rPr>
          <w:b/>
          <w:bCs/>
          <w:sz w:val="28"/>
          <w:szCs w:val="28"/>
        </w:rPr>
      </w:pPr>
      <w:r>
        <w:rPr>
          <w:b/>
          <w:bCs/>
          <w:noProof/>
          <w:sz w:val="28"/>
          <w:szCs w:val="28"/>
        </w:rPr>
        <w:drawing>
          <wp:anchor distT="0" distB="0" distL="114300" distR="114300" simplePos="0" relativeHeight="251996160" behindDoc="1" locked="0" layoutInCell="1" allowOverlap="1" wp14:anchorId="36AE4789" wp14:editId="56FB2783">
            <wp:simplePos x="0" y="0"/>
            <wp:positionH relativeFrom="column">
              <wp:posOffset>4352925</wp:posOffset>
            </wp:positionH>
            <wp:positionV relativeFrom="paragraph">
              <wp:posOffset>197485</wp:posOffset>
            </wp:positionV>
            <wp:extent cx="1355725" cy="758825"/>
            <wp:effectExtent l="0" t="0" r="3175" b="3175"/>
            <wp:wrapTight wrapText="bothSides">
              <wp:wrapPolygon edited="0">
                <wp:start x="202" y="0"/>
                <wp:lineTo x="0" y="1085"/>
                <wp:lineTo x="0" y="20967"/>
                <wp:lineTo x="202" y="21329"/>
                <wp:lineTo x="21246" y="21329"/>
                <wp:lineTo x="21448" y="20967"/>
                <wp:lineTo x="21448" y="1085"/>
                <wp:lineTo x="21246" y="0"/>
                <wp:lineTo x="202" y="0"/>
              </wp:wrapPolygon>
            </wp:wrapTight>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55725" cy="75882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AE6EDE">
        <w:rPr>
          <w:b/>
          <w:bCs/>
          <w:sz w:val="28"/>
          <w:szCs w:val="28"/>
        </w:rPr>
        <w:t>October 24</w:t>
      </w:r>
      <w:r w:rsidR="00AE6EDE" w:rsidRPr="00AE6EDE">
        <w:rPr>
          <w:b/>
          <w:bCs/>
          <w:sz w:val="28"/>
          <w:szCs w:val="28"/>
          <w:vertAlign w:val="superscript"/>
        </w:rPr>
        <w:t>th</w:t>
      </w:r>
      <w:r w:rsidR="00AE6EDE">
        <w:rPr>
          <w:b/>
          <w:bCs/>
          <w:sz w:val="28"/>
          <w:szCs w:val="28"/>
        </w:rPr>
        <w:t xml:space="preserve"> Rotary Road Rally an End Polio Now Event </w:t>
      </w:r>
    </w:p>
    <w:p w14:paraId="62B65B6E" w14:textId="77777777" w:rsidR="00AE6EDE" w:rsidRDefault="00AE6EDE" w:rsidP="00AE6EDE">
      <w:pPr>
        <w:rPr>
          <w:b/>
          <w:bCs/>
          <w:sz w:val="28"/>
          <w:szCs w:val="28"/>
        </w:rPr>
      </w:pPr>
      <w:r>
        <w:rPr>
          <w:b/>
          <w:bCs/>
          <w:sz w:val="28"/>
          <w:szCs w:val="28"/>
        </w:rPr>
        <w:t xml:space="preserve">                      to generate funds for “World End</w:t>
      </w:r>
      <w:r w:rsidR="008C43C5">
        <w:rPr>
          <w:b/>
          <w:bCs/>
          <w:sz w:val="28"/>
          <w:szCs w:val="28"/>
        </w:rPr>
        <w:t xml:space="preserve"> </w:t>
      </w:r>
      <w:r>
        <w:rPr>
          <w:b/>
          <w:bCs/>
          <w:sz w:val="28"/>
          <w:szCs w:val="28"/>
        </w:rPr>
        <w:t>Polio Day”</w:t>
      </w:r>
      <w:r w:rsidR="00CA306B">
        <w:rPr>
          <w:b/>
          <w:bCs/>
          <w:sz w:val="28"/>
          <w:szCs w:val="28"/>
        </w:rPr>
        <w:t xml:space="preserve">           </w:t>
      </w:r>
    </w:p>
    <w:p w14:paraId="08DE7B5B" w14:textId="77777777" w:rsidR="00041D97" w:rsidRPr="00041D97" w:rsidRDefault="00041D97" w:rsidP="008C43C5">
      <w:pPr>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F1737" w14:textId="77777777" w:rsidR="00041D97" w:rsidRDefault="00041D97" w:rsidP="006259AE">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9A8BEB" w14:textId="77777777" w:rsidR="00991652" w:rsidRDefault="00991652" w:rsidP="006259AE">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F6A8A3" w14:textId="77777777" w:rsidR="00991652" w:rsidRPr="008C43C5" w:rsidRDefault="00991652" w:rsidP="00991652">
      <w:pPr>
        <w:jc w:val="cente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BB04F21" w14:textId="77777777" w:rsidR="00714D9D" w:rsidRPr="006259AE" w:rsidRDefault="00FC783D" w:rsidP="006259A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63EC">
        <w:rPr>
          <w:b/>
          <w:noProof/>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drawing>
          <wp:anchor distT="0" distB="0" distL="114300" distR="114300" simplePos="0" relativeHeight="251997184" behindDoc="1" locked="0" layoutInCell="1" allowOverlap="1" wp14:anchorId="7C27B722" wp14:editId="1AA99ECC">
            <wp:simplePos x="0" y="0"/>
            <wp:positionH relativeFrom="column">
              <wp:posOffset>4506595</wp:posOffset>
            </wp:positionH>
            <wp:positionV relativeFrom="paragraph">
              <wp:posOffset>1270</wp:posOffset>
            </wp:positionV>
            <wp:extent cx="1394460" cy="1252220"/>
            <wp:effectExtent l="0" t="0" r="2540" b="5080"/>
            <wp:wrapTight wrapText="bothSides">
              <wp:wrapPolygon edited="0">
                <wp:start x="1180" y="0"/>
                <wp:lineTo x="393" y="657"/>
                <wp:lineTo x="0" y="1972"/>
                <wp:lineTo x="0" y="19497"/>
                <wp:lineTo x="590" y="21249"/>
                <wp:lineTo x="1180" y="21469"/>
                <wp:lineTo x="20262" y="21469"/>
                <wp:lineTo x="20852" y="21249"/>
                <wp:lineTo x="21443" y="19497"/>
                <wp:lineTo x="21443" y="1972"/>
                <wp:lineTo x="21049" y="657"/>
                <wp:lineTo x="20262" y="0"/>
                <wp:lineTo x="1180" y="0"/>
              </wp:wrapPolygon>
            </wp:wrapTight>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94460" cy="1252220"/>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714D9D" w:rsidRPr="006B63EC">
        <w:rPr>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Upcoming Events</w:t>
      </w:r>
      <w:r w:rsidR="00F46DB3" w:rsidRPr="006B63EC">
        <w:rPr>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5D87DA2" w14:textId="77777777" w:rsidR="00714D9D" w:rsidRDefault="00714D9D" w:rsidP="00714D9D">
      <w:r>
        <w:rPr>
          <w:sz w:val="32"/>
          <w:szCs w:val="32"/>
        </w:rPr>
        <w:t xml:space="preserve">                   </w:t>
      </w:r>
    </w:p>
    <w:p w14:paraId="2D585EC2" w14:textId="77777777" w:rsidR="00730F3B" w:rsidRDefault="00714D9D" w:rsidP="00714D9D">
      <w:pPr>
        <w:rPr>
          <w:sz w:val="18"/>
          <w:szCs w:val="18"/>
        </w:rPr>
      </w:pPr>
      <w:r>
        <w:t xml:space="preserve">              </w:t>
      </w:r>
      <w:r w:rsidRPr="009C5933">
        <w:rPr>
          <w:b/>
          <w:bCs/>
          <w:sz w:val="28"/>
          <w:szCs w:val="28"/>
        </w:rPr>
        <w:t>See Our Club Website</w:t>
      </w:r>
      <w:r w:rsidRPr="009C5933">
        <w:rPr>
          <w:sz w:val="28"/>
          <w:szCs w:val="28"/>
        </w:rPr>
        <w:t xml:space="preserve">: </w:t>
      </w:r>
      <w:hyperlink r:id="rId14" w:history="1">
        <w:r w:rsidR="00730F3B" w:rsidRPr="008A2C05">
          <w:rPr>
            <w:rStyle w:val="Hyperlink"/>
          </w:rPr>
          <w:t>https://www.sfchinatownrotary.org/weekly-program-speakers</w:t>
        </w:r>
      </w:hyperlink>
      <w:r w:rsidR="00730F3B">
        <w:rPr>
          <w:sz w:val="18"/>
          <w:szCs w:val="18"/>
        </w:rPr>
        <w:t xml:space="preserve"> </w:t>
      </w:r>
    </w:p>
    <w:p w14:paraId="32380714" w14:textId="77777777" w:rsidR="0040673A" w:rsidRDefault="0040673A" w:rsidP="00714D9D">
      <w:pPr>
        <w:rPr>
          <w:sz w:val="18"/>
          <w:szCs w:val="18"/>
        </w:rPr>
      </w:pPr>
    </w:p>
    <w:p w14:paraId="2A745280" w14:textId="77777777" w:rsidR="0040673A" w:rsidRDefault="0040673A" w:rsidP="00714D9D">
      <w:pPr>
        <w:rPr>
          <w:sz w:val="18"/>
          <w:szCs w:val="18"/>
        </w:rPr>
      </w:pPr>
    </w:p>
    <w:p w14:paraId="4B8DAFDF" w14:textId="77777777" w:rsidR="0040673A" w:rsidRPr="0040673A" w:rsidRDefault="00B913C3" w:rsidP="0040673A">
      <w:pPr>
        <w:jc w:val="center"/>
        <w:rPr>
          <w:b/>
          <w:bCs/>
          <w:sz w:val="20"/>
          <w:szCs w:val="20"/>
        </w:rPr>
      </w:pPr>
      <w:r>
        <w:rPr>
          <w:rFonts w:ascii="Calibri" w:eastAsia="Times New Roman" w:hAnsi="Calibri" w:cs="Calibri"/>
          <w:noProof/>
          <w:color w:val="1D2228"/>
          <w:sz w:val="22"/>
          <w:szCs w:val="22"/>
        </w:rPr>
        <w:drawing>
          <wp:anchor distT="0" distB="0" distL="114300" distR="114300" simplePos="0" relativeHeight="252050432" behindDoc="1" locked="0" layoutInCell="1" allowOverlap="1" wp14:anchorId="783DACEE" wp14:editId="712028D5">
            <wp:simplePos x="0" y="0"/>
            <wp:positionH relativeFrom="column">
              <wp:posOffset>5314950</wp:posOffset>
            </wp:positionH>
            <wp:positionV relativeFrom="paragraph">
              <wp:posOffset>119380</wp:posOffset>
            </wp:positionV>
            <wp:extent cx="690880" cy="784860"/>
            <wp:effectExtent l="0" t="0" r="0" b="2540"/>
            <wp:wrapTight wrapText="bothSides">
              <wp:wrapPolygon edited="0">
                <wp:start x="397" y="0"/>
                <wp:lineTo x="0" y="350"/>
                <wp:lineTo x="0" y="20971"/>
                <wp:lineTo x="397" y="21320"/>
                <wp:lineTo x="20647" y="21320"/>
                <wp:lineTo x="21044" y="20971"/>
                <wp:lineTo x="21044" y="350"/>
                <wp:lineTo x="20647" y="0"/>
                <wp:lineTo x="397" y="0"/>
              </wp:wrapPolygon>
            </wp:wrapTight>
            <wp:docPr id="12" name="Picture 1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0880" cy="78486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14:paraId="15A0E0C5" w14:textId="77777777" w:rsidR="00697D9A" w:rsidRDefault="00697D9A" w:rsidP="00714D9D">
      <w:pPr>
        <w:rPr>
          <w:b/>
          <w:bCs/>
          <w:sz w:val="28"/>
          <w:szCs w:val="28"/>
        </w:rPr>
      </w:pPr>
      <w:r>
        <w:rPr>
          <w:b/>
          <w:bCs/>
          <w:sz w:val="28"/>
          <w:szCs w:val="28"/>
        </w:rPr>
        <w:t>November 13</w:t>
      </w:r>
      <w:r w:rsidRPr="00697D9A">
        <w:rPr>
          <w:b/>
          <w:bCs/>
          <w:sz w:val="28"/>
          <w:szCs w:val="28"/>
          <w:vertAlign w:val="superscript"/>
        </w:rPr>
        <w:t>th</w:t>
      </w:r>
      <w:r>
        <w:rPr>
          <w:b/>
          <w:bCs/>
          <w:sz w:val="28"/>
          <w:szCs w:val="28"/>
        </w:rPr>
        <w:t xml:space="preserve">   CCDC  SRO Food Packaging and Delivery</w:t>
      </w:r>
    </w:p>
    <w:p w14:paraId="57DBA87A" w14:textId="77777777" w:rsidR="00396BCA" w:rsidRDefault="00396BCA" w:rsidP="00714D9D">
      <w:pPr>
        <w:rPr>
          <w:b/>
          <w:bCs/>
          <w:sz w:val="28"/>
          <w:szCs w:val="28"/>
        </w:rPr>
      </w:pPr>
    </w:p>
    <w:p w14:paraId="20DB3207" w14:textId="77777777" w:rsidR="00EB6F4F" w:rsidRDefault="003B4CD2" w:rsidP="00714D9D">
      <w:pPr>
        <w:rPr>
          <w:b/>
          <w:bCs/>
          <w:sz w:val="28"/>
          <w:szCs w:val="28"/>
        </w:rPr>
      </w:pPr>
      <w:r>
        <w:rPr>
          <w:b/>
          <w:bCs/>
          <w:sz w:val="28"/>
          <w:szCs w:val="28"/>
        </w:rPr>
        <w:t xml:space="preserve">November </w:t>
      </w:r>
      <w:r w:rsidR="00744A46">
        <w:rPr>
          <w:b/>
          <w:bCs/>
          <w:sz w:val="28"/>
          <w:szCs w:val="28"/>
        </w:rPr>
        <w:t>1</w:t>
      </w:r>
      <w:r>
        <w:rPr>
          <w:b/>
          <w:bCs/>
          <w:sz w:val="28"/>
          <w:szCs w:val="28"/>
        </w:rPr>
        <w:t>4</w:t>
      </w:r>
      <w:r w:rsidRPr="003B4CD2">
        <w:rPr>
          <w:b/>
          <w:bCs/>
          <w:sz w:val="28"/>
          <w:szCs w:val="28"/>
          <w:vertAlign w:val="superscript"/>
        </w:rPr>
        <w:t>th</w:t>
      </w:r>
      <w:r>
        <w:rPr>
          <w:b/>
          <w:bCs/>
          <w:sz w:val="28"/>
          <w:szCs w:val="28"/>
        </w:rPr>
        <w:t xml:space="preserve">   </w:t>
      </w:r>
      <w:r w:rsidR="008143FC">
        <w:rPr>
          <w:b/>
          <w:bCs/>
          <w:sz w:val="28"/>
          <w:szCs w:val="28"/>
        </w:rPr>
        <w:t>Top Gov Danie</w:t>
      </w:r>
      <w:r w:rsidR="0075529D">
        <w:rPr>
          <w:b/>
          <w:bCs/>
          <w:sz w:val="28"/>
          <w:szCs w:val="28"/>
        </w:rPr>
        <w:t>lle Lallement DGE</w:t>
      </w:r>
      <w:r w:rsidR="00D761F1">
        <w:rPr>
          <w:b/>
          <w:bCs/>
          <w:sz w:val="28"/>
          <w:szCs w:val="28"/>
        </w:rPr>
        <w:t xml:space="preserve"> (Virtual Graduation) </w:t>
      </w:r>
    </w:p>
    <w:p w14:paraId="141B0AFD" w14:textId="77777777" w:rsidR="00470302" w:rsidRDefault="00B913C3" w:rsidP="00714D9D">
      <w:pPr>
        <w:rPr>
          <w:b/>
          <w:bCs/>
          <w:sz w:val="28"/>
          <w:szCs w:val="28"/>
        </w:rPr>
      </w:pPr>
      <w:r>
        <w:rPr>
          <w:b/>
          <w:bCs/>
          <w:noProof/>
          <w:sz w:val="28"/>
          <w:szCs w:val="28"/>
        </w:rPr>
        <w:drawing>
          <wp:anchor distT="0" distB="0" distL="114300" distR="114300" simplePos="0" relativeHeight="252034048" behindDoc="1" locked="0" layoutInCell="1" allowOverlap="1" wp14:anchorId="79CB75AD" wp14:editId="0D6E6942">
            <wp:simplePos x="0" y="0"/>
            <wp:positionH relativeFrom="column">
              <wp:posOffset>5143500</wp:posOffset>
            </wp:positionH>
            <wp:positionV relativeFrom="paragraph">
              <wp:posOffset>219710</wp:posOffset>
            </wp:positionV>
            <wp:extent cx="862330" cy="713105"/>
            <wp:effectExtent l="0" t="0" r="1270" b="0"/>
            <wp:wrapTight wrapText="bothSides">
              <wp:wrapPolygon edited="0">
                <wp:start x="318" y="0"/>
                <wp:lineTo x="0" y="1154"/>
                <wp:lineTo x="0" y="18850"/>
                <wp:lineTo x="318" y="21158"/>
                <wp:lineTo x="20996" y="21158"/>
                <wp:lineTo x="21314" y="18850"/>
                <wp:lineTo x="21314" y="1154"/>
                <wp:lineTo x="20996" y="0"/>
                <wp:lineTo x="318" y="0"/>
              </wp:wrapPolygon>
            </wp:wrapTight>
            <wp:docPr id="40" name="Picture 40"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wearing a suit and tie smiling at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2330" cy="71310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6C815A95" w14:textId="77777777" w:rsidR="001D5859" w:rsidRDefault="00EB6F4F" w:rsidP="00714D9D">
      <w:pPr>
        <w:rPr>
          <w:b/>
          <w:bCs/>
          <w:sz w:val="28"/>
          <w:szCs w:val="28"/>
        </w:rPr>
      </w:pPr>
      <w:r>
        <w:rPr>
          <w:b/>
          <w:bCs/>
          <w:sz w:val="28"/>
          <w:szCs w:val="28"/>
        </w:rPr>
        <w:t xml:space="preserve">November </w:t>
      </w:r>
      <w:r w:rsidR="00B13A6C">
        <w:rPr>
          <w:b/>
          <w:bCs/>
          <w:sz w:val="28"/>
          <w:szCs w:val="28"/>
        </w:rPr>
        <w:t>18</w:t>
      </w:r>
      <w:r w:rsidR="00B13A6C" w:rsidRPr="00B13A6C">
        <w:rPr>
          <w:b/>
          <w:bCs/>
          <w:sz w:val="28"/>
          <w:szCs w:val="28"/>
          <w:vertAlign w:val="superscript"/>
        </w:rPr>
        <w:t>th</w:t>
      </w:r>
      <w:r w:rsidR="00B13A6C">
        <w:rPr>
          <w:b/>
          <w:bCs/>
          <w:sz w:val="28"/>
          <w:szCs w:val="28"/>
        </w:rPr>
        <w:t xml:space="preserve">   Club Meeting   Speaker: Immigration Attorney</w:t>
      </w:r>
    </w:p>
    <w:p w14:paraId="397CFBB1" w14:textId="77777777" w:rsidR="00396BCA" w:rsidRDefault="00396BCA" w:rsidP="00714D9D">
      <w:pPr>
        <w:rPr>
          <w:b/>
          <w:bCs/>
          <w:sz w:val="28"/>
          <w:szCs w:val="28"/>
        </w:rPr>
      </w:pPr>
    </w:p>
    <w:p w14:paraId="0AD08EFE" w14:textId="77777777" w:rsidR="001E67DB" w:rsidRDefault="001D5859" w:rsidP="00714D9D">
      <w:pPr>
        <w:rPr>
          <w:b/>
          <w:bCs/>
          <w:sz w:val="28"/>
          <w:szCs w:val="28"/>
        </w:rPr>
      </w:pPr>
      <w:r>
        <w:rPr>
          <w:b/>
          <w:bCs/>
          <w:sz w:val="28"/>
          <w:szCs w:val="28"/>
        </w:rPr>
        <w:t>November 21</w:t>
      </w:r>
      <w:r w:rsidRPr="001D5859">
        <w:rPr>
          <w:b/>
          <w:bCs/>
          <w:sz w:val="28"/>
          <w:szCs w:val="28"/>
          <w:vertAlign w:val="superscript"/>
        </w:rPr>
        <w:t>st</w:t>
      </w:r>
      <w:r>
        <w:rPr>
          <w:b/>
          <w:bCs/>
          <w:sz w:val="28"/>
          <w:szCs w:val="28"/>
        </w:rPr>
        <w:t xml:space="preserve">   </w:t>
      </w:r>
      <w:r w:rsidR="001E67DB">
        <w:rPr>
          <w:b/>
          <w:bCs/>
          <w:sz w:val="28"/>
          <w:szCs w:val="28"/>
        </w:rPr>
        <w:t>District Foundation Event   5-6pm</w:t>
      </w:r>
    </w:p>
    <w:p w14:paraId="7E0A6A01" w14:textId="77777777" w:rsidR="00470302" w:rsidRDefault="00396BCA" w:rsidP="00714D9D">
      <w:pPr>
        <w:rPr>
          <w:b/>
          <w:bCs/>
          <w:sz w:val="28"/>
          <w:szCs w:val="28"/>
        </w:rPr>
      </w:pPr>
      <w:r>
        <w:rPr>
          <w:noProof/>
        </w:rPr>
        <mc:AlternateContent>
          <mc:Choice Requires="wps">
            <w:drawing>
              <wp:anchor distT="0" distB="0" distL="114300" distR="114300" simplePos="0" relativeHeight="252036096" behindDoc="1" locked="0" layoutInCell="1" allowOverlap="1" wp14:anchorId="5FC8C2BF" wp14:editId="33E3F4F3">
                <wp:simplePos x="0" y="0"/>
                <wp:positionH relativeFrom="column">
                  <wp:posOffset>5143500</wp:posOffset>
                </wp:positionH>
                <wp:positionV relativeFrom="paragraph">
                  <wp:posOffset>62230</wp:posOffset>
                </wp:positionV>
                <wp:extent cx="914400" cy="163195"/>
                <wp:effectExtent l="0" t="0" r="0" b="1905"/>
                <wp:wrapTight wrapText="bothSides">
                  <wp:wrapPolygon edited="0">
                    <wp:start x="0" y="0"/>
                    <wp:lineTo x="0" y="20171"/>
                    <wp:lineTo x="21300" y="20171"/>
                    <wp:lineTo x="21300"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914400" cy="163195"/>
                        </a:xfrm>
                        <a:prstGeom prst="rect">
                          <a:avLst/>
                        </a:prstGeom>
                        <a:solidFill>
                          <a:prstClr val="white"/>
                        </a:solidFill>
                        <a:ln>
                          <a:noFill/>
                        </a:ln>
                      </wps:spPr>
                      <wps:txbx>
                        <w:txbxContent>
                          <w:p w14:paraId="4D7D9C1D" w14:textId="77777777" w:rsidR="008E0EA1" w:rsidRPr="00EB3529" w:rsidRDefault="008E0EA1" w:rsidP="008E0EA1">
                            <w:pPr>
                              <w:pStyle w:val="Caption"/>
                              <w:rPr>
                                <w:b/>
                                <w:bCs/>
                                <w:noProof/>
                                <w:sz w:val="28"/>
                                <w:szCs w:val="28"/>
                              </w:rPr>
                            </w:pPr>
                            <w:r>
                              <w:t xml:space="preserve">    Don Pangilinan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8C2BF" id="_x0000_t202" coordsize="21600,21600" o:spt="202" path="m,l,21600r21600,l21600,xe">
                <v:stroke joinstyle="miter"/>
                <v:path gradientshapeok="t" o:connecttype="rect"/>
              </v:shapetype>
              <v:shape id="Text Box 41" o:spid="_x0000_s1026" type="#_x0000_t202" style="position:absolute;margin-left:405pt;margin-top:4.9pt;width:1in;height:12.8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" stroked="f">
                <v:textbox inset="0,0,0,0">
                  <w:txbxContent>
                    <w:p w14:paraId="4D7D9C1D" w14:textId="77777777" w:rsidR="008E0EA1" w:rsidRPr="00EB3529" w:rsidRDefault="008E0EA1" w:rsidP="008E0EA1">
                      <w:pPr>
                        <w:pStyle w:val="Caption"/>
                        <w:rPr>
                          <w:b/>
                          <w:bCs/>
                          <w:noProof/>
                          <w:sz w:val="28"/>
                          <w:szCs w:val="28"/>
                        </w:rPr>
                      </w:pPr>
                      <w:r>
                        <w:t xml:space="preserve">    Don Pangilinan</w:t>
                      </w:r>
                    </w:p>
                  </w:txbxContent>
                </v:textbox>
                <w10:wrap type="tight"/>
              </v:shape>
            </w:pict>
          </mc:Fallback>
        </mc:AlternateContent>
      </w:r>
    </w:p>
    <w:p w14:paraId="7091B05B" w14:textId="77777777" w:rsidR="00F01B5A" w:rsidRDefault="00B738E5" w:rsidP="00714D9D">
      <w:pPr>
        <w:rPr>
          <w:b/>
          <w:bCs/>
          <w:sz w:val="28"/>
          <w:szCs w:val="28"/>
        </w:rPr>
      </w:pPr>
      <w:r>
        <w:rPr>
          <w:b/>
          <w:bCs/>
          <w:sz w:val="28"/>
          <w:szCs w:val="28"/>
        </w:rPr>
        <w:t>December 2</w:t>
      </w:r>
      <w:r w:rsidRPr="00B738E5">
        <w:rPr>
          <w:b/>
          <w:bCs/>
          <w:sz w:val="28"/>
          <w:szCs w:val="28"/>
          <w:vertAlign w:val="superscript"/>
        </w:rPr>
        <w:t>nd</w:t>
      </w:r>
      <w:r>
        <w:rPr>
          <w:b/>
          <w:bCs/>
          <w:sz w:val="28"/>
          <w:szCs w:val="28"/>
        </w:rPr>
        <w:t xml:space="preserve">    </w:t>
      </w:r>
      <w:r w:rsidR="00A26F8C">
        <w:rPr>
          <w:b/>
          <w:bCs/>
          <w:sz w:val="28"/>
          <w:szCs w:val="28"/>
        </w:rPr>
        <w:t xml:space="preserve"> </w:t>
      </w:r>
      <w:r>
        <w:rPr>
          <w:b/>
          <w:bCs/>
          <w:sz w:val="28"/>
          <w:szCs w:val="28"/>
        </w:rPr>
        <w:t>Club Assembly    (Election of Club Officers)</w:t>
      </w:r>
      <w:r w:rsidR="009C0C1C">
        <w:rPr>
          <w:b/>
          <w:bCs/>
          <w:sz w:val="28"/>
          <w:szCs w:val="28"/>
        </w:rPr>
        <w:t xml:space="preserve"> </w:t>
      </w:r>
    </w:p>
    <w:p w14:paraId="202786FA" w14:textId="77777777" w:rsidR="00EA1D17" w:rsidRDefault="00F01B5A" w:rsidP="00714D9D">
      <w:pPr>
        <w:rPr>
          <w:b/>
          <w:bCs/>
          <w:sz w:val="28"/>
          <w:szCs w:val="28"/>
        </w:rPr>
      </w:pPr>
      <w:r>
        <w:rPr>
          <w:b/>
          <w:bCs/>
          <w:sz w:val="28"/>
          <w:szCs w:val="28"/>
        </w:rPr>
        <w:t xml:space="preserve">                              G</w:t>
      </w:r>
      <w:r w:rsidR="00EA1D17">
        <w:rPr>
          <w:b/>
          <w:bCs/>
          <w:sz w:val="28"/>
          <w:szCs w:val="28"/>
        </w:rPr>
        <w:t>uest Speaker : PTSD</w:t>
      </w:r>
    </w:p>
    <w:p w14:paraId="2771D84C" w14:textId="77777777" w:rsidR="008D0B77" w:rsidRDefault="008D0B77" w:rsidP="00714D9D">
      <w:pPr>
        <w:rPr>
          <w:b/>
          <w:bCs/>
          <w:sz w:val="28"/>
          <w:szCs w:val="28"/>
        </w:rPr>
      </w:pPr>
    </w:p>
    <w:p w14:paraId="5583AD48" w14:textId="77777777" w:rsidR="00E62F86" w:rsidRDefault="00EA1D17" w:rsidP="00714D9D">
      <w:pPr>
        <w:rPr>
          <w:b/>
          <w:bCs/>
          <w:sz w:val="28"/>
          <w:szCs w:val="28"/>
        </w:rPr>
      </w:pPr>
      <w:r>
        <w:rPr>
          <w:b/>
          <w:bCs/>
          <w:sz w:val="28"/>
          <w:szCs w:val="28"/>
        </w:rPr>
        <w:t>December 3</w:t>
      </w:r>
      <w:r w:rsidRPr="00EA1D17">
        <w:rPr>
          <w:b/>
          <w:bCs/>
          <w:sz w:val="28"/>
          <w:szCs w:val="28"/>
          <w:vertAlign w:val="superscript"/>
        </w:rPr>
        <w:t>rd</w:t>
      </w:r>
      <w:r>
        <w:rPr>
          <w:b/>
          <w:bCs/>
          <w:sz w:val="28"/>
          <w:szCs w:val="28"/>
        </w:rPr>
        <w:t xml:space="preserve">     “100 Points of Light” Fundraiser</w:t>
      </w:r>
      <w:r w:rsidR="00380B55">
        <w:rPr>
          <w:b/>
          <w:bCs/>
          <w:sz w:val="28"/>
          <w:szCs w:val="28"/>
        </w:rPr>
        <w:t>…RC of Peninsula Starlight</w:t>
      </w:r>
      <w:r w:rsidR="009C0C1C">
        <w:rPr>
          <w:b/>
          <w:bCs/>
          <w:sz w:val="28"/>
          <w:szCs w:val="28"/>
        </w:rPr>
        <w:t xml:space="preserve"> </w:t>
      </w:r>
    </w:p>
    <w:p w14:paraId="379B7C8C" w14:textId="77777777" w:rsidR="00396BCA" w:rsidRDefault="00396BCA" w:rsidP="00714D9D">
      <w:pPr>
        <w:rPr>
          <w:b/>
          <w:bCs/>
          <w:sz w:val="28"/>
          <w:szCs w:val="28"/>
        </w:rPr>
      </w:pPr>
    </w:p>
    <w:p w14:paraId="6305D515" w14:textId="77777777" w:rsidR="009C0C1C" w:rsidRDefault="00E62F86" w:rsidP="00714D9D">
      <w:pPr>
        <w:rPr>
          <w:b/>
          <w:bCs/>
          <w:sz w:val="28"/>
          <w:szCs w:val="28"/>
        </w:rPr>
      </w:pPr>
      <w:r>
        <w:rPr>
          <w:b/>
          <w:bCs/>
          <w:sz w:val="28"/>
          <w:szCs w:val="28"/>
        </w:rPr>
        <w:t>December 12</w:t>
      </w:r>
      <w:r w:rsidRPr="00E62F86">
        <w:rPr>
          <w:b/>
          <w:bCs/>
          <w:sz w:val="28"/>
          <w:szCs w:val="28"/>
          <w:vertAlign w:val="superscript"/>
        </w:rPr>
        <w:t>th</w:t>
      </w:r>
      <w:r>
        <w:rPr>
          <w:b/>
          <w:bCs/>
          <w:sz w:val="28"/>
          <w:szCs w:val="28"/>
        </w:rPr>
        <w:t xml:space="preserve">   </w:t>
      </w:r>
      <w:r w:rsidR="00767B07">
        <w:rPr>
          <w:b/>
          <w:bCs/>
          <w:sz w:val="28"/>
          <w:szCs w:val="28"/>
        </w:rPr>
        <w:t xml:space="preserve">New </w:t>
      </w:r>
      <w:r w:rsidR="004F3747">
        <w:rPr>
          <w:b/>
          <w:bCs/>
          <w:sz w:val="28"/>
          <w:szCs w:val="28"/>
        </w:rPr>
        <w:t>“</w:t>
      </w:r>
      <w:r w:rsidR="00767B07">
        <w:rPr>
          <w:b/>
          <w:bCs/>
          <w:sz w:val="28"/>
          <w:szCs w:val="28"/>
        </w:rPr>
        <w:t>RC for Global Action</w:t>
      </w:r>
      <w:r w:rsidR="004F3747">
        <w:rPr>
          <w:b/>
          <w:bCs/>
          <w:sz w:val="28"/>
          <w:szCs w:val="28"/>
        </w:rPr>
        <w:t>”</w:t>
      </w:r>
      <w:r w:rsidR="00767B07">
        <w:rPr>
          <w:b/>
          <w:bCs/>
          <w:sz w:val="28"/>
          <w:szCs w:val="28"/>
        </w:rPr>
        <w:t xml:space="preserve"> Charter</w:t>
      </w:r>
      <w:r w:rsidR="004F3747">
        <w:rPr>
          <w:b/>
          <w:bCs/>
          <w:sz w:val="28"/>
          <w:szCs w:val="28"/>
        </w:rPr>
        <w:t>ing   10-11:30am</w:t>
      </w:r>
      <w:r w:rsidR="00041D97">
        <w:rPr>
          <w:b/>
          <w:bCs/>
          <w:sz w:val="28"/>
          <w:szCs w:val="28"/>
        </w:rPr>
        <w:t xml:space="preserve">  </w:t>
      </w:r>
    </w:p>
    <w:p w14:paraId="71CC78BE" w14:textId="77777777" w:rsidR="00041D97" w:rsidRDefault="00041D97" w:rsidP="00714D9D">
      <w:pPr>
        <w:rPr>
          <w:b/>
          <w:bCs/>
          <w:sz w:val="28"/>
          <w:szCs w:val="28"/>
        </w:rPr>
      </w:pPr>
    </w:p>
    <w:p w14:paraId="4C41035D" w14:textId="77777777" w:rsidR="009C0C1C" w:rsidRDefault="009C0C1C" w:rsidP="00714D9D">
      <w:pPr>
        <w:rPr>
          <w:b/>
          <w:bCs/>
          <w:sz w:val="28"/>
          <w:szCs w:val="28"/>
        </w:rPr>
      </w:pPr>
      <w:r>
        <w:rPr>
          <w:b/>
          <w:bCs/>
          <w:sz w:val="28"/>
          <w:szCs w:val="28"/>
        </w:rPr>
        <w:t xml:space="preserve">   </w:t>
      </w:r>
      <w:r w:rsidR="00041D97">
        <w:rPr>
          <w:b/>
          <w:bCs/>
          <w:sz w:val="28"/>
          <w:szCs w:val="28"/>
        </w:rPr>
        <w:t xml:space="preserve"> </w:t>
      </w:r>
      <w:r>
        <w:rPr>
          <w:b/>
          <w:bCs/>
          <w:sz w:val="28"/>
          <w:szCs w:val="28"/>
        </w:rPr>
        <w:t xml:space="preserve"> </w:t>
      </w:r>
      <w:r w:rsidR="00041D97">
        <w:rPr>
          <w:b/>
          <w:bCs/>
          <w:sz w:val="28"/>
          <w:szCs w:val="28"/>
        </w:rPr>
        <w:t xml:space="preserve"> </w:t>
      </w:r>
    </w:p>
    <w:p w14:paraId="752AE7D0" w14:textId="77777777" w:rsidR="00041D97" w:rsidRDefault="00041D97" w:rsidP="00714D9D">
      <w:pPr>
        <w:rPr>
          <w:b/>
          <w:bCs/>
          <w:sz w:val="28"/>
          <w:szCs w:val="28"/>
        </w:rPr>
      </w:pPr>
    </w:p>
    <w:p w14:paraId="0A0C1F63" w14:textId="77777777" w:rsidR="00041D97" w:rsidRPr="00FB0C54" w:rsidRDefault="00041D97" w:rsidP="00FB0C54">
      <w:pPr>
        <w:rPr>
          <w:b/>
          <w:bCs/>
          <w:sz w:val="28"/>
          <w:szCs w:val="28"/>
        </w:rPr>
      </w:pPr>
    </w:p>
    <w:p w14:paraId="0E1CC028" w14:textId="77777777" w:rsidR="00714D9D" w:rsidRPr="00945C8C" w:rsidRDefault="009C5933" w:rsidP="00562ED3">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45C8C">
        <w:rPr>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Club </w:t>
      </w:r>
      <w:r w:rsidR="00714D9D" w:rsidRPr="00945C8C">
        <w:rPr>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Service Showcase</w:t>
      </w:r>
    </w:p>
    <w:p w14:paraId="000471F0" w14:textId="77777777" w:rsidR="00714D9D" w:rsidRDefault="00714D9D" w:rsidP="00822088">
      <w:pPr>
        <w:jc w:val="center"/>
        <w:rPr>
          <w:sz w:val="28"/>
          <w:szCs w:val="28"/>
        </w:rPr>
      </w:pPr>
      <w:r w:rsidRPr="003602F3">
        <w:rPr>
          <w:sz w:val="28"/>
          <w:szCs w:val="28"/>
        </w:rPr>
        <w:t>((</w:t>
      </w:r>
      <w:r>
        <w:rPr>
          <w:sz w:val="28"/>
          <w:szCs w:val="28"/>
        </w:rPr>
        <w:t>Service above Self. D</w:t>
      </w:r>
      <w:r w:rsidRPr="00FC389F">
        <w:rPr>
          <w:sz w:val="28"/>
          <w:szCs w:val="28"/>
        </w:rPr>
        <w:t>oing what we can</w:t>
      </w:r>
      <w:r>
        <w:rPr>
          <w:sz w:val="28"/>
          <w:szCs w:val="28"/>
        </w:rPr>
        <w:t xml:space="preserve">, </w:t>
      </w:r>
      <w:r w:rsidR="00292807">
        <w:rPr>
          <w:sz w:val="28"/>
          <w:szCs w:val="28"/>
        </w:rPr>
        <w:t>when we can</w:t>
      </w:r>
      <w:r w:rsidR="000D22C1">
        <w:rPr>
          <w:sz w:val="28"/>
          <w:szCs w:val="28"/>
        </w:rPr>
        <w:t xml:space="preserve">, </w:t>
      </w:r>
      <w:r>
        <w:rPr>
          <w:sz w:val="28"/>
          <w:szCs w:val="28"/>
        </w:rPr>
        <w:t>w</w:t>
      </w:r>
      <w:r w:rsidR="00D973D4">
        <w:rPr>
          <w:sz w:val="28"/>
          <w:szCs w:val="28"/>
        </w:rPr>
        <w:t>h</w:t>
      </w:r>
      <w:r w:rsidRPr="00FC389F">
        <w:rPr>
          <w:sz w:val="28"/>
          <w:szCs w:val="28"/>
        </w:rPr>
        <w:t>ere we can</w:t>
      </w:r>
      <w:r>
        <w:rPr>
          <w:sz w:val="28"/>
          <w:szCs w:val="28"/>
        </w:rPr>
        <w:t>, w</w:t>
      </w:r>
      <w:r w:rsidRPr="00FC389F">
        <w:rPr>
          <w:sz w:val="28"/>
          <w:szCs w:val="28"/>
        </w:rPr>
        <w:t>hile remaining safe</w:t>
      </w:r>
      <w:r>
        <w:rPr>
          <w:sz w:val="28"/>
          <w:szCs w:val="28"/>
        </w:rPr>
        <w:t>.))</w:t>
      </w:r>
    </w:p>
    <w:p w14:paraId="4593A887" w14:textId="77777777" w:rsidR="00F06874" w:rsidRDefault="005F0F46" w:rsidP="00650560">
      <w:pPr>
        <w:rPr>
          <w:sz w:val="21"/>
          <w:szCs w:val="21"/>
        </w:rPr>
      </w:pPr>
      <w:r>
        <w:rPr>
          <w:sz w:val="21"/>
          <w:szCs w:val="21"/>
        </w:rPr>
        <w:t xml:space="preserve">       </w:t>
      </w:r>
    </w:p>
    <w:p w14:paraId="4CB5208E" w14:textId="77777777" w:rsidR="005B1A9F" w:rsidRDefault="007F1353" w:rsidP="00F528E0">
      <w:pPr>
        <w:rPr>
          <w:sz w:val="21"/>
          <w:szCs w:val="21"/>
        </w:rPr>
      </w:pPr>
      <w:r>
        <w:rPr>
          <w:noProof/>
        </w:rPr>
        <mc:AlternateContent>
          <mc:Choice Requires="wps">
            <w:drawing>
              <wp:anchor distT="0" distB="0" distL="114300" distR="114300" simplePos="0" relativeHeight="252083200" behindDoc="1" locked="0" layoutInCell="1" allowOverlap="1" wp14:anchorId="4B38E6C4" wp14:editId="60F9DAE5">
                <wp:simplePos x="0" y="0"/>
                <wp:positionH relativeFrom="column">
                  <wp:posOffset>4645025</wp:posOffset>
                </wp:positionH>
                <wp:positionV relativeFrom="paragraph">
                  <wp:posOffset>2080260</wp:posOffset>
                </wp:positionV>
                <wp:extent cx="2032000" cy="187325"/>
                <wp:effectExtent l="0" t="0" r="0" b="3175"/>
                <wp:wrapTight wrapText="bothSides">
                  <wp:wrapPolygon edited="0">
                    <wp:start x="0" y="0"/>
                    <wp:lineTo x="0" y="20502"/>
                    <wp:lineTo x="21465" y="20502"/>
                    <wp:lineTo x="21465" y="0"/>
                    <wp:lineTo x="0" y="0"/>
                  </wp:wrapPolygon>
                </wp:wrapTight>
                <wp:docPr id="82" name="Text Box 82"/>
                <wp:cNvGraphicFramePr/>
                <a:graphic xmlns:a="http://schemas.openxmlformats.org/drawingml/2006/main">
                  <a:graphicData uri="http://schemas.microsoft.com/office/word/2010/wordprocessingShape">
                    <wps:wsp>
                      <wps:cNvSpPr txBox="1"/>
                      <wps:spPr>
                        <a:xfrm>
                          <a:off x="0" y="0"/>
                          <a:ext cx="2032000" cy="187325"/>
                        </a:xfrm>
                        <a:prstGeom prst="rect">
                          <a:avLst/>
                        </a:prstGeom>
                        <a:solidFill>
                          <a:prstClr val="white"/>
                        </a:solidFill>
                        <a:ln>
                          <a:noFill/>
                        </a:ln>
                      </wps:spPr>
                      <wps:txbx>
                        <w:txbxContent>
                          <w:p w14:paraId="73DFCE12" w14:textId="77777777" w:rsidR="007F1353" w:rsidRPr="00F80B3F" w:rsidRDefault="007F1353" w:rsidP="007F1353">
                            <w:pPr>
                              <w:pStyle w:val="Caption"/>
                              <w:rPr>
                                <w:noProof/>
                                <w:sz w:val="21"/>
                                <w:szCs w:val="21"/>
                              </w:rPr>
                            </w:pPr>
                            <w:r>
                              <w:t xml:space="preserve">             Reading with MooMoo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8E6C4" id="Text Box 82" o:spid="_x0000_s1027" type="#_x0000_t202" style="position:absolute;margin-left:365.75pt;margin-top:163.8pt;width:160pt;height:14.75pt;z-index:-25123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" stroked="f">
                <v:textbox inset="0,0,0,0">
                  <w:txbxContent>
                    <w:p w14:paraId="73DFCE12" w14:textId="77777777" w:rsidR="007F1353" w:rsidRPr="00F80B3F" w:rsidRDefault="007F1353" w:rsidP="007F1353">
                      <w:pPr>
                        <w:pStyle w:val="Caption"/>
                        <w:rPr>
                          <w:noProof/>
                          <w:sz w:val="21"/>
                          <w:szCs w:val="21"/>
                        </w:rPr>
                      </w:pPr>
                      <w:r>
                        <w:t xml:space="preserve">             Reading with MooMoo</w:t>
                      </w:r>
                    </w:p>
                  </w:txbxContent>
                </v:textbox>
                <w10:wrap type="tight"/>
              </v:shape>
            </w:pict>
          </mc:Fallback>
        </mc:AlternateContent>
      </w:r>
      <w:r>
        <w:rPr>
          <w:noProof/>
        </w:rPr>
        <mc:AlternateContent>
          <mc:Choice Requires="wps">
            <w:drawing>
              <wp:anchor distT="0" distB="0" distL="114300" distR="114300" simplePos="0" relativeHeight="252081152" behindDoc="1" locked="0" layoutInCell="1" allowOverlap="1" wp14:anchorId="6C4F8065" wp14:editId="40FD9089">
                <wp:simplePos x="0" y="0"/>
                <wp:positionH relativeFrom="column">
                  <wp:posOffset>2293620</wp:posOffset>
                </wp:positionH>
                <wp:positionV relativeFrom="paragraph">
                  <wp:posOffset>2080260</wp:posOffset>
                </wp:positionV>
                <wp:extent cx="2032000" cy="187325"/>
                <wp:effectExtent l="0" t="0" r="0" b="3175"/>
                <wp:wrapTight wrapText="bothSides">
                  <wp:wrapPolygon edited="0">
                    <wp:start x="0" y="0"/>
                    <wp:lineTo x="0" y="20502"/>
                    <wp:lineTo x="21465" y="20502"/>
                    <wp:lineTo x="21465" y="0"/>
                    <wp:lineTo x="0" y="0"/>
                  </wp:wrapPolygon>
                </wp:wrapTight>
                <wp:docPr id="81" name="Text Box 81"/>
                <wp:cNvGraphicFramePr/>
                <a:graphic xmlns:a="http://schemas.openxmlformats.org/drawingml/2006/main">
                  <a:graphicData uri="http://schemas.microsoft.com/office/word/2010/wordprocessingShape">
                    <wps:wsp>
                      <wps:cNvSpPr txBox="1"/>
                      <wps:spPr>
                        <a:xfrm>
                          <a:off x="0" y="0"/>
                          <a:ext cx="2032000" cy="187325"/>
                        </a:xfrm>
                        <a:prstGeom prst="rect">
                          <a:avLst/>
                        </a:prstGeom>
                        <a:solidFill>
                          <a:prstClr val="white"/>
                        </a:solidFill>
                        <a:ln>
                          <a:noFill/>
                        </a:ln>
                      </wps:spPr>
                      <wps:txbx>
                        <w:txbxContent>
                          <w:p w14:paraId="2D4B4502" w14:textId="77777777" w:rsidR="007F1353" w:rsidRPr="00824F93" w:rsidRDefault="007F1353" w:rsidP="007F1353">
                            <w:pPr>
                              <w:pStyle w:val="Caption"/>
                              <w:rPr>
                                <w:noProof/>
                                <w:sz w:val="21"/>
                                <w:szCs w:val="21"/>
                              </w:rPr>
                            </w:pPr>
                            <w:r>
                              <w:t xml:space="preserve">          Bill and Gayle Chan Honored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F8065" id="Text Box 81" o:spid="_x0000_s1028" type="#_x0000_t202" style="position:absolute;margin-left:180.6pt;margin-top:163.8pt;width:160pt;height:14.75pt;z-index:-25123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" stroked="f">
                <v:textbox inset="0,0,0,0">
                  <w:txbxContent>
                    <w:p w14:paraId="2D4B4502" w14:textId="77777777" w:rsidR="007F1353" w:rsidRPr="00824F93" w:rsidRDefault="007F1353" w:rsidP="007F1353">
                      <w:pPr>
                        <w:pStyle w:val="Caption"/>
                        <w:rPr>
                          <w:noProof/>
                          <w:sz w:val="21"/>
                          <w:szCs w:val="21"/>
                        </w:rPr>
                      </w:pPr>
                      <w:r>
                        <w:t xml:space="preserve">          Bill and Gayle Chan Honored</w:t>
                      </w:r>
                    </w:p>
                  </w:txbxContent>
                </v:textbox>
                <w10:wrap type="tight"/>
              </v:shape>
            </w:pict>
          </mc:Fallback>
        </mc:AlternateContent>
      </w:r>
      <w:r w:rsidR="00416030">
        <w:rPr>
          <w:sz w:val="21"/>
          <w:szCs w:val="21"/>
        </w:rPr>
        <w:t xml:space="preserve"> </w:t>
      </w:r>
      <w:r w:rsidR="00794A4F">
        <w:rPr>
          <w:sz w:val="21"/>
          <w:szCs w:val="21"/>
        </w:rPr>
        <w:t>O</w:t>
      </w:r>
      <w:r w:rsidR="002D5767">
        <w:rPr>
          <w:sz w:val="21"/>
          <w:szCs w:val="21"/>
        </w:rPr>
        <w:t>ur club continues to remain active on many fronts.</w:t>
      </w:r>
      <w:r w:rsidR="00B6083F">
        <w:rPr>
          <w:sz w:val="21"/>
          <w:szCs w:val="21"/>
        </w:rPr>
        <w:t xml:space="preserve">  </w:t>
      </w:r>
      <w:r w:rsidR="001D6216">
        <w:rPr>
          <w:sz w:val="21"/>
          <w:szCs w:val="21"/>
        </w:rPr>
        <w:t xml:space="preserve">From </w:t>
      </w:r>
      <w:r w:rsidR="00875D20">
        <w:rPr>
          <w:sz w:val="21"/>
          <w:szCs w:val="21"/>
        </w:rPr>
        <w:t>“hands-on”</w:t>
      </w:r>
      <w:r w:rsidR="009D4A81">
        <w:rPr>
          <w:sz w:val="21"/>
          <w:szCs w:val="21"/>
        </w:rPr>
        <w:t xml:space="preserve"> </w:t>
      </w:r>
      <w:r w:rsidR="003A51BE">
        <w:rPr>
          <w:sz w:val="21"/>
          <w:szCs w:val="21"/>
        </w:rPr>
        <w:t xml:space="preserve">food </w:t>
      </w:r>
      <w:r w:rsidR="00BF15C1">
        <w:rPr>
          <w:sz w:val="21"/>
          <w:szCs w:val="21"/>
        </w:rPr>
        <w:t>distribution</w:t>
      </w:r>
      <w:r w:rsidR="00407259">
        <w:rPr>
          <w:sz w:val="21"/>
          <w:szCs w:val="21"/>
        </w:rPr>
        <w:t xml:space="preserve"> &amp; </w:t>
      </w:r>
      <w:r w:rsidR="003A51BE">
        <w:rPr>
          <w:sz w:val="21"/>
          <w:szCs w:val="21"/>
        </w:rPr>
        <w:t xml:space="preserve">community clean up efforts </w:t>
      </w:r>
      <w:r w:rsidR="00875D20">
        <w:rPr>
          <w:sz w:val="21"/>
          <w:szCs w:val="21"/>
        </w:rPr>
        <w:t xml:space="preserve">to virtual </w:t>
      </w:r>
      <w:r w:rsidR="00153289">
        <w:rPr>
          <w:sz w:val="21"/>
          <w:szCs w:val="21"/>
        </w:rPr>
        <w:t xml:space="preserve">learning </w:t>
      </w:r>
      <w:r w:rsidR="00875D20">
        <w:rPr>
          <w:sz w:val="21"/>
          <w:szCs w:val="21"/>
        </w:rPr>
        <w:t xml:space="preserve">engagement we are making a difference in the lives of others. </w:t>
      </w:r>
      <w:r w:rsidR="00407259">
        <w:rPr>
          <w:sz w:val="21"/>
          <w:szCs w:val="21"/>
        </w:rPr>
        <w:t xml:space="preserve">The COVID Cloud </w:t>
      </w:r>
      <w:r w:rsidR="002266AF">
        <w:rPr>
          <w:sz w:val="21"/>
          <w:szCs w:val="21"/>
        </w:rPr>
        <w:t xml:space="preserve">cannot </w:t>
      </w:r>
      <w:r w:rsidR="00C9159E">
        <w:rPr>
          <w:sz w:val="21"/>
          <w:szCs w:val="21"/>
        </w:rPr>
        <w:t>blanket the efforts of Rotarians!</w:t>
      </w:r>
      <w:r w:rsidR="00FA7227">
        <w:rPr>
          <w:sz w:val="21"/>
          <w:szCs w:val="21"/>
        </w:rPr>
        <w:t xml:space="preserve"> </w:t>
      </w:r>
      <w:r w:rsidR="009D4A81">
        <w:rPr>
          <w:sz w:val="21"/>
          <w:szCs w:val="21"/>
        </w:rPr>
        <w:t xml:space="preserve"> </w:t>
      </w:r>
      <w:r w:rsidR="00652FA3">
        <w:rPr>
          <w:sz w:val="21"/>
          <w:szCs w:val="21"/>
        </w:rPr>
        <w:t xml:space="preserve">Additionally, </w:t>
      </w:r>
      <w:r w:rsidR="00B7677F">
        <w:rPr>
          <w:sz w:val="21"/>
          <w:szCs w:val="21"/>
        </w:rPr>
        <w:t>our members</w:t>
      </w:r>
      <w:r w:rsidR="00A77433">
        <w:rPr>
          <w:sz w:val="21"/>
          <w:szCs w:val="21"/>
        </w:rPr>
        <w:t xml:space="preserve"> have been honored and showcased by Gum Moon and the Asian Woman’s Resource Center </w:t>
      </w:r>
      <w:r w:rsidR="00B7677F">
        <w:rPr>
          <w:sz w:val="21"/>
          <w:szCs w:val="21"/>
        </w:rPr>
        <w:t xml:space="preserve">during </w:t>
      </w:r>
      <w:r w:rsidR="00A77433">
        <w:rPr>
          <w:sz w:val="21"/>
          <w:szCs w:val="21"/>
        </w:rPr>
        <w:t>their Annual Virtual Gala Fundraiser</w:t>
      </w:r>
      <w:r w:rsidR="00652FA3">
        <w:rPr>
          <w:sz w:val="21"/>
          <w:szCs w:val="21"/>
        </w:rPr>
        <w:t>.</w:t>
      </w:r>
      <w:r w:rsidR="0022565B">
        <w:rPr>
          <w:sz w:val="21"/>
          <w:szCs w:val="21"/>
        </w:rPr>
        <w:t xml:space="preserve"> Bill and Gayle Chan </w:t>
      </w:r>
      <w:r w:rsidR="009E1771">
        <w:rPr>
          <w:sz w:val="21"/>
          <w:szCs w:val="21"/>
        </w:rPr>
        <w:t>were h</w:t>
      </w:r>
      <w:r w:rsidR="0022565B">
        <w:rPr>
          <w:sz w:val="21"/>
          <w:szCs w:val="21"/>
        </w:rPr>
        <w:t>onored for their service to the community</w:t>
      </w:r>
      <w:r w:rsidR="008425B4">
        <w:rPr>
          <w:sz w:val="21"/>
          <w:szCs w:val="21"/>
        </w:rPr>
        <w:t>. Vanita &amp; Moo</w:t>
      </w:r>
      <w:r w:rsidR="003B601F">
        <w:rPr>
          <w:sz w:val="21"/>
          <w:szCs w:val="21"/>
        </w:rPr>
        <w:t xml:space="preserve"> </w:t>
      </w:r>
      <w:r w:rsidR="008425B4">
        <w:rPr>
          <w:sz w:val="21"/>
          <w:szCs w:val="21"/>
        </w:rPr>
        <w:t xml:space="preserve">Moo </w:t>
      </w:r>
      <w:r w:rsidR="00D23680">
        <w:rPr>
          <w:sz w:val="21"/>
          <w:szCs w:val="21"/>
        </w:rPr>
        <w:t xml:space="preserve">were highlighted for </w:t>
      </w:r>
      <w:r w:rsidR="008425B4">
        <w:rPr>
          <w:sz w:val="21"/>
          <w:szCs w:val="21"/>
        </w:rPr>
        <w:t xml:space="preserve">reading </w:t>
      </w:r>
      <w:r w:rsidR="00331171">
        <w:rPr>
          <w:sz w:val="21"/>
          <w:szCs w:val="21"/>
        </w:rPr>
        <w:t xml:space="preserve">to the </w:t>
      </w:r>
      <w:r w:rsidR="0014552D">
        <w:rPr>
          <w:sz w:val="21"/>
          <w:szCs w:val="21"/>
        </w:rPr>
        <w:t xml:space="preserve">young </w:t>
      </w:r>
      <w:r w:rsidR="00331171">
        <w:rPr>
          <w:sz w:val="21"/>
          <w:szCs w:val="21"/>
        </w:rPr>
        <w:t xml:space="preserve">children </w:t>
      </w:r>
      <w:r w:rsidR="0014552D">
        <w:rPr>
          <w:sz w:val="21"/>
          <w:szCs w:val="21"/>
        </w:rPr>
        <w:t xml:space="preserve">at two of the Gum Moon </w:t>
      </w:r>
      <w:r w:rsidR="00807EFA">
        <w:rPr>
          <w:sz w:val="21"/>
          <w:szCs w:val="21"/>
        </w:rPr>
        <w:t>preschool daycare centers.</w:t>
      </w:r>
    </w:p>
    <w:p w14:paraId="5BAEC34C" w14:textId="77777777" w:rsidR="00821B41" w:rsidRDefault="009D4A81" w:rsidP="00714D9D">
      <w:pPr>
        <w:rPr>
          <w:sz w:val="21"/>
          <w:szCs w:val="21"/>
        </w:rPr>
      </w:pPr>
      <w:r>
        <w:rPr>
          <w:noProof/>
          <w:sz w:val="21"/>
          <w:szCs w:val="21"/>
        </w:rPr>
        <w:drawing>
          <wp:anchor distT="0" distB="0" distL="114300" distR="114300" simplePos="0" relativeHeight="252046336" behindDoc="1" locked="0" layoutInCell="1" allowOverlap="1" wp14:anchorId="5A9EBCB2" wp14:editId="16B9EC35">
            <wp:simplePos x="0" y="0"/>
            <wp:positionH relativeFrom="column">
              <wp:posOffset>2293620</wp:posOffset>
            </wp:positionH>
            <wp:positionV relativeFrom="paragraph">
              <wp:posOffset>123099</wp:posOffset>
            </wp:positionV>
            <wp:extent cx="2032000" cy="1200150"/>
            <wp:effectExtent l="0" t="0" r="0" b="6350"/>
            <wp:wrapTight wrapText="bothSides">
              <wp:wrapPolygon edited="0">
                <wp:start x="135" y="0"/>
                <wp:lineTo x="0" y="229"/>
                <wp:lineTo x="0" y="21257"/>
                <wp:lineTo x="135" y="21486"/>
                <wp:lineTo x="21330" y="21486"/>
                <wp:lineTo x="21465" y="21257"/>
                <wp:lineTo x="21465" y="229"/>
                <wp:lineTo x="21330" y="0"/>
                <wp:lineTo x="135" y="0"/>
              </wp:wrapPolygon>
            </wp:wrapTight>
            <wp:docPr id="51" name="Picture 5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holding a 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32000" cy="120015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2048384" behindDoc="1" locked="0" layoutInCell="1" allowOverlap="1" wp14:anchorId="75A7642C" wp14:editId="31BAF1A8">
            <wp:simplePos x="0" y="0"/>
            <wp:positionH relativeFrom="column">
              <wp:posOffset>4645025</wp:posOffset>
            </wp:positionH>
            <wp:positionV relativeFrom="paragraph">
              <wp:posOffset>125185</wp:posOffset>
            </wp:positionV>
            <wp:extent cx="2032000" cy="1143000"/>
            <wp:effectExtent l="0" t="0" r="0" b="0"/>
            <wp:wrapTight wrapText="bothSides">
              <wp:wrapPolygon edited="0">
                <wp:start x="135" y="0"/>
                <wp:lineTo x="0" y="240"/>
                <wp:lineTo x="0" y="21120"/>
                <wp:lineTo x="135" y="21360"/>
                <wp:lineTo x="21330" y="21360"/>
                <wp:lineTo x="21465" y="21120"/>
                <wp:lineTo x="21465" y="240"/>
                <wp:lineTo x="21330" y="0"/>
                <wp:lineTo x="135" y="0"/>
              </wp:wrapPolygon>
            </wp:wrapTight>
            <wp:docPr id="53" name="Picture 53" descr="A chil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hild posing for a pictur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32000" cy="114300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9E1771">
        <w:rPr>
          <w:b/>
          <w:bCs/>
          <w:noProof/>
          <w:sz w:val="28"/>
          <w:szCs w:val="28"/>
        </w:rPr>
        <w:drawing>
          <wp:anchor distT="0" distB="0" distL="114300" distR="114300" simplePos="0" relativeHeight="252044288" behindDoc="1" locked="0" layoutInCell="1" allowOverlap="1" wp14:anchorId="6BD595AB" wp14:editId="7BDBA094">
            <wp:simplePos x="0" y="0"/>
            <wp:positionH relativeFrom="column">
              <wp:posOffset>48895</wp:posOffset>
            </wp:positionH>
            <wp:positionV relativeFrom="paragraph">
              <wp:posOffset>123825</wp:posOffset>
            </wp:positionV>
            <wp:extent cx="1983105" cy="1188720"/>
            <wp:effectExtent l="0" t="0" r="0" b="5080"/>
            <wp:wrapTight wrapText="bothSides">
              <wp:wrapPolygon edited="0">
                <wp:start x="138" y="0"/>
                <wp:lineTo x="0" y="231"/>
                <wp:lineTo x="0" y="21231"/>
                <wp:lineTo x="138" y="21462"/>
                <wp:lineTo x="21303" y="21462"/>
                <wp:lineTo x="21441" y="21231"/>
                <wp:lineTo x="21441" y="231"/>
                <wp:lineTo x="21303" y="0"/>
                <wp:lineTo x="138" y="0"/>
              </wp:wrapPolygon>
            </wp:wrapTight>
            <wp:docPr id="50" name="Picture 5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3105" cy="118872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14:paraId="5A872109" w14:textId="77777777" w:rsidR="00A96A37" w:rsidRDefault="00CC1A79" w:rsidP="003B601F">
      <w:pPr>
        <w:jc w:val="center"/>
        <w:rPr>
          <w:sz w:val="21"/>
          <w:szCs w:val="21"/>
        </w:rPr>
      </w:pPr>
      <w:r>
        <w:rPr>
          <w:sz w:val="21"/>
          <w:szCs w:val="21"/>
        </w:rPr>
        <w:t>2</w:t>
      </w:r>
    </w:p>
    <w:p w14:paraId="0D0B3BBA" w14:textId="77777777" w:rsidR="00827377" w:rsidRDefault="00416030" w:rsidP="00D8243E">
      <w:pPr>
        <w:rPr>
          <w:sz w:val="21"/>
          <w:szCs w:val="21"/>
        </w:rPr>
      </w:pPr>
      <w:r>
        <w:rPr>
          <w:sz w:val="21"/>
          <w:szCs w:val="21"/>
        </w:rPr>
        <w:lastRenderedPageBreak/>
        <w:t xml:space="preserve"> </w:t>
      </w:r>
    </w:p>
    <w:p w14:paraId="02FEFFCD" w14:textId="77777777" w:rsidR="00CF67DE" w:rsidRPr="00CF67DE" w:rsidRDefault="006867A4" w:rsidP="00CF67DE">
      <w:pPr>
        <w:rPr>
          <w:sz w:val="21"/>
          <w:szCs w:val="21"/>
        </w:rPr>
      </w:pPr>
      <w:r>
        <w:rPr>
          <w:sz w:val="21"/>
          <w:szCs w:val="21"/>
        </w:rPr>
        <w:t xml:space="preserve">  </w:t>
      </w:r>
      <w:r w:rsidR="00CF67DE">
        <w:rPr>
          <w:b/>
          <w:bCs/>
          <w:sz w:val="28"/>
          <w:szCs w:val="28"/>
        </w:rPr>
        <w:t xml:space="preserve">The </w:t>
      </w:r>
      <w:r w:rsidR="00562ED3" w:rsidRPr="00513FD2">
        <w:rPr>
          <w:b/>
          <w:bCs/>
          <w:sz w:val="28"/>
          <w:szCs w:val="28"/>
        </w:rPr>
        <w:t>Focus on Cleaning the Environment</w:t>
      </w:r>
      <w:r w:rsidR="00CF67DE">
        <w:rPr>
          <w:b/>
          <w:bCs/>
          <w:sz w:val="28"/>
          <w:szCs w:val="28"/>
        </w:rPr>
        <w:t xml:space="preserve"> Continues</w:t>
      </w:r>
      <w:r w:rsidR="00CC1A79">
        <w:rPr>
          <w:b/>
          <w:bCs/>
          <w:sz w:val="28"/>
          <w:szCs w:val="28"/>
        </w:rPr>
        <w:t>…..</w:t>
      </w:r>
      <w:r w:rsidR="00AF7F49">
        <w:rPr>
          <w:b/>
          <w:bCs/>
          <w:sz w:val="28"/>
          <w:szCs w:val="28"/>
        </w:rPr>
        <w:t xml:space="preserve"> Rotary’s 7</w:t>
      </w:r>
      <w:r w:rsidR="00AF7F49" w:rsidRPr="00AF7F49">
        <w:rPr>
          <w:b/>
          <w:bCs/>
          <w:sz w:val="28"/>
          <w:szCs w:val="28"/>
          <w:vertAlign w:val="superscript"/>
        </w:rPr>
        <w:t>th</w:t>
      </w:r>
      <w:r w:rsidR="00AF7F49">
        <w:rPr>
          <w:b/>
          <w:bCs/>
          <w:sz w:val="28"/>
          <w:szCs w:val="28"/>
        </w:rPr>
        <w:t xml:space="preserve"> Area of Focus</w:t>
      </w:r>
    </w:p>
    <w:p w14:paraId="0BA81BEA" w14:textId="77777777" w:rsidR="006E0B43" w:rsidRDefault="006E0B43" w:rsidP="00513FD2">
      <w:pPr>
        <w:jc w:val="center"/>
        <w:rPr>
          <w:b/>
          <w:bCs/>
          <w:sz w:val="28"/>
          <w:szCs w:val="28"/>
        </w:rPr>
      </w:pPr>
      <w:r w:rsidRPr="00513FD2">
        <w:rPr>
          <w:b/>
          <w:bCs/>
          <w:sz w:val="28"/>
          <w:szCs w:val="28"/>
        </w:rPr>
        <w:t>Picking up trash, painting over graffiti, engaging the community!</w:t>
      </w:r>
    </w:p>
    <w:p w14:paraId="4B439B94" w14:textId="77777777" w:rsidR="00005610" w:rsidRDefault="00005610" w:rsidP="00513FD2">
      <w:pPr>
        <w:jc w:val="center"/>
        <w:rPr>
          <w:b/>
          <w:bCs/>
          <w:sz w:val="28"/>
          <w:szCs w:val="28"/>
        </w:rPr>
      </w:pPr>
    </w:p>
    <w:p w14:paraId="7BB456BE" w14:textId="77777777" w:rsidR="00005610" w:rsidRDefault="00005610" w:rsidP="00513FD2">
      <w:pPr>
        <w:jc w:val="center"/>
        <w:rPr>
          <w:b/>
          <w:bCs/>
          <w:sz w:val="28"/>
          <w:szCs w:val="28"/>
        </w:rPr>
      </w:pPr>
    </w:p>
    <w:p w14:paraId="5070ADB6" w14:textId="77777777" w:rsidR="00005610" w:rsidRDefault="004B70E3" w:rsidP="00513FD2">
      <w:pPr>
        <w:jc w:val="center"/>
        <w:rPr>
          <w:b/>
          <w:bCs/>
          <w:sz w:val="28"/>
          <w:szCs w:val="28"/>
        </w:rPr>
      </w:pPr>
      <w:r>
        <w:rPr>
          <w:b/>
          <w:bCs/>
          <w:sz w:val="28"/>
          <w:szCs w:val="28"/>
        </w:rPr>
        <w:t xml:space="preserve">District 5150 </w:t>
      </w:r>
      <w:r w:rsidR="00005610">
        <w:rPr>
          <w:b/>
          <w:bCs/>
          <w:sz w:val="28"/>
          <w:szCs w:val="28"/>
        </w:rPr>
        <w:t xml:space="preserve">Polio Plus </w:t>
      </w:r>
      <w:r w:rsidR="0028675F">
        <w:rPr>
          <w:b/>
          <w:bCs/>
          <w:sz w:val="28"/>
          <w:szCs w:val="28"/>
        </w:rPr>
        <w:t xml:space="preserve">District Fundraising </w:t>
      </w:r>
      <w:r w:rsidR="00005610">
        <w:rPr>
          <w:b/>
          <w:bCs/>
          <w:sz w:val="28"/>
          <w:szCs w:val="28"/>
        </w:rPr>
        <w:t>Update</w:t>
      </w:r>
      <w:r w:rsidR="0028675F">
        <w:rPr>
          <w:b/>
          <w:bCs/>
          <w:sz w:val="28"/>
          <w:szCs w:val="28"/>
        </w:rPr>
        <w:t>:</w:t>
      </w:r>
    </w:p>
    <w:p w14:paraId="0DC4EE2C" w14:textId="77777777" w:rsidR="00172F58" w:rsidRDefault="00FC55BA" w:rsidP="0028675F">
      <w:pPr>
        <w:shd w:val="clear" w:color="auto" w:fill="FFFFFF"/>
        <w:rPr>
          <w:rFonts w:ascii="Calibri" w:eastAsia="Times New Roman" w:hAnsi="Calibri" w:cs="Calibri"/>
          <w:color w:val="1D2228"/>
          <w:sz w:val="22"/>
          <w:szCs w:val="22"/>
        </w:rPr>
      </w:pPr>
      <w:r>
        <w:rPr>
          <w:b/>
          <w:bCs/>
          <w:noProof/>
          <w:sz w:val="22"/>
          <w:szCs w:val="22"/>
        </w:rPr>
        <w:drawing>
          <wp:anchor distT="0" distB="0" distL="114300" distR="114300" simplePos="0" relativeHeight="252038144" behindDoc="1" locked="0" layoutInCell="1" allowOverlap="1" wp14:anchorId="33AC377E" wp14:editId="70D99BA3">
            <wp:simplePos x="0" y="0"/>
            <wp:positionH relativeFrom="column">
              <wp:posOffset>97699</wp:posOffset>
            </wp:positionH>
            <wp:positionV relativeFrom="paragraph">
              <wp:posOffset>46173</wp:posOffset>
            </wp:positionV>
            <wp:extent cx="897890" cy="897890"/>
            <wp:effectExtent l="0" t="0" r="3810" b="3810"/>
            <wp:wrapTight wrapText="bothSides">
              <wp:wrapPolygon edited="0">
                <wp:start x="306" y="0"/>
                <wp:lineTo x="0" y="917"/>
                <wp:lineTo x="0" y="19859"/>
                <wp:lineTo x="306" y="21386"/>
                <wp:lineTo x="21081" y="21386"/>
                <wp:lineTo x="21386" y="19859"/>
                <wp:lineTo x="21386" y="917"/>
                <wp:lineTo x="21081" y="0"/>
                <wp:lineTo x="306" y="0"/>
              </wp:wrapPolygon>
            </wp:wrapTight>
            <wp:docPr id="46" name="Picture 4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97890" cy="89789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9670B5">
        <w:rPr>
          <w:rFonts w:ascii="Calibri" w:eastAsia="Times New Roman" w:hAnsi="Calibri" w:cs="Calibri"/>
          <w:color w:val="1D2228"/>
          <w:sz w:val="22"/>
          <w:szCs w:val="22"/>
        </w:rPr>
        <w:t xml:space="preserve">   </w:t>
      </w:r>
      <w:r w:rsidR="00A43815">
        <w:rPr>
          <w:rFonts w:ascii="Calibri" w:eastAsia="Times New Roman" w:hAnsi="Calibri" w:cs="Calibri"/>
          <w:color w:val="1D2228"/>
          <w:sz w:val="22"/>
          <w:szCs w:val="22"/>
        </w:rPr>
        <w:t>I</w:t>
      </w:r>
      <w:r w:rsidR="00A7709A">
        <w:rPr>
          <w:rFonts w:ascii="Calibri" w:eastAsia="Times New Roman" w:hAnsi="Calibri" w:cs="Calibri"/>
          <w:color w:val="1D2228"/>
          <w:sz w:val="22"/>
          <w:szCs w:val="22"/>
        </w:rPr>
        <w:t xml:space="preserve"> </w:t>
      </w:r>
      <w:r w:rsidR="009670B5">
        <w:rPr>
          <w:rFonts w:ascii="Calibri" w:eastAsia="Times New Roman" w:hAnsi="Calibri" w:cs="Calibri"/>
          <w:color w:val="1D2228"/>
          <w:sz w:val="22"/>
          <w:szCs w:val="22"/>
        </w:rPr>
        <w:t xml:space="preserve">would </w:t>
      </w:r>
      <w:r w:rsidR="0028675F" w:rsidRPr="0028675F">
        <w:rPr>
          <w:rFonts w:ascii="Calibri" w:eastAsia="Times New Roman" w:hAnsi="Calibri" w:cs="Calibri"/>
          <w:color w:val="1D2228"/>
          <w:sz w:val="22"/>
          <w:szCs w:val="22"/>
        </w:rPr>
        <w:t xml:space="preserve">like to share with you how your contributions impacted our PolioPlus fundraising efforts.  You will recall that we had the </w:t>
      </w:r>
      <w:r w:rsidR="0028675F" w:rsidRPr="00130C2A">
        <w:rPr>
          <w:rFonts w:ascii="Calibri" w:eastAsia="Times New Roman" w:hAnsi="Calibri" w:cs="Calibri"/>
          <w:b/>
          <w:bCs/>
          <w:color w:val="1D2228"/>
          <w:sz w:val="22"/>
          <w:szCs w:val="22"/>
        </w:rPr>
        <w:t xml:space="preserve">Polio Summit </w:t>
      </w:r>
      <w:r w:rsidR="0038482B" w:rsidRPr="00130C2A">
        <w:rPr>
          <w:rFonts w:ascii="Calibri" w:eastAsia="Times New Roman" w:hAnsi="Calibri" w:cs="Calibri"/>
          <w:b/>
          <w:bCs/>
          <w:color w:val="1D2228"/>
          <w:sz w:val="22"/>
          <w:szCs w:val="22"/>
        </w:rPr>
        <w:t>on</w:t>
      </w:r>
      <w:r w:rsidR="0028675F" w:rsidRPr="00130C2A">
        <w:rPr>
          <w:rFonts w:ascii="Calibri" w:eastAsia="Times New Roman" w:hAnsi="Calibri" w:cs="Calibri"/>
          <w:b/>
          <w:bCs/>
          <w:color w:val="1D2228"/>
          <w:sz w:val="22"/>
          <w:szCs w:val="22"/>
        </w:rPr>
        <w:t xml:space="preserve"> October </w:t>
      </w:r>
      <w:r w:rsidR="0038482B" w:rsidRPr="00130C2A">
        <w:rPr>
          <w:rFonts w:ascii="Calibri" w:eastAsia="Times New Roman" w:hAnsi="Calibri" w:cs="Calibri"/>
          <w:b/>
          <w:bCs/>
          <w:color w:val="1D2228"/>
          <w:sz w:val="22"/>
          <w:szCs w:val="22"/>
        </w:rPr>
        <w:t>3</w:t>
      </w:r>
      <w:r w:rsidR="0038482B" w:rsidRPr="00130C2A">
        <w:rPr>
          <w:rFonts w:ascii="Calibri" w:eastAsia="Times New Roman" w:hAnsi="Calibri" w:cs="Calibri"/>
          <w:b/>
          <w:bCs/>
          <w:color w:val="1D2228"/>
          <w:sz w:val="22"/>
          <w:szCs w:val="22"/>
          <w:vertAlign w:val="superscript"/>
        </w:rPr>
        <w:t>rd</w:t>
      </w:r>
      <w:r w:rsidR="0038482B">
        <w:rPr>
          <w:rFonts w:ascii="Calibri" w:eastAsia="Times New Roman" w:hAnsi="Calibri" w:cs="Calibri"/>
          <w:color w:val="1D2228"/>
          <w:sz w:val="22"/>
          <w:szCs w:val="22"/>
        </w:rPr>
        <w:t xml:space="preserve"> </w:t>
      </w:r>
      <w:r w:rsidR="0028675F" w:rsidRPr="0028675F">
        <w:rPr>
          <w:rFonts w:ascii="Calibri" w:eastAsia="Times New Roman" w:hAnsi="Calibri" w:cs="Calibri"/>
          <w:color w:val="1D2228"/>
          <w:sz w:val="22"/>
          <w:szCs w:val="22"/>
        </w:rPr>
        <w:t xml:space="preserve">which was followed up with the </w:t>
      </w:r>
      <w:r w:rsidR="0028675F" w:rsidRPr="00130C2A">
        <w:rPr>
          <w:rFonts w:ascii="Calibri" w:eastAsia="Times New Roman" w:hAnsi="Calibri" w:cs="Calibri"/>
          <w:b/>
          <w:bCs/>
          <w:color w:val="1D2228"/>
          <w:sz w:val="22"/>
          <w:szCs w:val="22"/>
        </w:rPr>
        <w:t xml:space="preserve">Rotary Road Rally </w:t>
      </w:r>
      <w:r w:rsidR="0038482B" w:rsidRPr="00130C2A">
        <w:rPr>
          <w:rFonts w:ascii="Calibri" w:eastAsia="Times New Roman" w:hAnsi="Calibri" w:cs="Calibri"/>
          <w:b/>
          <w:bCs/>
          <w:color w:val="1D2228"/>
          <w:sz w:val="22"/>
          <w:szCs w:val="22"/>
        </w:rPr>
        <w:t>on October 24</w:t>
      </w:r>
      <w:r w:rsidR="0038482B" w:rsidRPr="00130C2A">
        <w:rPr>
          <w:rFonts w:ascii="Calibri" w:eastAsia="Times New Roman" w:hAnsi="Calibri" w:cs="Calibri"/>
          <w:b/>
          <w:bCs/>
          <w:color w:val="1D2228"/>
          <w:sz w:val="22"/>
          <w:szCs w:val="22"/>
          <w:vertAlign w:val="superscript"/>
        </w:rPr>
        <w:t>th</w:t>
      </w:r>
      <w:r w:rsidR="0038482B">
        <w:rPr>
          <w:rFonts w:ascii="Calibri" w:eastAsia="Times New Roman" w:hAnsi="Calibri" w:cs="Calibri"/>
          <w:color w:val="1D2228"/>
          <w:sz w:val="22"/>
          <w:szCs w:val="22"/>
        </w:rPr>
        <w:t xml:space="preserve"> </w:t>
      </w:r>
      <w:r w:rsidR="00691B7A">
        <w:rPr>
          <w:rFonts w:ascii="Calibri" w:eastAsia="Times New Roman" w:hAnsi="Calibri" w:cs="Calibri"/>
          <w:color w:val="1D2228"/>
          <w:sz w:val="22"/>
          <w:szCs w:val="22"/>
        </w:rPr>
        <w:t xml:space="preserve">all </w:t>
      </w:r>
      <w:r w:rsidR="0028675F" w:rsidRPr="0028675F">
        <w:rPr>
          <w:rFonts w:ascii="Calibri" w:eastAsia="Times New Roman" w:hAnsi="Calibri" w:cs="Calibri"/>
          <w:color w:val="1D2228"/>
          <w:sz w:val="22"/>
          <w:szCs w:val="22"/>
        </w:rPr>
        <w:t xml:space="preserve">to End Polio.  Through both events we encouraged people to donate to the PolioPlus </w:t>
      </w:r>
      <w:r w:rsidR="00691B7A">
        <w:rPr>
          <w:rFonts w:ascii="Calibri" w:eastAsia="Times New Roman" w:hAnsi="Calibri" w:cs="Calibri"/>
          <w:color w:val="1D2228"/>
          <w:sz w:val="22"/>
          <w:szCs w:val="22"/>
        </w:rPr>
        <w:t>F</w:t>
      </w:r>
      <w:r w:rsidR="0028675F" w:rsidRPr="0028675F">
        <w:rPr>
          <w:rFonts w:ascii="Calibri" w:eastAsia="Times New Roman" w:hAnsi="Calibri" w:cs="Calibri"/>
          <w:color w:val="1D2228"/>
          <w:sz w:val="22"/>
          <w:szCs w:val="22"/>
        </w:rPr>
        <w:t xml:space="preserve">und to keep the promise to the children for a Polio free world.  I am absolutely thrilled to share with you our District’s fundraising efforts.  Since July 1 of this year, we have raised </w:t>
      </w:r>
      <w:r w:rsidR="0028675F" w:rsidRPr="00E7502C">
        <w:rPr>
          <w:rFonts w:ascii="Calibri" w:eastAsia="Times New Roman" w:hAnsi="Calibri" w:cs="Calibri"/>
          <w:b/>
          <w:bCs/>
          <w:color w:val="FF0000"/>
          <w:sz w:val="22"/>
          <w:szCs w:val="22"/>
        </w:rPr>
        <w:t>$102,586</w:t>
      </w:r>
      <w:r w:rsidR="0028675F" w:rsidRPr="0028675F">
        <w:rPr>
          <w:rFonts w:ascii="Calibri" w:eastAsia="Times New Roman" w:hAnsi="Calibri" w:cs="Calibri"/>
          <w:color w:val="1D2228"/>
          <w:sz w:val="22"/>
          <w:szCs w:val="22"/>
        </w:rPr>
        <w:t>!  Wow</w:t>
      </w:r>
      <w:r w:rsidR="00473FC5">
        <w:rPr>
          <w:rFonts w:ascii="Calibri" w:eastAsia="Times New Roman" w:hAnsi="Calibri" w:cs="Calibri"/>
          <w:color w:val="1D2228"/>
          <w:sz w:val="22"/>
          <w:szCs w:val="22"/>
        </w:rPr>
        <w:t>!!!</w:t>
      </w:r>
      <w:r w:rsidR="0028675F" w:rsidRPr="0028675F">
        <w:rPr>
          <w:rFonts w:ascii="Calibri" w:eastAsia="Times New Roman" w:hAnsi="Calibri" w:cs="Calibri"/>
          <w:color w:val="1D2228"/>
          <w:sz w:val="22"/>
          <w:szCs w:val="22"/>
        </w:rPr>
        <w:t xml:space="preserve">  </w:t>
      </w:r>
    </w:p>
    <w:p w14:paraId="56F1B34C" w14:textId="77777777" w:rsidR="002F336D" w:rsidRDefault="0028675F" w:rsidP="0028675F">
      <w:pPr>
        <w:shd w:val="clear" w:color="auto" w:fill="FFFFFF"/>
        <w:rPr>
          <w:rFonts w:ascii="Calibri" w:eastAsia="Times New Roman" w:hAnsi="Calibri" w:cs="Calibri"/>
          <w:color w:val="1D2228"/>
          <w:sz w:val="22"/>
          <w:szCs w:val="22"/>
        </w:rPr>
      </w:pPr>
      <w:r w:rsidRPr="0028675F">
        <w:rPr>
          <w:rFonts w:ascii="Calibri" w:eastAsia="Times New Roman" w:hAnsi="Calibri" w:cs="Calibri"/>
          <w:color w:val="1D2228"/>
          <w:sz w:val="22"/>
          <w:szCs w:val="22"/>
        </w:rPr>
        <w:t xml:space="preserve">In addition, Clubs have donated $6,962 in District Designated Funds (DDF).  When adding the matching funds from the World Fund and the Bill and Melinda Gates Foundation, </w:t>
      </w:r>
      <w:r w:rsidRPr="00C33020">
        <w:rPr>
          <w:rFonts w:ascii="Calibri" w:eastAsia="Times New Roman" w:hAnsi="Calibri" w:cs="Calibri"/>
          <w:color w:val="1D2228"/>
          <w:sz w:val="22"/>
          <w:szCs w:val="22"/>
        </w:rPr>
        <w:t>we have raised</w:t>
      </w:r>
      <w:r w:rsidRPr="0028675F">
        <w:rPr>
          <w:rFonts w:ascii="Calibri" w:eastAsia="Times New Roman" w:hAnsi="Calibri" w:cs="Calibri"/>
          <w:b/>
          <w:bCs/>
          <w:color w:val="1D2228"/>
          <w:sz w:val="22"/>
          <w:szCs w:val="22"/>
        </w:rPr>
        <w:t xml:space="preserve"> </w:t>
      </w:r>
      <w:r w:rsidRPr="00E7502C">
        <w:rPr>
          <w:rFonts w:ascii="Calibri" w:eastAsia="Times New Roman" w:hAnsi="Calibri" w:cs="Calibri"/>
          <w:b/>
          <w:bCs/>
          <w:color w:val="FF0000"/>
          <w:sz w:val="22"/>
          <w:szCs w:val="22"/>
        </w:rPr>
        <w:t>$349,530 for PolioPlus</w:t>
      </w:r>
      <w:r w:rsidRPr="0028675F">
        <w:rPr>
          <w:rFonts w:ascii="Calibri" w:eastAsia="Times New Roman" w:hAnsi="Calibri" w:cs="Calibri"/>
          <w:color w:val="1D2228"/>
          <w:sz w:val="22"/>
          <w:szCs w:val="22"/>
        </w:rPr>
        <w:t xml:space="preserve">.  </w:t>
      </w:r>
    </w:p>
    <w:p w14:paraId="117855FC" w14:textId="77777777" w:rsidR="0028675F" w:rsidRPr="0028675F" w:rsidRDefault="0028675F" w:rsidP="0028675F">
      <w:pPr>
        <w:shd w:val="clear" w:color="auto" w:fill="FFFFFF"/>
        <w:rPr>
          <w:rFonts w:ascii="Calibri" w:eastAsia="Times New Roman" w:hAnsi="Calibri" w:cs="Calibri"/>
          <w:color w:val="1D2228"/>
          <w:sz w:val="22"/>
          <w:szCs w:val="22"/>
        </w:rPr>
      </w:pPr>
      <w:r w:rsidRPr="00E33B6A">
        <w:rPr>
          <w:rFonts w:ascii="Calibri" w:eastAsia="Times New Roman" w:hAnsi="Calibri" w:cs="Calibri"/>
          <w:b/>
          <w:bCs/>
          <w:color w:val="1D2228"/>
          <w:sz w:val="22"/>
          <w:szCs w:val="22"/>
        </w:rPr>
        <w:t>A new record for</w:t>
      </w:r>
      <w:r w:rsidRPr="0028675F">
        <w:rPr>
          <w:rFonts w:ascii="Calibri" w:eastAsia="Times New Roman" w:hAnsi="Calibri" w:cs="Calibri"/>
          <w:color w:val="1D2228"/>
          <w:sz w:val="22"/>
          <w:szCs w:val="22"/>
        </w:rPr>
        <w:t xml:space="preserve"> </w:t>
      </w:r>
      <w:r w:rsidRPr="00E33B6A">
        <w:rPr>
          <w:rFonts w:ascii="Calibri" w:eastAsia="Times New Roman" w:hAnsi="Calibri" w:cs="Calibri"/>
          <w:b/>
          <w:bCs/>
          <w:color w:val="1D2228"/>
          <w:sz w:val="22"/>
          <w:szCs w:val="22"/>
        </w:rPr>
        <w:t>District 5150!</w:t>
      </w:r>
      <w:r w:rsidRPr="0028675F">
        <w:rPr>
          <w:rFonts w:ascii="Calibri" w:eastAsia="Times New Roman" w:hAnsi="Calibri" w:cs="Calibri"/>
          <w:color w:val="1D2228"/>
          <w:sz w:val="22"/>
          <w:szCs w:val="22"/>
        </w:rPr>
        <w:t>  Thank you!</w:t>
      </w:r>
      <w:r w:rsidR="00F6758A">
        <w:rPr>
          <w:rFonts w:ascii="Calibri" w:eastAsia="Times New Roman" w:hAnsi="Calibri" w:cs="Calibri"/>
          <w:color w:val="1D2228"/>
          <w:sz w:val="22"/>
          <w:szCs w:val="22"/>
        </w:rPr>
        <w:t xml:space="preserve">   </w:t>
      </w:r>
      <w:r w:rsidR="00F6758A" w:rsidRPr="00A43815">
        <w:rPr>
          <w:rFonts w:ascii="Bradley Hand ITC" w:eastAsia="Times New Roman" w:hAnsi="Bradley Hand ITC" w:cs="Calibri"/>
          <w:i/>
          <w:iCs/>
          <w:color w:val="1D2228"/>
          <w:sz w:val="22"/>
          <w:szCs w:val="22"/>
        </w:rPr>
        <w:t>Jayne Hulbert PDG</w:t>
      </w:r>
    </w:p>
    <w:p w14:paraId="50876330" w14:textId="77777777" w:rsidR="0028675F" w:rsidRDefault="0028675F" w:rsidP="00513FD2">
      <w:pPr>
        <w:jc w:val="center"/>
        <w:rPr>
          <w:b/>
          <w:bCs/>
          <w:sz w:val="28"/>
          <w:szCs w:val="28"/>
        </w:rPr>
      </w:pPr>
    </w:p>
    <w:p w14:paraId="74F4FC94" w14:textId="77777777" w:rsidR="0028675F" w:rsidRDefault="0028675F" w:rsidP="00513FD2">
      <w:pPr>
        <w:jc w:val="center"/>
        <w:rPr>
          <w:b/>
          <w:bCs/>
          <w:sz w:val="28"/>
          <w:szCs w:val="28"/>
        </w:rPr>
      </w:pPr>
    </w:p>
    <w:p w14:paraId="758AB94A" w14:textId="77777777" w:rsidR="0028675F" w:rsidRPr="00FD39AF" w:rsidRDefault="000A618C" w:rsidP="00513FD2">
      <w:pPr>
        <w:jc w:val="center"/>
        <w:rPr>
          <w:b/>
          <w:bCs/>
          <w:sz w:val="36"/>
          <w:szCs w:val="36"/>
        </w:rPr>
      </w:pPr>
      <w:r>
        <w:rPr>
          <w:b/>
          <w:bCs/>
          <w:sz w:val="36"/>
          <w:szCs w:val="36"/>
        </w:rPr>
        <w:t xml:space="preserve">Rotary’s </w:t>
      </w:r>
      <w:r w:rsidR="00FD39AF" w:rsidRPr="00FD39AF">
        <w:rPr>
          <w:b/>
          <w:bCs/>
          <w:sz w:val="36"/>
          <w:szCs w:val="36"/>
        </w:rPr>
        <w:t>October 9</w:t>
      </w:r>
      <w:r w:rsidR="00FD39AF" w:rsidRPr="00FD39AF">
        <w:rPr>
          <w:b/>
          <w:bCs/>
          <w:sz w:val="36"/>
          <w:szCs w:val="36"/>
          <w:vertAlign w:val="superscript"/>
        </w:rPr>
        <w:t>th</w:t>
      </w:r>
      <w:r w:rsidR="00FD39AF" w:rsidRPr="00FD39AF">
        <w:rPr>
          <w:b/>
          <w:bCs/>
          <w:sz w:val="36"/>
          <w:szCs w:val="36"/>
        </w:rPr>
        <w:t xml:space="preserve"> </w:t>
      </w:r>
      <w:r w:rsidR="00C461BB" w:rsidRPr="00FD39AF">
        <w:rPr>
          <w:b/>
          <w:bCs/>
          <w:sz w:val="36"/>
          <w:szCs w:val="36"/>
        </w:rPr>
        <w:t>Blood Drive</w:t>
      </w:r>
    </w:p>
    <w:p w14:paraId="65F35214" w14:textId="77777777" w:rsidR="00227A25" w:rsidRPr="00513FD2" w:rsidRDefault="003752C6" w:rsidP="00513FD2">
      <w:pPr>
        <w:jc w:val="center"/>
        <w:rPr>
          <w:b/>
          <w:bCs/>
          <w:sz w:val="28"/>
          <w:szCs w:val="28"/>
        </w:rPr>
      </w:pPr>
      <w:r>
        <w:rPr>
          <w:b/>
          <w:bCs/>
          <w:noProof/>
          <w:sz w:val="22"/>
          <w:szCs w:val="22"/>
        </w:rPr>
        <w:drawing>
          <wp:anchor distT="0" distB="0" distL="114300" distR="114300" simplePos="0" relativeHeight="252041216" behindDoc="1" locked="0" layoutInCell="1" allowOverlap="1" wp14:anchorId="6734A543" wp14:editId="69B4EEA7">
            <wp:simplePos x="0" y="0"/>
            <wp:positionH relativeFrom="column">
              <wp:posOffset>4609827</wp:posOffset>
            </wp:positionH>
            <wp:positionV relativeFrom="paragraph">
              <wp:posOffset>174625</wp:posOffset>
            </wp:positionV>
            <wp:extent cx="1905000" cy="1524000"/>
            <wp:effectExtent l="0" t="0" r="0" b="0"/>
            <wp:wrapTight wrapText="bothSides">
              <wp:wrapPolygon edited="0">
                <wp:start x="0" y="0"/>
                <wp:lineTo x="0" y="21420"/>
                <wp:lineTo x="21456" y="21420"/>
                <wp:lineTo x="21456" y="0"/>
                <wp:lineTo x="0" y="0"/>
              </wp:wrapPolygon>
            </wp:wrapTight>
            <wp:docPr id="44" name="Picture 44" descr="A picture containing room, young, chil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room, young, child, hold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905000" cy="152400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b/>
          <w:bCs/>
          <w:noProof/>
          <w:sz w:val="22"/>
          <w:szCs w:val="22"/>
        </w:rPr>
        <w:drawing>
          <wp:anchor distT="0" distB="0" distL="114300" distR="114300" simplePos="0" relativeHeight="252039168" behindDoc="1" locked="0" layoutInCell="1" allowOverlap="1" wp14:anchorId="5D346B69" wp14:editId="3F0986D1">
            <wp:simplePos x="0" y="0"/>
            <wp:positionH relativeFrom="column">
              <wp:posOffset>2416628</wp:posOffset>
            </wp:positionH>
            <wp:positionV relativeFrom="paragraph">
              <wp:posOffset>55154</wp:posOffset>
            </wp:positionV>
            <wp:extent cx="1950720" cy="2035175"/>
            <wp:effectExtent l="0" t="0" r="5080" b="0"/>
            <wp:wrapTight wrapText="bothSides">
              <wp:wrapPolygon edited="0">
                <wp:start x="141" y="0"/>
                <wp:lineTo x="0" y="404"/>
                <wp:lineTo x="0" y="21297"/>
                <wp:lineTo x="141" y="21432"/>
                <wp:lineTo x="21375" y="21432"/>
                <wp:lineTo x="21516" y="21297"/>
                <wp:lineTo x="21516" y="404"/>
                <wp:lineTo x="21375" y="0"/>
                <wp:lineTo x="141" y="0"/>
              </wp:wrapPolygon>
            </wp:wrapTight>
            <wp:docPr id="45" name="Picture 45"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sitting at a des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950720" cy="203517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E6029F">
        <w:rPr>
          <w:b/>
          <w:bCs/>
          <w:noProof/>
        </w:rPr>
        <w:drawing>
          <wp:anchor distT="0" distB="0" distL="114300" distR="114300" simplePos="0" relativeHeight="252037120" behindDoc="1" locked="0" layoutInCell="1" allowOverlap="1" wp14:anchorId="6B85DA70" wp14:editId="0919E4B7">
            <wp:simplePos x="0" y="0"/>
            <wp:positionH relativeFrom="column">
              <wp:posOffset>179615</wp:posOffset>
            </wp:positionH>
            <wp:positionV relativeFrom="paragraph">
              <wp:posOffset>107587</wp:posOffset>
            </wp:positionV>
            <wp:extent cx="1752600" cy="1155700"/>
            <wp:effectExtent l="0" t="0" r="0" b="0"/>
            <wp:wrapTight wrapText="bothSides">
              <wp:wrapPolygon edited="0">
                <wp:start x="157" y="0"/>
                <wp:lineTo x="0" y="712"/>
                <wp:lineTo x="0" y="20176"/>
                <wp:lineTo x="157" y="21363"/>
                <wp:lineTo x="21287" y="21363"/>
                <wp:lineTo x="21443" y="20176"/>
                <wp:lineTo x="21443" y="712"/>
                <wp:lineTo x="21287" y="0"/>
                <wp:lineTo x="157" y="0"/>
              </wp:wrapPolygon>
            </wp:wrapTight>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752600" cy="115570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42A0AF65" w14:textId="77777777" w:rsidR="00562ED3" w:rsidRDefault="00562ED3" w:rsidP="00714300">
      <w:pPr>
        <w:jc w:val="center"/>
        <w:rPr>
          <w:b/>
          <w:bCs/>
        </w:rPr>
      </w:pPr>
    </w:p>
    <w:p w14:paraId="29757F46" w14:textId="77777777" w:rsidR="00562ED3" w:rsidRDefault="00562ED3" w:rsidP="00714300">
      <w:pPr>
        <w:jc w:val="center"/>
        <w:rPr>
          <w:b/>
          <w:bCs/>
        </w:rPr>
      </w:pPr>
    </w:p>
    <w:p w14:paraId="1BA06225" w14:textId="77777777" w:rsidR="00562ED3" w:rsidRDefault="00562ED3" w:rsidP="00E30A0B">
      <w:pPr>
        <w:rPr>
          <w:b/>
          <w:bCs/>
        </w:rPr>
      </w:pPr>
    </w:p>
    <w:p w14:paraId="72E1E461" w14:textId="77777777" w:rsidR="00E30A0B" w:rsidRDefault="00E30A0B" w:rsidP="00E30A0B">
      <w:pPr>
        <w:rPr>
          <w:b/>
          <w:bCs/>
        </w:rPr>
      </w:pPr>
    </w:p>
    <w:p w14:paraId="5F034D41" w14:textId="77777777" w:rsidR="00E30A0B" w:rsidRDefault="00E30A0B" w:rsidP="00E30A0B">
      <w:pPr>
        <w:rPr>
          <w:b/>
          <w:bCs/>
        </w:rPr>
      </w:pPr>
    </w:p>
    <w:p w14:paraId="1CB7A5BC" w14:textId="77777777" w:rsidR="00AE0E34" w:rsidRDefault="00812874" w:rsidP="00E30A0B">
      <w:pPr>
        <w:rPr>
          <w:b/>
          <w:bCs/>
        </w:rPr>
      </w:pPr>
      <w:r>
        <w:rPr>
          <w:b/>
          <w:bCs/>
        </w:rPr>
        <w:t xml:space="preserve">                                                                                                          </w:t>
      </w:r>
    </w:p>
    <w:p w14:paraId="4C5DDF15" w14:textId="77777777" w:rsidR="00AE0E34" w:rsidRDefault="00DC2EF4" w:rsidP="00714300">
      <w:pPr>
        <w:jc w:val="center"/>
        <w:rPr>
          <w:b/>
          <w:bCs/>
        </w:rPr>
      </w:pPr>
      <w:r>
        <w:rPr>
          <w:b/>
          <w:bCs/>
          <w:noProof/>
          <w:sz w:val="28"/>
          <w:szCs w:val="28"/>
        </w:rPr>
        <w:drawing>
          <wp:anchor distT="0" distB="0" distL="114300" distR="114300" simplePos="0" relativeHeight="252040192" behindDoc="1" locked="0" layoutInCell="1" allowOverlap="1" wp14:anchorId="4167F4DB" wp14:editId="4C294E20">
            <wp:simplePos x="0" y="0"/>
            <wp:positionH relativeFrom="column">
              <wp:posOffset>171450</wp:posOffset>
            </wp:positionH>
            <wp:positionV relativeFrom="paragraph">
              <wp:posOffset>93980</wp:posOffset>
            </wp:positionV>
            <wp:extent cx="1577340" cy="1885950"/>
            <wp:effectExtent l="0" t="0" r="0" b="6350"/>
            <wp:wrapTight wrapText="bothSides">
              <wp:wrapPolygon edited="0">
                <wp:start x="0" y="0"/>
                <wp:lineTo x="0" y="21527"/>
                <wp:lineTo x="21391" y="21527"/>
                <wp:lineTo x="21391" y="0"/>
                <wp:lineTo x="0" y="0"/>
              </wp:wrapPolygon>
            </wp:wrapTight>
            <wp:docPr id="43" name="Picture 43" descr="A picture containing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hold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577340" cy="188595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484414E6" w14:textId="77777777" w:rsidR="008E772F" w:rsidRDefault="008E772F" w:rsidP="00E60BD6">
      <w:pPr>
        <w:rPr>
          <w:b/>
          <w:bCs/>
          <w:sz w:val="22"/>
          <w:szCs w:val="22"/>
        </w:rPr>
      </w:pPr>
    </w:p>
    <w:p w14:paraId="76E2A773" w14:textId="77777777" w:rsidR="00D7640B" w:rsidRPr="00D7640B" w:rsidRDefault="00D7640B" w:rsidP="00F23B3B">
      <w:pPr>
        <w:jc w:val="center"/>
        <w:rPr>
          <w:b/>
          <w:bCs/>
          <w:sz w:val="22"/>
          <w:szCs w:val="22"/>
        </w:rPr>
      </w:pPr>
    </w:p>
    <w:p w14:paraId="703ED631" w14:textId="77777777" w:rsidR="00A6317A" w:rsidRDefault="00A218F5" w:rsidP="00714300">
      <w:pPr>
        <w:jc w:val="center"/>
        <w:rPr>
          <w:b/>
          <w:bCs/>
          <w:sz w:val="28"/>
          <w:szCs w:val="28"/>
        </w:rPr>
      </w:pPr>
      <w:r>
        <w:rPr>
          <w:b/>
          <w:bCs/>
          <w:noProof/>
          <w:sz w:val="28"/>
          <w:szCs w:val="28"/>
        </w:rPr>
        <w:drawing>
          <wp:anchor distT="0" distB="0" distL="114300" distR="114300" simplePos="0" relativeHeight="252051456" behindDoc="1" locked="0" layoutInCell="1" allowOverlap="1" wp14:anchorId="67A6EFEC" wp14:editId="0A4F29D2">
            <wp:simplePos x="0" y="0"/>
            <wp:positionH relativeFrom="column">
              <wp:posOffset>4955540</wp:posOffset>
            </wp:positionH>
            <wp:positionV relativeFrom="paragraph">
              <wp:posOffset>81280</wp:posOffset>
            </wp:positionV>
            <wp:extent cx="1562100" cy="2007870"/>
            <wp:effectExtent l="0" t="0" r="0" b="0"/>
            <wp:wrapTight wrapText="bothSides">
              <wp:wrapPolygon edited="0">
                <wp:start x="0" y="0"/>
                <wp:lineTo x="0" y="21450"/>
                <wp:lineTo x="21424" y="21450"/>
                <wp:lineTo x="21424" y="0"/>
                <wp:lineTo x="0" y="0"/>
              </wp:wrapPolygon>
            </wp:wrapTight>
            <wp:docPr id="15" name="Picture 15" descr="A picture containing person, table,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table, indoor, sitt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2100" cy="200787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35AC19E6" w14:textId="77777777" w:rsidR="00A6317A" w:rsidRDefault="00D5593A" w:rsidP="00714300">
      <w:pPr>
        <w:jc w:val="center"/>
        <w:rPr>
          <w:b/>
          <w:bCs/>
          <w:sz w:val="28"/>
          <w:szCs w:val="28"/>
        </w:rPr>
      </w:pPr>
      <w:r>
        <w:rPr>
          <w:b/>
          <w:bCs/>
          <w:noProof/>
          <w:sz w:val="28"/>
          <w:szCs w:val="28"/>
        </w:rPr>
        <w:drawing>
          <wp:anchor distT="0" distB="0" distL="114300" distR="114300" simplePos="0" relativeHeight="252056576" behindDoc="1" locked="0" layoutInCell="1" allowOverlap="1" wp14:anchorId="1A042526" wp14:editId="2C11DDB3">
            <wp:simplePos x="0" y="0"/>
            <wp:positionH relativeFrom="column">
              <wp:posOffset>2025741</wp:posOffset>
            </wp:positionH>
            <wp:positionV relativeFrom="paragraph">
              <wp:posOffset>190500</wp:posOffset>
            </wp:positionV>
            <wp:extent cx="2635250" cy="1975485"/>
            <wp:effectExtent l="0" t="0" r="6350" b="5715"/>
            <wp:wrapTight wrapText="bothSides">
              <wp:wrapPolygon edited="0">
                <wp:start x="104" y="0"/>
                <wp:lineTo x="0" y="417"/>
                <wp:lineTo x="0" y="21385"/>
                <wp:lineTo x="104" y="21524"/>
                <wp:lineTo x="21444" y="21524"/>
                <wp:lineTo x="21548" y="21385"/>
                <wp:lineTo x="21548" y="417"/>
                <wp:lineTo x="21444" y="0"/>
                <wp:lineTo x="104" y="0"/>
              </wp:wrapPolygon>
            </wp:wrapTight>
            <wp:docPr id="33" name="Picture 3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in a roo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250" cy="197548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266A6F63" w14:textId="77777777" w:rsidR="00A6317A" w:rsidRDefault="00A6317A" w:rsidP="00714300">
      <w:pPr>
        <w:jc w:val="center"/>
        <w:rPr>
          <w:b/>
          <w:bCs/>
          <w:sz w:val="28"/>
          <w:szCs w:val="28"/>
        </w:rPr>
      </w:pPr>
    </w:p>
    <w:p w14:paraId="5C3FF2D8" w14:textId="77777777" w:rsidR="00A6317A" w:rsidRDefault="00A6317A" w:rsidP="00714300">
      <w:pPr>
        <w:jc w:val="center"/>
        <w:rPr>
          <w:b/>
          <w:bCs/>
          <w:sz w:val="28"/>
          <w:szCs w:val="28"/>
        </w:rPr>
      </w:pPr>
    </w:p>
    <w:p w14:paraId="1C54260F" w14:textId="77777777" w:rsidR="00A6317A" w:rsidRDefault="00A6317A" w:rsidP="00714300">
      <w:pPr>
        <w:jc w:val="center"/>
        <w:rPr>
          <w:b/>
          <w:bCs/>
          <w:sz w:val="28"/>
          <w:szCs w:val="28"/>
        </w:rPr>
      </w:pPr>
    </w:p>
    <w:p w14:paraId="6344BBE7" w14:textId="77777777" w:rsidR="00A6317A" w:rsidRDefault="00A6317A" w:rsidP="00714300">
      <w:pPr>
        <w:jc w:val="center"/>
        <w:rPr>
          <w:b/>
          <w:bCs/>
          <w:sz w:val="28"/>
          <w:szCs w:val="28"/>
        </w:rPr>
      </w:pPr>
    </w:p>
    <w:p w14:paraId="5EE97E6F" w14:textId="77777777" w:rsidR="00A6317A" w:rsidRDefault="00A6317A" w:rsidP="00714300">
      <w:pPr>
        <w:jc w:val="center"/>
        <w:rPr>
          <w:b/>
          <w:bCs/>
          <w:sz w:val="28"/>
          <w:szCs w:val="28"/>
        </w:rPr>
      </w:pPr>
    </w:p>
    <w:p w14:paraId="3EA44948" w14:textId="77777777" w:rsidR="00A218F5" w:rsidRDefault="00A218F5" w:rsidP="00714300">
      <w:pPr>
        <w:jc w:val="center"/>
        <w:rPr>
          <w:b/>
          <w:bCs/>
          <w:sz w:val="28"/>
          <w:szCs w:val="28"/>
        </w:rPr>
      </w:pPr>
    </w:p>
    <w:p w14:paraId="3F9C2AA5" w14:textId="77777777" w:rsidR="00A218F5" w:rsidRDefault="00A218F5" w:rsidP="00714300">
      <w:pPr>
        <w:jc w:val="center"/>
        <w:rPr>
          <w:b/>
          <w:bCs/>
          <w:sz w:val="28"/>
          <w:szCs w:val="28"/>
        </w:rPr>
      </w:pPr>
    </w:p>
    <w:p w14:paraId="651CCD76" w14:textId="77777777" w:rsidR="00A218F5" w:rsidRDefault="00A218F5" w:rsidP="00714300">
      <w:pPr>
        <w:jc w:val="center"/>
        <w:rPr>
          <w:b/>
          <w:bCs/>
          <w:sz w:val="28"/>
          <w:szCs w:val="28"/>
        </w:rPr>
      </w:pPr>
    </w:p>
    <w:p w14:paraId="1D0319B0" w14:textId="77777777" w:rsidR="00A218F5" w:rsidRDefault="00A218F5" w:rsidP="00714300">
      <w:pPr>
        <w:jc w:val="center"/>
        <w:rPr>
          <w:b/>
          <w:bCs/>
          <w:sz w:val="28"/>
          <w:szCs w:val="28"/>
        </w:rPr>
      </w:pPr>
    </w:p>
    <w:p w14:paraId="1AFD250B" w14:textId="77777777" w:rsidR="00987804" w:rsidRDefault="00987804" w:rsidP="00714300">
      <w:pPr>
        <w:jc w:val="center"/>
        <w:rPr>
          <w:b/>
          <w:bCs/>
          <w:sz w:val="28"/>
          <w:szCs w:val="28"/>
        </w:rPr>
      </w:pPr>
    </w:p>
    <w:p w14:paraId="7C82E1FF" w14:textId="77777777" w:rsidR="00987804" w:rsidRDefault="00987804" w:rsidP="00714300">
      <w:pPr>
        <w:jc w:val="center"/>
        <w:rPr>
          <w:b/>
          <w:bCs/>
          <w:sz w:val="28"/>
          <w:szCs w:val="28"/>
        </w:rPr>
      </w:pPr>
    </w:p>
    <w:p w14:paraId="4424ED05" w14:textId="77777777" w:rsidR="00987804" w:rsidRPr="00987804" w:rsidRDefault="00987804" w:rsidP="00714300">
      <w:pPr>
        <w:jc w:val="center"/>
        <w:rPr>
          <w:b/>
          <w:bCs/>
          <w:sz w:val="21"/>
          <w:szCs w:val="21"/>
        </w:rPr>
      </w:pPr>
      <w:r w:rsidRPr="00987804">
        <w:rPr>
          <w:b/>
          <w:bCs/>
          <w:sz w:val="21"/>
          <w:szCs w:val="21"/>
        </w:rPr>
        <w:t>3</w:t>
      </w:r>
    </w:p>
    <w:p w14:paraId="57A5BC8B" w14:textId="77777777" w:rsidR="00987804" w:rsidRDefault="00987804" w:rsidP="00714300">
      <w:pPr>
        <w:jc w:val="center"/>
        <w:rPr>
          <w:b/>
          <w:bCs/>
          <w:sz w:val="28"/>
          <w:szCs w:val="28"/>
        </w:rPr>
      </w:pPr>
    </w:p>
    <w:p w14:paraId="0C3F17A3" w14:textId="77777777" w:rsidR="0015163C" w:rsidRDefault="00812874" w:rsidP="00F309BC">
      <w:pPr>
        <w:jc w:val="center"/>
        <w:rPr>
          <w:b/>
          <w:bCs/>
          <w:sz w:val="28"/>
          <w:szCs w:val="28"/>
        </w:rPr>
      </w:pPr>
      <w:r w:rsidRPr="00221449">
        <w:rPr>
          <w:b/>
          <w:bCs/>
          <w:sz w:val="28"/>
          <w:szCs w:val="28"/>
        </w:rPr>
        <w:lastRenderedPageBreak/>
        <w:t>Our Club Members Really Stepped Up</w:t>
      </w:r>
    </w:p>
    <w:p w14:paraId="6B7A7458" w14:textId="77777777" w:rsidR="006E0B43" w:rsidRPr="00C17D06" w:rsidRDefault="00812874" w:rsidP="00F309BC">
      <w:pPr>
        <w:jc w:val="center"/>
        <w:rPr>
          <w:b/>
          <w:bCs/>
        </w:rPr>
      </w:pPr>
      <w:r w:rsidRPr="00221449">
        <w:rPr>
          <w:b/>
          <w:bCs/>
          <w:sz w:val="28"/>
          <w:szCs w:val="28"/>
        </w:rPr>
        <w:t xml:space="preserve">to Help Beautify and Clean </w:t>
      </w:r>
      <w:r w:rsidR="00221449">
        <w:rPr>
          <w:b/>
          <w:bCs/>
          <w:sz w:val="28"/>
          <w:szCs w:val="28"/>
        </w:rPr>
        <w:t>O</w:t>
      </w:r>
      <w:r w:rsidRPr="00221449">
        <w:rPr>
          <w:b/>
          <w:bCs/>
          <w:sz w:val="28"/>
          <w:szCs w:val="28"/>
        </w:rPr>
        <w:t>ur Environmen</w:t>
      </w:r>
      <w:r w:rsidR="0015163C" w:rsidRPr="0015163C">
        <w:rPr>
          <w:b/>
          <w:bCs/>
          <w:sz w:val="28"/>
          <w:szCs w:val="28"/>
        </w:rPr>
        <w:t>t</w:t>
      </w:r>
      <w:r w:rsidR="00D44270">
        <w:rPr>
          <w:b/>
          <w:bCs/>
        </w:rPr>
        <w:t>.</w:t>
      </w:r>
      <w:r w:rsidR="00E60BD6">
        <w:rPr>
          <w:b/>
          <w:bCs/>
        </w:rPr>
        <w:t xml:space="preserve">  </w:t>
      </w:r>
      <w:r w:rsidR="00C9159E" w:rsidRPr="00840F04">
        <w:rPr>
          <w:b/>
          <w:bCs/>
          <w:sz w:val="28"/>
          <w:szCs w:val="28"/>
        </w:rPr>
        <w:t xml:space="preserve">Our members </w:t>
      </w:r>
      <w:r w:rsidR="00941718" w:rsidRPr="00840F04">
        <w:rPr>
          <w:b/>
          <w:bCs/>
          <w:sz w:val="28"/>
          <w:szCs w:val="28"/>
        </w:rPr>
        <w:t>unite with likeminded community groups to</w:t>
      </w:r>
      <w:r w:rsidR="00941718" w:rsidRPr="00840F04">
        <w:rPr>
          <w:sz w:val="28"/>
          <w:szCs w:val="28"/>
        </w:rPr>
        <w:t xml:space="preserve"> </w:t>
      </w:r>
      <w:r w:rsidR="00941718" w:rsidRPr="00840F04">
        <w:rPr>
          <w:b/>
          <w:bCs/>
          <w:sz w:val="28"/>
          <w:szCs w:val="28"/>
        </w:rPr>
        <w:t>clean the streets of San Francisco</w:t>
      </w:r>
    </w:p>
    <w:p w14:paraId="53CE53A5" w14:textId="77777777" w:rsidR="00D7640B" w:rsidRDefault="00D44270" w:rsidP="00D7640B">
      <w:pPr>
        <w:rPr>
          <w:b/>
          <w:bCs/>
          <w:sz w:val="28"/>
          <w:szCs w:val="28"/>
        </w:rPr>
      </w:pPr>
      <w:r>
        <w:rPr>
          <w:b/>
          <w:bCs/>
          <w:noProof/>
        </w:rPr>
        <w:drawing>
          <wp:anchor distT="0" distB="0" distL="114300" distR="114300" simplePos="0" relativeHeight="251936768" behindDoc="1" locked="0" layoutInCell="1" allowOverlap="1" wp14:anchorId="4472ED06" wp14:editId="07FBE696">
            <wp:simplePos x="0" y="0"/>
            <wp:positionH relativeFrom="column">
              <wp:posOffset>20955</wp:posOffset>
            </wp:positionH>
            <wp:positionV relativeFrom="paragraph">
              <wp:posOffset>217442</wp:posOffset>
            </wp:positionV>
            <wp:extent cx="1353820" cy="1925955"/>
            <wp:effectExtent l="0" t="0" r="5080" b="4445"/>
            <wp:wrapTight wrapText="bothSides">
              <wp:wrapPolygon edited="0">
                <wp:start x="0" y="0"/>
                <wp:lineTo x="0" y="21507"/>
                <wp:lineTo x="21478" y="21507"/>
                <wp:lineTo x="21478" y="0"/>
                <wp:lineTo x="0" y="0"/>
              </wp:wrapPolygon>
            </wp:wrapTight>
            <wp:docPr id="6" name="Picture 6" descr="A person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on a sidewal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3820" cy="192595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840F04">
        <w:rPr>
          <w:bCs/>
          <w:noProof/>
          <w:color w:val="000000" w:themeColor="text1"/>
          <w:sz w:val="52"/>
          <w:szCs w:val="52"/>
        </w:rPr>
        <w:drawing>
          <wp:anchor distT="0" distB="0" distL="114300" distR="114300" simplePos="0" relativeHeight="252033024" behindDoc="1" locked="0" layoutInCell="1" allowOverlap="1" wp14:anchorId="65C9AF14" wp14:editId="054E8103">
            <wp:simplePos x="0" y="0"/>
            <wp:positionH relativeFrom="column">
              <wp:posOffset>1687830</wp:posOffset>
            </wp:positionH>
            <wp:positionV relativeFrom="paragraph">
              <wp:posOffset>67854</wp:posOffset>
            </wp:positionV>
            <wp:extent cx="3173095" cy="2538730"/>
            <wp:effectExtent l="0" t="0" r="1905" b="1270"/>
            <wp:wrapTight wrapText="bothSides">
              <wp:wrapPolygon edited="0">
                <wp:start x="0" y="0"/>
                <wp:lineTo x="0" y="21503"/>
                <wp:lineTo x="21527" y="21503"/>
                <wp:lineTo x="21527" y="0"/>
                <wp:lineTo x="0" y="0"/>
              </wp:wrapPolygon>
            </wp:wrapTight>
            <wp:docPr id="38" name="Picture 38"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wearing costum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173095" cy="253873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546FCF">
        <w:rPr>
          <w:b/>
          <w:bCs/>
          <w:noProof/>
        </w:rPr>
        <w:drawing>
          <wp:anchor distT="0" distB="0" distL="114300" distR="114300" simplePos="0" relativeHeight="251938816" behindDoc="1" locked="0" layoutInCell="1" allowOverlap="1" wp14:anchorId="2FB81566" wp14:editId="4419C491">
            <wp:simplePos x="0" y="0"/>
            <wp:positionH relativeFrom="column">
              <wp:posOffset>5706382</wp:posOffset>
            </wp:positionH>
            <wp:positionV relativeFrom="paragraph">
              <wp:posOffset>20138</wp:posOffset>
            </wp:positionV>
            <wp:extent cx="1143000" cy="2032635"/>
            <wp:effectExtent l="0" t="0" r="0" b="0"/>
            <wp:wrapTight wrapText="bothSides">
              <wp:wrapPolygon edited="0">
                <wp:start x="0" y="0"/>
                <wp:lineTo x="0" y="21458"/>
                <wp:lineTo x="21360" y="21458"/>
                <wp:lineTo x="21360" y="0"/>
                <wp:lineTo x="0" y="0"/>
              </wp:wrapPolygon>
            </wp:wrapTight>
            <wp:docPr id="10" name="Picture 10" descr="A person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a parking lo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203263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2D6BCE90" w14:textId="77777777" w:rsidR="00C22A03" w:rsidRDefault="00C22A03" w:rsidP="006E0B43">
      <w:pPr>
        <w:jc w:val="center"/>
        <w:rPr>
          <w:b/>
          <w:bCs/>
          <w:sz w:val="28"/>
          <w:szCs w:val="28"/>
        </w:rPr>
      </w:pPr>
    </w:p>
    <w:p w14:paraId="1BE03A30" w14:textId="77777777" w:rsidR="00C22A03" w:rsidRPr="006E0B43" w:rsidRDefault="00C22A03" w:rsidP="006E0B43">
      <w:pPr>
        <w:jc w:val="center"/>
        <w:rPr>
          <w:b/>
          <w:bCs/>
          <w:sz w:val="28"/>
          <w:szCs w:val="28"/>
        </w:rPr>
      </w:pPr>
    </w:p>
    <w:p w14:paraId="04250F0B" w14:textId="77777777" w:rsidR="00C22A03" w:rsidRDefault="00C22A03"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BED70A" w14:textId="77777777" w:rsidR="00D25246" w:rsidRDefault="00D25246"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4C5D64"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A7BF75"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68EE8D"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948B97"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BBD6C8"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2B6F9A"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54294" w14:textId="77777777" w:rsidR="00546FCF" w:rsidRDefault="00F309BC"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rPr>
        <w:drawing>
          <wp:anchor distT="0" distB="0" distL="114300" distR="114300" simplePos="0" relativeHeight="251939840" behindDoc="1" locked="0" layoutInCell="1" allowOverlap="1" wp14:anchorId="2B96D8B3" wp14:editId="550425B1">
            <wp:simplePos x="0" y="0"/>
            <wp:positionH relativeFrom="column">
              <wp:posOffset>5091975</wp:posOffset>
            </wp:positionH>
            <wp:positionV relativeFrom="paragraph">
              <wp:posOffset>74386</wp:posOffset>
            </wp:positionV>
            <wp:extent cx="1820545" cy="1820545"/>
            <wp:effectExtent l="0" t="0" r="0" b="0"/>
            <wp:wrapTight wrapText="bothSides">
              <wp:wrapPolygon edited="0">
                <wp:start x="0" y="0"/>
                <wp:lineTo x="0" y="21397"/>
                <wp:lineTo x="21397" y="21397"/>
                <wp:lineTo x="21397" y="0"/>
                <wp:lineTo x="0" y="0"/>
              </wp:wrapPolygon>
            </wp:wrapTight>
            <wp:docPr id="13" name="Picture 13" descr="A picture containing outdoor, person, grass,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person, grass, ba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0545" cy="182054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937792" behindDoc="1" locked="0" layoutInCell="1" allowOverlap="1" wp14:anchorId="1B26C8E6" wp14:editId="39F5F1FA">
            <wp:simplePos x="0" y="0"/>
            <wp:positionH relativeFrom="column">
              <wp:posOffset>113846</wp:posOffset>
            </wp:positionH>
            <wp:positionV relativeFrom="paragraph">
              <wp:posOffset>237581</wp:posOffset>
            </wp:positionV>
            <wp:extent cx="1444625" cy="1878330"/>
            <wp:effectExtent l="0" t="0" r="3175" b="1270"/>
            <wp:wrapTight wrapText="bothSides">
              <wp:wrapPolygon edited="0">
                <wp:start x="0" y="0"/>
                <wp:lineTo x="0" y="21469"/>
                <wp:lineTo x="21458" y="21469"/>
                <wp:lineTo x="21458" y="0"/>
                <wp:lineTo x="0" y="0"/>
              </wp:wrapPolygon>
            </wp:wrapTight>
            <wp:docPr id="7" name="Picture 7"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that is standing in the gras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4625" cy="187833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30B82D97" w14:textId="77777777" w:rsidR="00546FCF" w:rsidRDefault="00F309BC"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rPr>
        <w:drawing>
          <wp:anchor distT="0" distB="0" distL="114300" distR="114300" simplePos="0" relativeHeight="251935744" behindDoc="1" locked="0" layoutInCell="1" allowOverlap="1" wp14:anchorId="2B50D62B" wp14:editId="5734FAFF">
            <wp:simplePos x="0" y="0"/>
            <wp:positionH relativeFrom="column">
              <wp:posOffset>1771378</wp:posOffset>
            </wp:positionH>
            <wp:positionV relativeFrom="paragraph">
              <wp:posOffset>339090</wp:posOffset>
            </wp:positionV>
            <wp:extent cx="1346835" cy="1510030"/>
            <wp:effectExtent l="0" t="0" r="0" b="1270"/>
            <wp:wrapTight wrapText="bothSides">
              <wp:wrapPolygon edited="0">
                <wp:start x="0" y="0"/>
                <wp:lineTo x="0" y="21437"/>
                <wp:lineTo x="21386" y="21437"/>
                <wp:lineTo x="21386" y="0"/>
                <wp:lineTo x="0" y="0"/>
              </wp:wrapPolygon>
            </wp:wrapTight>
            <wp:docPr id="14" name="Picture 14" descr="A pile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le of sho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6835" cy="151003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24B9BD38" w14:textId="77777777" w:rsidR="00546FCF" w:rsidRDefault="00C84EB1"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rPr>
        <w:drawing>
          <wp:anchor distT="0" distB="0" distL="114300" distR="114300" simplePos="0" relativeHeight="252060672" behindDoc="1" locked="0" layoutInCell="1" allowOverlap="1" wp14:anchorId="268DFE80" wp14:editId="306943A0">
            <wp:simplePos x="0" y="0"/>
            <wp:positionH relativeFrom="column">
              <wp:posOffset>3213735</wp:posOffset>
            </wp:positionH>
            <wp:positionV relativeFrom="paragraph">
              <wp:posOffset>137160</wp:posOffset>
            </wp:positionV>
            <wp:extent cx="1414780" cy="1087755"/>
            <wp:effectExtent l="0" t="1588" r="6033" b="6032"/>
            <wp:wrapTight wrapText="bothSides">
              <wp:wrapPolygon edited="0">
                <wp:start x="-24" y="21568"/>
                <wp:lineTo x="21498" y="21568"/>
                <wp:lineTo x="21498" y="132"/>
                <wp:lineTo x="-24" y="132"/>
                <wp:lineTo x="-24" y="21568"/>
              </wp:wrapPolygon>
            </wp:wrapTight>
            <wp:docPr id="52" name="Picture 52" descr="A pile of f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le of fri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414780" cy="108775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049CCC23"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501670"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79713F"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FA5E52" w14:textId="77777777" w:rsidR="00546FCF" w:rsidRDefault="00546FCF"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0140DD" w14:textId="77777777" w:rsidR="00D44270" w:rsidRDefault="00D44270"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22264A" w14:textId="77777777" w:rsidR="00D44270" w:rsidRDefault="00D44270"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23D414" w14:textId="77777777" w:rsidR="00D44270" w:rsidRDefault="00D44270"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8BCC05" w14:textId="77777777" w:rsidR="00D44270" w:rsidRDefault="00D44270" w:rsidP="00714300">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1EC3F7" w14:textId="77777777" w:rsidR="00D25246" w:rsidRDefault="00157B4F" w:rsidP="00157B4F">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Reminder: </w:t>
      </w:r>
      <w:r w:rsidR="00D25246">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Cameron House Food Pantry </w:t>
      </w:r>
      <w:r w:rsidR="00686A8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CF436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ontinues</w:t>
      </w:r>
      <w:r w:rsidR="00686A8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w:t>
      </w:r>
      <w:r w:rsidR="009454E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686A8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ach Thursday </w:t>
      </w:r>
      <w:r w:rsidR="0055479E">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have a Food Pantry </w:t>
      </w:r>
      <w:r w:rsidR="00686A8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9:30-2:30</w:t>
      </w:r>
      <w:r w:rsidR="0055479E">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50C727" w14:textId="77777777" w:rsidR="003B7298" w:rsidRPr="00D25246" w:rsidRDefault="00B27E47" w:rsidP="00E5516E">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48"/>
          <w:szCs w:val="48"/>
        </w:rPr>
        <w:drawing>
          <wp:anchor distT="0" distB="0" distL="114300" distR="114300" simplePos="0" relativeHeight="252057600" behindDoc="1" locked="0" layoutInCell="1" allowOverlap="1" wp14:anchorId="515423C5" wp14:editId="23ED23D2">
            <wp:simplePos x="0" y="0"/>
            <wp:positionH relativeFrom="column">
              <wp:posOffset>4250236</wp:posOffset>
            </wp:positionH>
            <wp:positionV relativeFrom="paragraph">
              <wp:posOffset>233045</wp:posOffset>
            </wp:positionV>
            <wp:extent cx="2326640" cy="2864485"/>
            <wp:effectExtent l="0" t="0" r="0" b="5715"/>
            <wp:wrapTight wrapText="bothSides">
              <wp:wrapPolygon edited="0">
                <wp:start x="0" y="0"/>
                <wp:lineTo x="0" y="21547"/>
                <wp:lineTo x="21459" y="21547"/>
                <wp:lineTo x="21459" y="0"/>
                <wp:lineTo x="0" y="0"/>
              </wp:wrapPolygon>
            </wp:wrapTight>
            <wp:docPr id="35" name="Picture 35" descr="A large pile of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large pile of tras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6640" cy="286448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E31F0B">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Club Members, Liz Mark, Ron Gin and </w:t>
      </w:r>
      <w:r w:rsidR="003B729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Michael Zheng prepare</w:t>
      </w:r>
      <w:r w:rsidR="009454E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t>
      </w:r>
      <w:r w:rsidR="00193F5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 food bags </w:t>
      </w:r>
      <w:r w:rsidR="00E5516E">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seen here </w:t>
      </w:r>
      <w:r w:rsidR="00193F5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distribution to 250 needy families in the </w:t>
      </w:r>
      <w:r w:rsidR="008D689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Chinatown </w:t>
      </w:r>
      <w:r w:rsidR="00193F5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SROs</w:t>
      </w:r>
      <w:r w:rsidR="000254DB">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F4F6B7" w14:textId="77777777" w:rsidR="00C22A03" w:rsidRDefault="00AC67A8" w:rsidP="00714300">
      <w:pPr>
        <w:jc w:val="cente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rPr>
        <w:drawing>
          <wp:anchor distT="0" distB="0" distL="114300" distR="114300" simplePos="0" relativeHeight="252061696" behindDoc="1" locked="0" layoutInCell="1" allowOverlap="1" wp14:anchorId="5B83EE4D" wp14:editId="6F59F6F5">
            <wp:simplePos x="0" y="0"/>
            <wp:positionH relativeFrom="column">
              <wp:posOffset>309971</wp:posOffset>
            </wp:positionH>
            <wp:positionV relativeFrom="paragraph">
              <wp:posOffset>184241</wp:posOffset>
            </wp:positionV>
            <wp:extent cx="3045279" cy="2436367"/>
            <wp:effectExtent l="0" t="0" r="3175" b="2540"/>
            <wp:wrapTight wrapText="bothSides">
              <wp:wrapPolygon edited="0">
                <wp:start x="0" y="0"/>
                <wp:lineTo x="0" y="21510"/>
                <wp:lineTo x="21532" y="21510"/>
                <wp:lineTo x="21532" y="0"/>
                <wp:lineTo x="0" y="0"/>
              </wp:wrapPolygon>
            </wp:wrapTight>
            <wp:docPr id="54" name="Picture 5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people posing for a photo&#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045279" cy="2436367"/>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61A99243" w14:textId="77777777" w:rsidR="00C22A03" w:rsidRDefault="00C22A03" w:rsidP="00714300">
      <w:pPr>
        <w:jc w:val="cente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5CEEA1" w14:textId="77777777" w:rsidR="00C45D55" w:rsidRDefault="00C45D55" w:rsidP="00714300">
      <w:pPr>
        <w:jc w:val="cente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3B6B9C" w14:textId="77777777" w:rsidR="00D7640B" w:rsidRDefault="00D7640B" w:rsidP="00714300">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9C0055" w14:textId="77777777" w:rsidR="00132694" w:rsidRDefault="00132694" w:rsidP="00714300">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C5B3B7" w14:textId="77777777" w:rsidR="00132694" w:rsidRDefault="00132694" w:rsidP="00714300">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8C509E" w14:textId="77777777" w:rsidR="00132694" w:rsidRDefault="00132694" w:rsidP="00714300">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FD8EC5" w14:textId="77777777" w:rsidR="00132694" w:rsidRDefault="00132694" w:rsidP="00714300">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5AFF72" w14:textId="77777777" w:rsidR="00132694" w:rsidRDefault="00132694" w:rsidP="00714300">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069720" w14:textId="77777777" w:rsidR="00132694" w:rsidRDefault="00132694" w:rsidP="00714300">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E070E0" w14:textId="77777777" w:rsidR="00132694" w:rsidRPr="00132694" w:rsidRDefault="00132694" w:rsidP="00714300">
      <w:pPr>
        <w:jc w:val="center"/>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694">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4A5741CD" w14:textId="77777777" w:rsidR="00C45D55" w:rsidRPr="00F53867" w:rsidRDefault="00B5387A" w:rsidP="00D7640B">
      <w:pPr>
        <w:jc w:val="center"/>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72"/>
          <w:szCs w:val="72"/>
        </w:rPr>
        <w:lastRenderedPageBreak/>
        <w:drawing>
          <wp:anchor distT="0" distB="0" distL="114300" distR="114300" simplePos="0" relativeHeight="252062720" behindDoc="1" locked="0" layoutInCell="1" allowOverlap="1" wp14:anchorId="6963FFED" wp14:editId="3C5E08BB">
            <wp:simplePos x="0" y="0"/>
            <wp:positionH relativeFrom="column">
              <wp:posOffset>1036320</wp:posOffset>
            </wp:positionH>
            <wp:positionV relativeFrom="paragraph">
              <wp:posOffset>1270</wp:posOffset>
            </wp:positionV>
            <wp:extent cx="4832985" cy="1939925"/>
            <wp:effectExtent l="0" t="0" r="5715" b="3175"/>
            <wp:wrapTight wrapText="bothSides">
              <wp:wrapPolygon edited="0">
                <wp:start x="114" y="0"/>
                <wp:lineTo x="0" y="424"/>
                <wp:lineTo x="0" y="20504"/>
                <wp:lineTo x="57" y="21353"/>
                <wp:lineTo x="114" y="21494"/>
                <wp:lineTo x="21455" y="21494"/>
                <wp:lineTo x="21512" y="21353"/>
                <wp:lineTo x="21569" y="20504"/>
                <wp:lineTo x="21569" y="424"/>
                <wp:lineTo x="21455" y="0"/>
                <wp:lineTo x="114" y="0"/>
              </wp:wrapPolygon>
            </wp:wrapTight>
            <wp:docPr id="56" name="Picture 56" descr="A picture containing indoor, table, sm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indoor, table, small, sitt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832985" cy="19399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10843C34" w14:textId="77777777" w:rsidR="0017795F" w:rsidRDefault="00C45D55" w:rsidP="00A14344">
      <w:pP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064B7E" w14:textId="77777777" w:rsidR="00BD0D82" w:rsidRDefault="00BD0D82" w:rsidP="00231EAD">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8AE7E1" w14:textId="77777777" w:rsidR="00BD0D82" w:rsidRDefault="001F09B2" w:rsidP="00231EAD">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 w:val="28"/>
          <w:szCs w:val="28"/>
        </w:rPr>
        <w:drawing>
          <wp:anchor distT="0" distB="0" distL="114300" distR="114300" simplePos="0" relativeHeight="252043264" behindDoc="1" locked="0" layoutInCell="1" allowOverlap="1" wp14:anchorId="7E81BB68" wp14:editId="51FF7DF1">
            <wp:simplePos x="0" y="0"/>
            <wp:positionH relativeFrom="column">
              <wp:posOffset>5057775</wp:posOffset>
            </wp:positionH>
            <wp:positionV relativeFrom="paragraph">
              <wp:posOffset>754380</wp:posOffset>
            </wp:positionV>
            <wp:extent cx="1412240" cy="1477010"/>
            <wp:effectExtent l="127000" t="127000" r="124460" b="123190"/>
            <wp:wrapTight wrapText="bothSides">
              <wp:wrapPolygon edited="0">
                <wp:start x="-194" y="-1857"/>
                <wp:lineTo x="-1942" y="-1672"/>
                <wp:lineTo x="-1942" y="21173"/>
                <wp:lineTo x="-1748" y="22101"/>
                <wp:lineTo x="-388" y="23030"/>
                <wp:lineTo x="-194" y="23216"/>
                <wp:lineTo x="21561" y="23216"/>
                <wp:lineTo x="21755" y="23030"/>
                <wp:lineTo x="23115" y="22101"/>
                <wp:lineTo x="23309" y="19316"/>
                <wp:lineTo x="23309" y="1300"/>
                <wp:lineTo x="21755" y="-1486"/>
                <wp:lineTo x="21561" y="-1857"/>
                <wp:lineTo x="-194" y="-1857"/>
              </wp:wrapPolygon>
            </wp:wrapTight>
            <wp:docPr id="48" name="Picture 4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oup of people posing for the camera&#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412240" cy="1477010"/>
                    </a:xfrm>
                    <a:prstGeom prst="rect">
                      <a:avLst/>
                    </a:prstGeom>
                    <a:effectLst>
                      <a:glow rad="127000">
                        <a:srgbClr val="00B050"/>
                      </a:glow>
                      <a:softEdge rad="50800"/>
                    </a:effectLst>
                  </pic:spPr>
                </pic:pic>
              </a:graphicData>
            </a:graphic>
            <wp14:sizeRelH relativeFrom="page">
              <wp14:pctWidth>0</wp14:pctWidth>
            </wp14:sizeRelH>
            <wp14:sizeRelV relativeFrom="page">
              <wp14:pctHeight>0</wp14:pctHeight>
            </wp14:sizeRelV>
          </wp:anchor>
        </w:drawing>
      </w:r>
      <w:r>
        <w:rPr>
          <w:bCs/>
          <w:noProof/>
          <w:color w:val="000000" w:themeColor="text1"/>
          <w:sz w:val="40"/>
          <w:szCs w:val="40"/>
        </w:rPr>
        <w:drawing>
          <wp:anchor distT="0" distB="0" distL="114300" distR="114300" simplePos="0" relativeHeight="252000256" behindDoc="1" locked="0" layoutInCell="1" allowOverlap="1" wp14:anchorId="518F5573" wp14:editId="02CE00E3">
            <wp:simplePos x="0" y="0"/>
            <wp:positionH relativeFrom="column">
              <wp:posOffset>2698750</wp:posOffset>
            </wp:positionH>
            <wp:positionV relativeFrom="paragraph">
              <wp:posOffset>675640</wp:posOffset>
            </wp:positionV>
            <wp:extent cx="1505585" cy="1603375"/>
            <wp:effectExtent l="127000" t="127000" r="132715" b="123825"/>
            <wp:wrapTight wrapText="bothSides">
              <wp:wrapPolygon edited="0">
                <wp:start x="-182" y="-1711"/>
                <wp:lineTo x="-1822" y="-1540"/>
                <wp:lineTo x="-1822" y="21215"/>
                <wp:lineTo x="-182" y="23097"/>
                <wp:lineTo x="21682" y="23097"/>
                <wp:lineTo x="21864" y="22926"/>
                <wp:lineTo x="23322" y="20531"/>
                <wp:lineTo x="23322" y="1198"/>
                <wp:lineTo x="21864" y="-1369"/>
                <wp:lineTo x="21682" y="-1711"/>
                <wp:lineTo x="-182" y="-1711"/>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05585" cy="1603375"/>
                    </a:xfrm>
                    <a:prstGeom prst="rect">
                      <a:avLst/>
                    </a:prstGeom>
                    <a:effectLst>
                      <a:glow rad="127000">
                        <a:srgbClr val="FFC000"/>
                      </a:glow>
                      <a:softEdge rad="50800"/>
                    </a:effectLst>
                  </pic:spPr>
                </pic:pic>
              </a:graphicData>
            </a:graphic>
            <wp14:sizeRelH relativeFrom="page">
              <wp14:pctWidth>0</wp14:pctWidth>
            </wp14:sizeRelH>
            <wp14:sizeRelV relativeFrom="page">
              <wp14:pctHeight>0</wp14:pctHeight>
            </wp14:sizeRelV>
          </wp:anchor>
        </w:drawing>
      </w:r>
      <w:r w:rsidR="00BD0D82">
        <w:rPr>
          <w:b/>
          <w:bCs/>
          <w:noProof/>
        </w:rPr>
        <w:drawing>
          <wp:anchor distT="0" distB="0" distL="114300" distR="114300" simplePos="0" relativeHeight="252042240" behindDoc="1" locked="0" layoutInCell="1" allowOverlap="1" wp14:anchorId="3404AB5B" wp14:editId="322E7FF4">
            <wp:simplePos x="0" y="0"/>
            <wp:positionH relativeFrom="column">
              <wp:posOffset>244838</wp:posOffset>
            </wp:positionH>
            <wp:positionV relativeFrom="paragraph">
              <wp:posOffset>757827</wp:posOffset>
            </wp:positionV>
            <wp:extent cx="1575435" cy="1524000"/>
            <wp:effectExtent l="127000" t="127000" r="126365" b="127000"/>
            <wp:wrapTight wrapText="bothSides">
              <wp:wrapPolygon edited="0">
                <wp:start x="-348" y="-1800"/>
                <wp:lineTo x="-1741" y="-1620"/>
                <wp:lineTo x="-1741" y="21600"/>
                <wp:lineTo x="-522" y="23040"/>
                <wp:lineTo x="-348" y="23220"/>
                <wp:lineTo x="21765" y="23220"/>
                <wp:lineTo x="21940" y="23040"/>
                <wp:lineTo x="23158" y="21600"/>
                <wp:lineTo x="23158" y="1260"/>
                <wp:lineTo x="21765" y="-1440"/>
                <wp:lineTo x="21765" y="-1800"/>
                <wp:lineTo x="-348" y="-1800"/>
              </wp:wrapPolygon>
            </wp:wrapTight>
            <wp:docPr id="47" name="Picture 47"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earing glasses and smiling at the camera&#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575435" cy="1524000"/>
                    </a:xfrm>
                    <a:prstGeom prst="rect">
                      <a:avLst/>
                    </a:prstGeom>
                    <a:effectLst>
                      <a:glow rad="127000">
                        <a:srgbClr val="FF0000"/>
                      </a:glow>
                      <a:softEdge rad="38100"/>
                    </a:effectLst>
                  </pic:spPr>
                </pic:pic>
              </a:graphicData>
            </a:graphic>
            <wp14:sizeRelH relativeFrom="page">
              <wp14:pctWidth>0</wp14:pctWidth>
            </wp14:sizeRelH>
            <wp14:sizeRelV relativeFrom="page">
              <wp14:pctHeight>0</wp14:pctHeight>
            </wp14:sizeRelV>
          </wp:anchor>
        </w:drawing>
      </w:r>
    </w:p>
    <w:p w14:paraId="63EE8B09" w14:textId="77777777" w:rsidR="00BD0D82" w:rsidRDefault="00BD0D82" w:rsidP="00231EAD">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58D27A" w14:textId="77777777" w:rsidR="00BD0D82" w:rsidRDefault="00BD0D82" w:rsidP="00231EAD">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8F75F9" w14:textId="77777777" w:rsidR="003F544F" w:rsidRPr="008D689F" w:rsidRDefault="003520EB" w:rsidP="003520EB">
      <w:pPr>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3637" w:rsidRPr="008D689F">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003F29C9" w:rsidRPr="008D689F">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544F" w:rsidRPr="008D689F">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29C9" w:rsidRPr="008D689F">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Birthdays</w:t>
      </w:r>
    </w:p>
    <w:p w14:paraId="35ADC1A0" w14:textId="77777777" w:rsidR="009E0A0F" w:rsidRPr="008D689F" w:rsidRDefault="00E01B4F" w:rsidP="00BC2FD6">
      <w:pPr>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9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Junko Low</w:t>
      </w:r>
      <w:r w:rsidR="006B280D" w:rsidRPr="008D689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Tom Mora</w:t>
      </w:r>
      <w:r w:rsidR="009E0A0F" w:rsidRPr="008D689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BD0D82" w:rsidRPr="008D689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Eileen O’</w:t>
      </w:r>
      <w:r w:rsidR="001C557C" w:rsidRPr="008D689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Riordan</w:t>
      </w:r>
    </w:p>
    <w:p w14:paraId="65E9EDBD" w14:textId="77777777" w:rsidR="00B37BED" w:rsidRPr="00F3396D" w:rsidRDefault="00411A09" w:rsidP="00BC2FD6">
      <w:pPr>
        <w:jc w:val="center"/>
        <w:rPr>
          <w:b/>
          <w:color w:val="C134AD"/>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396D">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Happy B</w:t>
      </w:r>
      <w:r w:rsidR="00D7640B" w:rsidRPr="00F3396D">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irthday </w:t>
      </w:r>
      <w:r w:rsidRPr="00F3396D">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to </w:t>
      </w:r>
      <w:r w:rsidR="009A5BE2" w:rsidRPr="00F3396D">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You </w:t>
      </w:r>
      <w:r w:rsidR="006B280D" w:rsidRPr="00F3396D">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All</w:t>
      </w:r>
      <w:r w:rsidR="00BC2FD6" w:rsidRPr="00F3396D">
        <w:rPr>
          <w:b/>
          <w:color w:val="C134AD"/>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5A526AF6" w14:textId="77777777" w:rsidR="001C557C" w:rsidRDefault="00A506A7" w:rsidP="00A506A7">
      <w:pPr>
        <w:jc w:val="center"/>
        <w:rPr>
          <w:bCs/>
          <w:color w:val="000000" w:themeColor="text1"/>
          <w:sz w:val="48"/>
          <w:szCs w:val="48"/>
          <w14:textOutline w14:w="0" w14:cap="flat" w14:cmpd="sng" w14:algn="ctr">
            <w14:noFill/>
            <w14:prstDash w14:val="solid"/>
            <w14:round/>
          </w14:textOutline>
        </w:rPr>
      </w:pPr>
      <w:r>
        <w:rPr>
          <w:bCs/>
          <w:noProof/>
          <w:color w:val="000000" w:themeColor="text1"/>
          <w:sz w:val="48"/>
          <w:szCs w:val="48"/>
        </w:rPr>
        <w:drawing>
          <wp:anchor distT="0" distB="0" distL="114300" distR="114300" simplePos="0" relativeHeight="252072960" behindDoc="1" locked="0" layoutInCell="1" allowOverlap="1" wp14:anchorId="3CEF7F78" wp14:editId="4AF9F18A">
            <wp:simplePos x="0" y="0"/>
            <wp:positionH relativeFrom="column">
              <wp:posOffset>2750820</wp:posOffset>
            </wp:positionH>
            <wp:positionV relativeFrom="paragraph">
              <wp:posOffset>153943</wp:posOffset>
            </wp:positionV>
            <wp:extent cx="1524000" cy="1905000"/>
            <wp:effectExtent l="0" t="0" r="0" b="0"/>
            <wp:wrapTight wrapText="bothSides">
              <wp:wrapPolygon edited="0">
                <wp:start x="0" y="0"/>
                <wp:lineTo x="0" y="21456"/>
                <wp:lineTo x="21420" y="21456"/>
                <wp:lineTo x="21420" y="0"/>
                <wp:lineTo x="0" y="0"/>
              </wp:wrapPolygon>
            </wp:wrapTight>
            <wp:docPr id="74" name="Picture 74" descr="A group of people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group of people standing on a sidewalk&#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524000" cy="190500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DA1705">
        <w:rPr>
          <w:bCs/>
          <w:noProof/>
          <w:color w:val="000000" w:themeColor="text1"/>
          <w:sz w:val="48"/>
          <w:szCs w:val="48"/>
        </w:rPr>
        <w:drawing>
          <wp:anchor distT="0" distB="0" distL="114300" distR="114300" simplePos="0" relativeHeight="252066816" behindDoc="1" locked="0" layoutInCell="1" allowOverlap="1" wp14:anchorId="71B417E4" wp14:editId="25058116">
            <wp:simplePos x="0" y="0"/>
            <wp:positionH relativeFrom="column">
              <wp:posOffset>187325</wp:posOffset>
            </wp:positionH>
            <wp:positionV relativeFrom="paragraph">
              <wp:posOffset>150133</wp:posOffset>
            </wp:positionV>
            <wp:extent cx="2231390" cy="1672590"/>
            <wp:effectExtent l="0" t="0" r="3810" b="3810"/>
            <wp:wrapTight wrapText="bothSides">
              <wp:wrapPolygon edited="0">
                <wp:start x="0" y="0"/>
                <wp:lineTo x="0" y="21485"/>
                <wp:lineTo x="21514" y="21485"/>
                <wp:lineTo x="21514" y="0"/>
                <wp:lineTo x="0" y="0"/>
              </wp:wrapPolygon>
            </wp:wrapTight>
            <wp:docPr id="59" name="Picture 59"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oup of people standing in a parking lo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31390" cy="167259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DE4608">
        <w:rPr>
          <w:bCs/>
          <w:color w:val="000000" w:themeColor="text1"/>
          <w:sz w:val="48"/>
          <w:szCs w:val="48"/>
          <w14:textOutline w14:w="0" w14:cap="flat" w14:cmpd="sng" w14:algn="ctr">
            <w14:noFill/>
            <w14:prstDash w14:val="solid"/>
            <w14:round/>
          </w14:textOutline>
        </w:rPr>
        <w:t>Rotary Road Rally to End Polio Now</w:t>
      </w:r>
    </w:p>
    <w:p w14:paraId="26DE5083" w14:textId="77777777" w:rsidR="001C557C" w:rsidRDefault="00AF4113" w:rsidP="00837048">
      <w:pPr>
        <w:jc w:val="center"/>
        <w:rPr>
          <w:bCs/>
          <w:color w:val="000000" w:themeColor="text1"/>
          <w:sz w:val="48"/>
          <w:szCs w:val="48"/>
          <w14:textOutline w14:w="0" w14:cap="flat" w14:cmpd="sng" w14:algn="ctr">
            <w14:noFill/>
            <w14:prstDash w14:val="solid"/>
            <w14:round/>
          </w14:textOutline>
        </w:rPr>
      </w:pPr>
      <w:r>
        <w:rPr>
          <w:bCs/>
          <w:noProof/>
          <w:color w:val="000000" w:themeColor="text1"/>
          <w:sz w:val="48"/>
          <w:szCs w:val="48"/>
        </w:rPr>
        <w:drawing>
          <wp:anchor distT="0" distB="0" distL="114300" distR="114300" simplePos="0" relativeHeight="252063744" behindDoc="1" locked="0" layoutInCell="1" allowOverlap="1" wp14:anchorId="5F35FB30" wp14:editId="34F2443E">
            <wp:simplePos x="0" y="0"/>
            <wp:positionH relativeFrom="column">
              <wp:posOffset>4735195</wp:posOffset>
            </wp:positionH>
            <wp:positionV relativeFrom="paragraph">
              <wp:posOffset>76200</wp:posOffset>
            </wp:positionV>
            <wp:extent cx="2130425" cy="2019300"/>
            <wp:effectExtent l="0" t="0" r="3175" b="0"/>
            <wp:wrapTight wrapText="bothSides">
              <wp:wrapPolygon edited="0">
                <wp:start x="0" y="0"/>
                <wp:lineTo x="0" y="21464"/>
                <wp:lineTo x="21503" y="21464"/>
                <wp:lineTo x="21503" y="0"/>
                <wp:lineTo x="0" y="0"/>
              </wp:wrapPolygon>
            </wp:wrapTight>
            <wp:docPr id="58" name="Picture 58"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ar parked on the side of a buildin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0425" cy="201930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39C36FB5" w14:textId="77777777" w:rsidR="001C557C" w:rsidRDefault="001C557C" w:rsidP="00837048">
      <w:pPr>
        <w:jc w:val="center"/>
        <w:rPr>
          <w:bCs/>
          <w:color w:val="000000" w:themeColor="text1"/>
          <w:sz w:val="48"/>
          <w:szCs w:val="48"/>
          <w14:textOutline w14:w="0" w14:cap="flat" w14:cmpd="sng" w14:algn="ctr">
            <w14:noFill/>
            <w14:prstDash w14:val="solid"/>
            <w14:round/>
          </w14:textOutline>
        </w:rPr>
      </w:pPr>
    </w:p>
    <w:p w14:paraId="19A13C7C" w14:textId="77777777" w:rsidR="001C557C" w:rsidRDefault="006F5EF9" w:rsidP="00837048">
      <w:pPr>
        <w:jc w:val="center"/>
        <w:rPr>
          <w:bCs/>
          <w:color w:val="000000" w:themeColor="text1"/>
          <w:sz w:val="48"/>
          <w:szCs w:val="48"/>
          <w14:textOutline w14:w="0" w14:cap="flat" w14:cmpd="sng" w14:algn="ctr">
            <w14:noFill/>
            <w14:prstDash w14:val="solid"/>
            <w14:round/>
          </w14:textOutline>
        </w:rPr>
      </w:pPr>
      <w:r>
        <w:rPr>
          <w:bCs/>
          <w:noProof/>
          <w:color w:val="000000" w:themeColor="text1"/>
          <w:sz w:val="48"/>
          <w:szCs w:val="48"/>
        </w:rPr>
        <w:drawing>
          <wp:anchor distT="0" distB="0" distL="114300" distR="114300" simplePos="0" relativeHeight="252070912" behindDoc="1" locked="0" layoutInCell="1" allowOverlap="1" wp14:anchorId="4D30D644" wp14:editId="6598BD13">
            <wp:simplePos x="0" y="0"/>
            <wp:positionH relativeFrom="column">
              <wp:posOffset>2807970</wp:posOffset>
            </wp:positionH>
            <wp:positionV relativeFrom="paragraph">
              <wp:posOffset>585379</wp:posOffset>
            </wp:positionV>
            <wp:extent cx="1468755" cy="1468755"/>
            <wp:effectExtent l="0" t="0" r="4445" b="4445"/>
            <wp:wrapTight wrapText="bothSides">
              <wp:wrapPolygon edited="0">
                <wp:start x="187" y="0"/>
                <wp:lineTo x="0" y="187"/>
                <wp:lineTo x="0" y="21292"/>
                <wp:lineTo x="187" y="21479"/>
                <wp:lineTo x="21292" y="21479"/>
                <wp:lineTo x="21479" y="21292"/>
                <wp:lineTo x="21479" y="187"/>
                <wp:lineTo x="21292" y="0"/>
                <wp:lineTo x="187" y="0"/>
              </wp:wrapPolygon>
            </wp:wrapTight>
            <wp:docPr id="60" name="Picture 60" descr="A picture containing person, person, holding,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person, person, holding, wearing&#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468755" cy="1468755"/>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Pr>
          <w:bCs/>
          <w:noProof/>
          <w:color w:val="000000" w:themeColor="text1"/>
          <w:sz w:val="48"/>
          <w:szCs w:val="48"/>
        </w:rPr>
        <w:drawing>
          <wp:anchor distT="0" distB="0" distL="114300" distR="114300" simplePos="0" relativeHeight="252068864" behindDoc="1" locked="0" layoutInCell="1" allowOverlap="1" wp14:anchorId="2F9A81F5" wp14:editId="557857BD">
            <wp:simplePos x="0" y="0"/>
            <wp:positionH relativeFrom="column">
              <wp:posOffset>383358</wp:posOffset>
            </wp:positionH>
            <wp:positionV relativeFrom="paragraph">
              <wp:posOffset>453027</wp:posOffset>
            </wp:positionV>
            <wp:extent cx="1722120" cy="1626870"/>
            <wp:effectExtent l="0" t="0" r="5080" b="0"/>
            <wp:wrapTight wrapText="bothSides">
              <wp:wrapPolygon edited="0">
                <wp:start x="0" y="0"/>
                <wp:lineTo x="0" y="21415"/>
                <wp:lineTo x="21504" y="21415"/>
                <wp:lineTo x="21504" y="0"/>
                <wp:lineTo x="0" y="0"/>
              </wp:wrapPolygon>
            </wp:wrapTight>
            <wp:docPr id="63" name="Picture 63" descr="A dog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dog wearing a costum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722120" cy="162687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599A30B2" w14:textId="77777777" w:rsidR="001C557C" w:rsidRDefault="006F5EF9" w:rsidP="00DD2CEC">
      <w:pPr>
        <w:rPr>
          <w:bCs/>
          <w:color w:val="000000" w:themeColor="text1"/>
          <w:sz w:val="48"/>
          <w:szCs w:val="48"/>
          <w14:textOutline w14:w="0" w14:cap="flat" w14:cmpd="sng" w14:algn="ctr">
            <w14:noFill/>
            <w14:prstDash w14:val="solid"/>
            <w14:round/>
          </w14:textOutline>
        </w:rPr>
      </w:pPr>
      <w:r>
        <w:rPr>
          <w:noProof/>
        </w:rPr>
        <mc:AlternateContent>
          <mc:Choice Requires="wps">
            <w:drawing>
              <wp:anchor distT="0" distB="0" distL="114300" distR="114300" simplePos="0" relativeHeight="252077056" behindDoc="1" locked="0" layoutInCell="1" allowOverlap="1" wp14:anchorId="04CACF4C" wp14:editId="737F3DB8">
                <wp:simplePos x="0" y="0"/>
                <wp:positionH relativeFrom="column">
                  <wp:posOffset>2752725</wp:posOffset>
                </wp:positionH>
                <wp:positionV relativeFrom="paragraph">
                  <wp:posOffset>19050</wp:posOffset>
                </wp:positionV>
                <wp:extent cx="1524000" cy="173990"/>
                <wp:effectExtent l="0" t="0" r="0" b="3810"/>
                <wp:wrapTight wrapText="bothSides">
                  <wp:wrapPolygon edited="0">
                    <wp:start x="0" y="0"/>
                    <wp:lineTo x="0" y="20496"/>
                    <wp:lineTo x="21420" y="20496"/>
                    <wp:lineTo x="21420"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1524000" cy="173990"/>
                        </a:xfrm>
                        <a:prstGeom prst="rect">
                          <a:avLst/>
                        </a:prstGeom>
                        <a:solidFill>
                          <a:prstClr val="white"/>
                        </a:solidFill>
                        <a:ln>
                          <a:noFill/>
                        </a:ln>
                      </wps:spPr>
                      <wps:txbx>
                        <w:txbxContent>
                          <w:p w14:paraId="7EC890A8" w14:textId="77777777" w:rsidR="00F11F5F" w:rsidRPr="006321A7" w:rsidRDefault="00F11F5F" w:rsidP="00F11F5F">
                            <w:pPr>
                              <w:pStyle w:val="Caption"/>
                              <w:rPr>
                                <w:bCs/>
                                <w:noProof/>
                                <w:color w:val="000000" w:themeColor="text1"/>
                                <w:sz w:val="48"/>
                                <w:szCs w:val="48"/>
                              </w:rPr>
                            </w:pPr>
                            <w:r>
                              <w:t xml:space="preserve">   President Paul &amp; Cindy Chin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ACF4C" id="Text Box 76" o:spid="_x0000_s1029" type="#_x0000_t202" style="position:absolute;margin-left:216.75pt;margin-top:1.5pt;width:120pt;height:13.7pt;z-index:-25123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" stroked="f">
                <v:textbox inset="0,0,0,0">
                  <w:txbxContent>
                    <w:p w14:paraId="7EC890A8" w14:textId="77777777" w:rsidR="00F11F5F" w:rsidRPr="006321A7" w:rsidRDefault="00F11F5F" w:rsidP="00F11F5F">
                      <w:pPr>
                        <w:pStyle w:val="Caption"/>
                        <w:rPr>
                          <w:bCs/>
                          <w:noProof/>
                          <w:color w:val="000000" w:themeColor="text1"/>
                          <w:sz w:val="48"/>
                          <w:szCs w:val="48"/>
                        </w:rPr>
                      </w:pPr>
                      <w:r>
                        <w:t xml:space="preserve">   President Paul &amp; Cindy Chin</w:t>
                      </w:r>
                    </w:p>
                  </w:txbxContent>
                </v:textbox>
                <w10:wrap type="tight"/>
              </v:shape>
            </w:pict>
          </mc:Fallback>
        </mc:AlternateContent>
      </w:r>
    </w:p>
    <w:p w14:paraId="0B4AF9BB" w14:textId="77777777" w:rsidR="001C557C" w:rsidRDefault="001C557C" w:rsidP="00837048">
      <w:pPr>
        <w:jc w:val="center"/>
        <w:rPr>
          <w:bCs/>
          <w:color w:val="000000" w:themeColor="text1"/>
          <w:sz w:val="48"/>
          <w:szCs w:val="48"/>
          <w14:textOutline w14:w="0" w14:cap="flat" w14:cmpd="sng" w14:algn="ctr">
            <w14:noFill/>
            <w14:prstDash w14:val="solid"/>
            <w14:round/>
          </w14:textOutline>
        </w:rPr>
      </w:pPr>
    </w:p>
    <w:p w14:paraId="565B1EF9" w14:textId="77777777" w:rsidR="001C557C" w:rsidRDefault="00FA1761" w:rsidP="00837048">
      <w:pPr>
        <w:jc w:val="center"/>
        <w:rPr>
          <w:bCs/>
          <w:color w:val="000000" w:themeColor="text1"/>
          <w:sz w:val="48"/>
          <w:szCs w:val="48"/>
          <w14:textOutline w14:w="0" w14:cap="flat" w14:cmpd="sng" w14:algn="ctr">
            <w14:noFill/>
            <w14:prstDash w14:val="solid"/>
            <w14:round/>
          </w14:textOutline>
        </w:rPr>
      </w:pPr>
      <w:r>
        <w:rPr>
          <w:noProof/>
        </w:rPr>
        <mc:AlternateContent>
          <mc:Choice Requires="wps">
            <w:drawing>
              <wp:anchor distT="0" distB="0" distL="114300" distR="114300" simplePos="0" relativeHeight="252085248" behindDoc="1" locked="0" layoutInCell="1" allowOverlap="1" wp14:anchorId="736FB500" wp14:editId="1F7FB644">
                <wp:simplePos x="0" y="0"/>
                <wp:positionH relativeFrom="column">
                  <wp:posOffset>4735195</wp:posOffset>
                </wp:positionH>
                <wp:positionV relativeFrom="paragraph">
                  <wp:posOffset>150495</wp:posOffset>
                </wp:positionV>
                <wp:extent cx="2130425" cy="187325"/>
                <wp:effectExtent l="0" t="0" r="3175" b="3175"/>
                <wp:wrapTight wrapText="bothSides">
                  <wp:wrapPolygon edited="0">
                    <wp:start x="0" y="0"/>
                    <wp:lineTo x="0" y="20502"/>
                    <wp:lineTo x="21503" y="20502"/>
                    <wp:lineTo x="21503" y="0"/>
                    <wp:lineTo x="0" y="0"/>
                  </wp:wrapPolygon>
                </wp:wrapTight>
                <wp:docPr id="83" name="Text Box 83"/>
                <wp:cNvGraphicFramePr/>
                <a:graphic xmlns:a="http://schemas.openxmlformats.org/drawingml/2006/main">
                  <a:graphicData uri="http://schemas.microsoft.com/office/word/2010/wordprocessingShape">
                    <wps:wsp>
                      <wps:cNvSpPr txBox="1"/>
                      <wps:spPr>
                        <a:xfrm>
                          <a:off x="0" y="0"/>
                          <a:ext cx="2130425" cy="187325"/>
                        </a:xfrm>
                        <a:prstGeom prst="rect">
                          <a:avLst/>
                        </a:prstGeom>
                        <a:solidFill>
                          <a:prstClr val="white"/>
                        </a:solidFill>
                        <a:ln>
                          <a:noFill/>
                        </a:ln>
                      </wps:spPr>
                      <wps:txbx>
                        <w:txbxContent>
                          <w:p w14:paraId="2ED30AE9" w14:textId="77777777" w:rsidR="00FA1761" w:rsidRPr="00A42B33" w:rsidRDefault="00FA1761" w:rsidP="00FA1761">
                            <w:pPr>
                              <w:pStyle w:val="Caption"/>
                              <w:rPr>
                                <w:bCs/>
                                <w:noProof/>
                                <w:color w:val="000000" w:themeColor="text1"/>
                                <w:sz w:val="48"/>
                                <w:szCs w:val="48"/>
                              </w:rPr>
                            </w:pPr>
                            <w:r>
                              <w:t xml:space="preserve">      DG Mary Bates   Ron &amp; Liz in their Cobra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FB500" id="Text Box 83" o:spid="_x0000_s1030" type="#_x0000_t202" style="position:absolute;left:0;text-align:left;margin-left:372.85pt;margin-top:11.85pt;width:167.75pt;height:14.75pt;z-index:-25123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" stroked="f">
                <v:textbox inset="0,0,0,0">
                  <w:txbxContent>
                    <w:p w14:paraId="2ED30AE9" w14:textId="77777777" w:rsidR="00FA1761" w:rsidRPr="00A42B33" w:rsidRDefault="00FA1761" w:rsidP="00FA1761">
                      <w:pPr>
                        <w:pStyle w:val="Caption"/>
                        <w:rPr>
                          <w:bCs/>
                          <w:noProof/>
                          <w:color w:val="000000" w:themeColor="text1"/>
                          <w:sz w:val="48"/>
                          <w:szCs w:val="48"/>
                        </w:rPr>
                      </w:pPr>
                      <w:r>
                        <w:t xml:space="preserve">      DG Mary Bates   Ron &amp; Liz in their Cobra</w:t>
                      </w:r>
                    </w:p>
                  </w:txbxContent>
                </v:textbox>
                <w10:wrap type="tight"/>
              </v:shape>
            </w:pict>
          </mc:Fallback>
        </mc:AlternateContent>
      </w:r>
    </w:p>
    <w:p w14:paraId="00C01E76" w14:textId="77777777" w:rsidR="007E48A0" w:rsidRPr="00377718" w:rsidRDefault="007E48A0" w:rsidP="00377718">
      <w:pPr>
        <w:jc w:val="right"/>
        <w:rPr>
          <w:bCs/>
          <w:color w:val="000000" w:themeColor="text1"/>
          <w:sz w:val="15"/>
          <w:szCs w:val="15"/>
          <w14:textOutline w14:w="0" w14:cap="flat" w14:cmpd="sng" w14:algn="ctr">
            <w14:noFill/>
            <w14:prstDash w14:val="solid"/>
            <w14:round/>
          </w14:textOutline>
        </w:rPr>
      </w:pPr>
    </w:p>
    <w:p w14:paraId="655D4CD6" w14:textId="77777777" w:rsidR="006F5EF9" w:rsidRDefault="006F5EF9" w:rsidP="00837048">
      <w:pPr>
        <w:jc w:val="center"/>
        <w:rPr>
          <w:bCs/>
          <w:color w:val="000000" w:themeColor="text1"/>
          <w:sz w:val="18"/>
          <w:szCs w:val="18"/>
          <w14:textOutline w14:w="0" w14:cap="flat" w14:cmpd="sng" w14:algn="ctr">
            <w14:noFill/>
            <w14:prstDash w14:val="solid"/>
            <w14:round/>
          </w14:textOutline>
        </w:rPr>
      </w:pPr>
    </w:p>
    <w:p w14:paraId="4759A1E2" w14:textId="77777777" w:rsidR="006F5EF9" w:rsidRDefault="006F5EF9" w:rsidP="00837048">
      <w:pPr>
        <w:jc w:val="center"/>
        <w:rPr>
          <w:bCs/>
          <w:color w:val="000000" w:themeColor="text1"/>
          <w:sz w:val="18"/>
          <w:szCs w:val="18"/>
          <w14:textOutline w14:w="0" w14:cap="flat" w14:cmpd="sng" w14:algn="ctr">
            <w14:noFill/>
            <w14:prstDash w14:val="solid"/>
            <w14:round/>
          </w14:textOutline>
        </w:rPr>
      </w:pPr>
    </w:p>
    <w:p w14:paraId="54A42EDF" w14:textId="77777777" w:rsidR="007E48A0" w:rsidRPr="006F5EF9" w:rsidRDefault="002A4CE8" w:rsidP="00837048">
      <w:pPr>
        <w:jc w:val="center"/>
        <w:rPr>
          <w:bCs/>
          <w:color w:val="000000" w:themeColor="text1"/>
          <w:sz w:val="18"/>
          <w:szCs w:val="18"/>
          <w14:textOutline w14:w="0" w14:cap="flat" w14:cmpd="sng" w14:algn="ctr">
            <w14:noFill/>
            <w14:prstDash w14:val="solid"/>
            <w14:round/>
          </w14:textOutline>
        </w:rPr>
      </w:pPr>
      <w:r>
        <w:rPr>
          <w:noProof/>
        </w:rPr>
        <mc:AlternateContent>
          <mc:Choice Requires="wps">
            <w:drawing>
              <wp:anchor distT="0" distB="0" distL="114300" distR="114300" simplePos="0" relativeHeight="252079104" behindDoc="1" locked="0" layoutInCell="1" allowOverlap="1" wp14:anchorId="01800C86" wp14:editId="286D1E8A">
                <wp:simplePos x="0" y="0"/>
                <wp:positionH relativeFrom="column">
                  <wp:posOffset>2807970</wp:posOffset>
                </wp:positionH>
                <wp:positionV relativeFrom="paragraph">
                  <wp:posOffset>19685</wp:posOffset>
                </wp:positionV>
                <wp:extent cx="1468755" cy="173355"/>
                <wp:effectExtent l="0" t="0" r="4445" b="4445"/>
                <wp:wrapTight wrapText="bothSides">
                  <wp:wrapPolygon edited="0">
                    <wp:start x="0" y="0"/>
                    <wp:lineTo x="0" y="20571"/>
                    <wp:lineTo x="21479" y="20571"/>
                    <wp:lineTo x="21479"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1468755" cy="173355"/>
                        </a:xfrm>
                        <a:prstGeom prst="rect">
                          <a:avLst/>
                        </a:prstGeom>
                        <a:solidFill>
                          <a:prstClr val="white"/>
                        </a:solidFill>
                        <a:ln>
                          <a:noFill/>
                        </a:ln>
                      </wps:spPr>
                      <wps:txbx>
                        <w:txbxContent>
                          <w:p w14:paraId="17595ABE" w14:textId="77777777" w:rsidR="002D5918" w:rsidRPr="009E4D3E" w:rsidRDefault="002D5918" w:rsidP="002D5918">
                            <w:pPr>
                              <w:pStyle w:val="Caption"/>
                              <w:rPr>
                                <w:bCs/>
                                <w:noProof/>
                                <w:color w:val="000000" w:themeColor="text1"/>
                                <w:sz w:val="48"/>
                                <w:szCs w:val="48"/>
                              </w:rPr>
                            </w:pPr>
                            <w:r>
                              <w:t xml:space="preserve">  Chinatown was there in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00C86" id="Text Box 80" o:spid="_x0000_s1031" type="#_x0000_t202" style="position:absolute;left:0;text-align:left;margin-left:221.1pt;margin-top:1.55pt;width:115.65pt;height:13.65pt;z-index:-25123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" stroked="f">
                <v:textbox inset="0,0,0,0">
                  <w:txbxContent>
                    <w:p w14:paraId="17595ABE" w14:textId="77777777" w:rsidR="002D5918" w:rsidRPr="009E4D3E" w:rsidRDefault="002D5918" w:rsidP="002D5918">
                      <w:pPr>
                        <w:pStyle w:val="Caption"/>
                        <w:rPr>
                          <w:bCs/>
                          <w:noProof/>
                          <w:color w:val="000000" w:themeColor="text1"/>
                          <w:sz w:val="48"/>
                          <w:szCs w:val="48"/>
                        </w:rPr>
                      </w:pPr>
                      <w:r>
                        <w:t xml:space="preserve">  Chinatown was there in force!</w:t>
                      </w:r>
                    </w:p>
                  </w:txbxContent>
                </v:textbox>
                <w10:wrap type="tight"/>
              </v:shape>
            </w:pict>
          </mc:Fallback>
        </mc:AlternateContent>
      </w:r>
    </w:p>
    <w:p w14:paraId="39A6FDB3" w14:textId="77777777" w:rsidR="001072C1" w:rsidRDefault="001072C1" w:rsidP="00837048">
      <w:pPr>
        <w:jc w:val="center"/>
        <w:rPr>
          <w:bCs/>
          <w:color w:val="000000" w:themeColor="text1"/>
          <w:sz w:val="21"/>
          <w:szCs w:val="21"/>
          <w14:textOutline w14:w="0" w14:cap="flat" w14:cmpd="sng" w14:algn="ctr">
            <w14:noFill/>
            <w14:prstDash w14:val="solid"/>
            <w14:round/>
          </w14:textOutline>
        </w:rPr>
      </w:pPr>
    </w:p>
    <w:p w14:paraId="565F89F4" w14:textId="77777777" w:rsidR="001C557C" w:rsidRPr="001072C1" w:rsidRDefault="00227931" w:rsidP="00837048">
      <w:pPr>
        <w:jc w:val="center"/>
        <w:rPr>
          <w:bCs/>
          <w:color w:val="000000" w:themeColor="text1"/>
          <w:sz w:val="21"/>
          <w:szCs w:val="21"/>
          <w14:textOutline w14:w="0" w14:cap="flat" w14:cmpd="sng" w14:algn="ctr">
            <w14:noFill/>
            <w14:prstDash w14:val="solid"/>
            <w14:round/>
          </w14:textOutline>
        </w:rPr>
      </w:pPr>
      <w:r w:rsidRPr="001072C1">
        <w:rPr>
          <w:bCs/>
          <w:color w:val="000000" w:themeColor="text1"/>
          <w:sz w:val="21"/>
          <w:szCs w:val="21"/>
          <w14:textOutline w14:w="0" w14:cap="flat" w14:cmpd="sng" w14:algn="ctr">
            <w14:noFill/>
            <w14:prstDash w14:val="solid"/>
            <w14:round/>
          </w14:textOutline>
        </w:rPr>
        <w:t>5</w:t>
      </w:r>
    </w:p>
    <w:p w14:paraId="2A3C2BE2" w14:textId="77777777" w:rsidR="00D24375" w:rsidRDefault="00C04219" w:rsidP="00C04219">
      <w:pPr>
        <w:rPr>
          <w:bCs/>
          <w:color w:val="000000" w:themeColor="text1"/>
          <w:sz w:val="48"/>
          <w:szCs w:val="48"/>
          <w14:textOutline w14:w="0" w14:cap="flat" w14:cmpd="sng" w14:algn="ctr">
            <w14:noFill/>
            <w14:prstDash w14:val="solid"/>
            <w14:round/>
          </w14:textOutline>
        </w:rPr>
      </w:pPr>
      <w:r>
        <w:rPr>
          <w:bCs/>
          <w:color w:val="000000" w:themeColor="text1"/>
          <w:sz w:val="48"/>
          <w:szCs w:val="48"/>
          <w14:textOutline w14:w="0" w14:cap="flat" w14:cmpd="sng" w14:algn="ctr">
            <w14:noFill/>
            <w14:prstDash w14:val="solid"/>
            <w14:round/>
          </w14:textOutline>
        </w:rPr>
        <w:lastRenderedPageBreak/>
        <w:t xml:space="preserve">             </w:t>
      </w:r>
      <w:r w:rsidR="00B37BED">
        <w:rPr>
          <w:bCs/>
          <w:color w:val="000000" w:themeColor="text1"/>
          <w:sz w:val="48"/>
          <w:szCs w:val="48"/>
          <w14:textOutline w14:w="0" w14:cap="flat" w14:cmpd="sng" w14:algn="ctr">
            <w14:noFill/>
            <w14:prstDash w14:val="solid"/>
            <w14:round/>
          </w14:textOutline>
        </w:rPr>
        <w:t xml:space="preserve">Our Club </w:t>
      </w:r>
      <w:r w:rsidR="00DC760D">
        <w:rPr>
          <w:bCs/>
          <w:color w:val="000000" w:themeColor="text1"/>
          <w:sz w:val="48"/>
          <w:szCs w:val="48"/>
          <w14:textOutline w14:w="0" w14:cap="flat" w14:cmpd="sng" w14:algn="ctr">
            <w14:noFill/>
            <w14:prstDash w14:val="solid"/>
            <w14:round/>
          </w14:textOutline>
        </w:rPr>
        <w:t>will have</w:t>
      </w:r>
      <w:r w:rsidR="00B37BED">
        <w:rPr>
          <w:bCs/>
          <w:color w:val="000000" w:themeColor="text1"/>
          <w:sz w:val="48"/>
          <w:szCs w:val="48"/>
          <w14:textOutline w14:w="0" w14:cap="flat" w14:cmpd="sng" w14:algn="ctr">
            <w14:noFill/>
            <w14:prstDash w14:val="solid"/>
            <w14:round/>
          </w14:textOutline>
        </w:rPr>
        <w:t xml:space="preserve"> </w:t>
      </w:r>
      <w:r w:rsidR="00D24375">
        <w:rPr>
          <w:bCs/>
          <w:color w:val="000000" w:themeColor="text1"/>
          <w:sz w:val="48"/>
          <w:szCs w:val="48"/>
          <w14:textOutline w14:w="0" w14:cap="flat" w14:cmpd="sng" w14:algn="ctr">
            <w14:noFill/>
            <w14:prstDash w14:val="solid"/>
            <w14:round/>
          </w14:textOutline>
        </w:rPr>
        <w:t>two (2) New Members</w:t>
      </w:r>
    </w:p>
    <w:p w14:paraId="616C5990" w14:textId="77777777" w:rsidR="00D24375" w:rsidRDefault="00D24375" w:rsidP="004F1A0E">
      <w:pPr>
        <w:jc w:val="center"/>
        <w:rPr>
          <w:bCs/>
          <w:color w:val="000000" w:themeColor="text1"/>
          <w:sz w:val="48"/>
          <w:szCs w:val="48"/>
          <w14:textOutline w14:w="0" w14:cap="flat" w14:cmpd="sng" w14:algn="ctr">
            <w14:noFill/>
            <w14:prstDash w14:val="solid"/>
            <w14:round/>
          </w14:textOutline>
        </w:rPr>
      </w:pPr>
      <w:r>
        <w:rPr>
          <w:bCs/>
          <w:color w:val="000000" w:themeColor="text1"/>
          <w:sz w:val="48"/>
          <w:szCs w:val="48"/>
          <w14:textOutline w14:w="0" w14:cap="flat" w14:cmpd="sng" w14:algn="ctr">
            <w14:noFill/>
            <w14:prstDash w14:val="solid"/>
            <w14:round/>
          </w14:textOutline>
        </w:rPr>
        <w:t xml:space="preserve">Let’s </w:t>
      </w:r>
      <w:r w:rsidR="00F60885">
        <w:rPr>
          <w:bCs/>
          <w:color w:val="000000" w:themeColor="text1"/>
          <w:sz w:val="48"/>
          <w:szCs w:val="48"/>
          <w14:textOutline w14:w="0" w14:cap="flat" w14:cmpd="sng" w14:algn="ctr">
            <w14:noFill/>
            <w14:prstDash w14:val="solid"/>
            <w14:round/>
          </w14:textOutline>
        </w:rPr>
        <w:t>ALL</w:t>
      </w:r>
      <w:r>
        <w:rPr>
          <w:bCs/>
          <w:color w:val="000000" w:themeColor="text1"/>
          <w:sz w:val="48"/>
          <w:szCs w:val="48"/>
          <w14:textOutline w14:w="0" w14:cap="flat" w14:cmpd="sng" w14:algn="ctr">
            <w14:noFill/>
            <w14:prstDash w14:val="solid"/>
            <w14:round/>
          </w14:textOutline>
        </w:rPr>
        <w:t xml:space="preserve"> </w:t>
      </w:r>
      <w:r w:rsidR="00F60885">
        <w:rPr>
          <w:bCs/>
          <w:color w:val="000000" w:themeColor="text1"/>
          <w:sz w:val="48"/>
          <w:szCs w:val="48"/>
          <w14:textOutline w14:w="0" w14:cap="flat" w14:cmpd="sng" w14:algn="ctr">
            <w14:noFill/>
            <w14:prstDash w14:val="solid"/>
            <w14:round/>
          </w14:textOutline>
        </w:rPr>
        <w:t>W</w:t>
      </w:r>
      <w:r>
        <w:rPr>
          <w:bCs/>
          <w:color w:val="000000" w:themeColor="text1"/>
          <w:sz w:val="48"/>
          <w:szCs w:val="48"/>
          <w14:textOutline w14:w="0" w14:cap="flat" w14:cmpd="sng" w14:algn="ctr">
            <w14:noFill/>
            <w14:prstDash w14:val="solid"/>
            <w14:round/>
          </w14:textOutline>
        </w:rPr>
        <w:t>elcome</w:t>
      </w:r>
    </w:p>
    <w:p w14:paraId="14B4C8B3" w14:textId="77777777" w:rsidR="00F60885" w:rsidRDefault="00F60885" w:rsidP="004F1A0E">
      <w:pPr>
        <w:jc w:val="center"/>
        <w:rPr>
          <w:bCs/>
          <w:color w:val="000000" w:themeColor="text1"/>
          <w:sz w:val="48"/>
          <w:szCs w:val="48"/>
          <w14:textOutline w14:w="0" w14:cap="flat" w14:cmpd="sng" w14:algn="ctr">
            <w14:noFill/>
            <w14:prstDash w14:val="solid"/>
            <w14:round/>
          </w14:textOutline>
        </w:rPr>
      </w:pPr>
      <w:r>
        <w:rPr>
          <w:bCs/>
          <w:color w:val="000000" w:themeColor="text1"/>
          <w:sz w:val="48"/>
          <w:szCs w:val="48"/>
          <w14:textOutline w14:w="0" w14:cap="flat" w14:cmpd="sng" w14:algn="ctr">
            <w14:noFill/>
            <w14:prstDash w14:val="solid"/>
            <w14:round/>
          </w14:textOutline>
        </w:rPr>
        <w:t xml:space="preserve">Gary Watts   &amp; </w:t>
      </w:r>
      <w:r w:rsidR="00DC760D">
        <w:rPr>
          <w:bCs/>
          <w:color w:val="000000" w:themeColor="text1"/>
          <w:sz w:val="48"/>
          <w:szCs w:val="48"/>
          <w14:textOutline w14:w="0" w14:cap="flat" w14:cmpd="sng" w14:algn="ctr">
            <w14:noFill/>
            <w14:prstDash w14:val="solid"/>
            <w14:round/>
          </w14:textOutline>
        </w:rPr>
        <w:t xml:space="preserve"> </w:t>
      </w:r>
      <w:r>
        <w:rPr>
          <w:bCs/>
          <w:color w:val="000000" w:themeColor="text1"/>
          <w:sz w:val="48"/>
          <w:szCs w:val="48"/>
          <w14:textOutline w14:w="0" w14:cap="flat" w14:cmpd="sng" w14:algn="ctr">
            <w14:noFill/>
            <w14:prstDash w14:val="solid"/>
            <w14:round/>
          </w14:textOutline>
        </w:rPr>
        <w:t xml:space="preserve"> Tom Moran</w:t>
      </w:r>
    </w:p>
    <w:p w14:paraId="76843744" w14:textId="77777777" w:rsidR="004F1A0E" w:rsidRDefault="00DC760D" w:rsidP="004F1A0E">
      <w:pPr>
        <w:jc w:val="center"/>
        <w:rPr>
          <w:bCs/>
          <w:color w:val="000000" w:themeColor="text1"/>
          <w:sz w:val="48"/>
          <w:szCs w:val="48"/>
          <w14:textOutline w14:w="0" w14:cap="flat" w14:cmpd="sng" w14:algn="ctr">
            <w14:noFill/>
            <w14:prstDash w14:val="solid"/>
            <w14:round/>
          </w14:textOutline>
        </w:rPr>
      </w:pPr>
      <w:r>
        <w:rPr>
          <w:bCs/>
          <w:noProof/>
          <w:color w:val="000000" w:themeColor="text1"/>
          <w:sz w:val="52"/>
          <w:szCs w:val="52"/>
        </w:rPr>
        <w:drawing>
          <wp:anchor distT="0" distB="0" distL="114300" distR="114300" simplePos="0" relativeHeight="252029952" behindDoc="1" locked="0" layoutInCell="1" allowOverlap="1" wp14:anchorId="7D394DE6" wp14:editId="1A6E7DFC">
            <wp:simplePos x="0" y="0"/>
            <wp:positionH relativeFrom="column">
              <wp:posOffset>3649163</wp:posOffset>
            </wp:positionH>
            <wp:positionV relativeFrom="paragraph">
              <wp:posOffset>33655</wp:posOffset>
            </wp:positionV>
            <wp:extent cx="2180590" cy="1994535"/>
            <wp:effectExtent l="0" t="0" r="3810" b="0"/>
            <wp:wrapTight wrapText="bothSides">
              <wp:wrapPolygon edited="0">
                <wp:start x="0" y="0"/>
                <wp:lineTo x="0" y="21456"/>
                <wp:lineTo x="21512" y="21456"/>
                <wp:lineTo x="21512" y="0"/>
                <wp:lineTo x="0" y="0"/>
              </wp:wrapPolygon>
            </wp:wrapTight>
            <wp:docPr id="37" name="Picture 37" descr="A coupl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ouple of people posing for the camera&#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180590" cy="199453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bCs/>
          <w:noProof/>
          <w:color w:val="000000" w:themeColor="text1"/>
          <w:sz w:val="48"/>
          <w:szCs w:val="48"/>
        </w:rPr>
        <w:drawing>
          <wp:anchor distT="0" distB="0" distL="114300" distR="114300" simplePos="0" relativeHeight="252001280" behindDoc="1" locked="0" layoutInCell="1" allowOverlap="1" wp14:anchorId="1BE3ED5D" wp14:editId="1215C0D6">
            <wp:simplePos x="0" y="0"/>
            <wp:positionH relativeFrom="column">
              <wp:posOffset>1216479</wp:posOffset>
            </wp:positionH>
            <wp:positionV relativeFrom="paragraph">
              <wp:posOffset>82732</wp:posOffset>
            </wp:positionV>
            <wp:extent cx="1942465" cy="1872615"/>
            <wp:effectExtent l="0" t="0" r="635" b="0"/>
            <wp:wrapTight wrapText="bothSides">
              <wp:wrapPolygon edited="0">
                <wp:start x="0" y="0"/>
                <wp:lineTo x="0" y="21388"/>
                <wp:lineTo x="21466" y="21388"/>
                <wp:lineTo x="21466" y="0"/>
                <wp:lineTo x="0" y="0"/>
              </wp:wrapPolygon>
            </wp:wrapTight>
            <wp:docPr id="66" name="Picture 66" descr="A smiling person and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miling person and person posing for the camera&#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942465" cy="187261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49492D67" w14:textId="77777777" w:rsidR="004F1A0E" w:rsidRDefault="004F1A0E" w:rsidP="004F1A0E">
      <w:pPr>
        <w:jc w:val="center"/>
        <w:rPr>
          <w:bCs/>
          <w:color w:val="000000" w:themeColor="text1"/>
          <w:sz w:val="48"/>
          <w:szCs w:val="48"/>
          <w14:textOutline w14:w="0" w14:cap="flat" w14:cmpd="sng" w14:algn="ctr">
            <w14:noFill/>
            <w14:prstDash w14:val="solid"/>
            <w14:round/>
          </w14:textOutline>
        </w:rPr>
      </w:pPr>
    </w:p>
    <w:p w14:paraId="175FB272" w14:textId="77777777" w:rsidR="00B81168" w:rsidRDefault="00B81168" w:rsidP="00D16140">
      <w:pPr>
        <w:rPr>
          <w:bCs/>
          <w:color w:val="000000" w:themeColor="text1"/>
          <w:sz w:val="48"/>
          <w:szCs w:val="48"/>
          <w14:textOutline w14:w="0" w14:cap="flat" w14:cmpd="sng" w14:algn="ctr">
            <w14:noFill/>
            <w14:prstDash w14:val="solid"/>
            <w14:round/>
          </w14:textOutline>
        </w:rPr>
      </w:pPr>
    </w:p>
    <w:p w14:paraId="4D4D73B7" w14:textId="77777777" w:rsidR="00B81168" w:rsidRDefault="00B81168" w:rsidP="00D16140">
      <w:pPr>
        <w:rPr>
          <w:bCs/>
          <w:color w:val="000000" w:themeColor="text1"/>
          <w:sz w:val="48"/>
          <w:szCs w:val="48"/>
          <w14:textOutline w14:w="0" w14:cap="flat" w14:cmpd="sng" w14:algn="ctr">
            <w14:noFill/>
            <w14:prstDash w14:val="solid"/>
            <w14:round/>
          </w14:textOutline>
        </w:rPr>
      </w:pPr>
    </w:p>
    <w:p w14:paraId="2F5D0514" w14:textId="77777777" w:rsidR="006520A8" w:rsidRDefault="006520A8" w:rsidP="00D16140">
      <w:pPr>
        <w:rPr>
          <w:bCs/>
          <w:color w:val="000000" w:themeColor="text1"/>
          <w:sz w:val="48"/>
          <w:szCs w:val="48"/>
          <w14:textOutline w14:w="0" w14:cap="flat" w14:cmpd="sng" w14:algn="ctr">
            <w14:noFill/>
            <w14:prstDash w14:val="solid"/>
            <w14:round/>
          </w14:textOutline>
        </w:rPr>
      </w:pPr>
    </w:p>
    <w:p w14:paraId="1E98A2B0" w14:textId="77777777" w:rsidR="006520A8" w:rsidRDefault="006520A8" w:rsidP="00D16140">
      <w:pPr>
        <w:rPr>
          <w:bCs/>
          <w:color w:val="000000" w:themeColor="text1"/>
          <w:sz w:val="48"/>
          <w:szCs w:val="48"/>
          <w14:textOutline w14:w="0" w14:cap="flat" w14:cmpd="sng" w14:algn="ctr">
            <w14:noFill/>
            <w14:prstDash w14:val="solid"/>
            <w14:round/>
          </w14:textOutline>
        </w:rPr>
      </w:pPr>
    </w:p>
    <w:p w14:paraId="60A60C48" w14:textId="77777777" w:rsidR="006F1414" w:rsidRPr="00DC760D" w:rsidRDefault="00EB64E1" w:rsidP="006F1414">
      <w:pPr>
        <w:rPr>
          <w:rFonts w:ascii="Times New Roman" w:eastAsia="Times New Roman" w:hAnsi="Times New Roman" w:cs="Times New Roman"/>
          <w:i/>
          <w:iCs/>
        </w:rPr>
      </w:pPr>
      <w:r w:rsidRPr="00DC760D">
        <w:rPr>
          <w:bCs/>
          <w:i/>
          <w:iCs/>
          <w:color w:val="000000" w:themeColor="text1"/>
          <w14:textOutline w14:w="0" w14:cap="flat" w14:cmpd="sng" w14:algn="ctr">
            <w14:noFill/>
            <w14:prstDash w14:val="solid"/>
            <w14:round/>
          </w14:textOutline>
        </w:rPr>
        <w:t xml:space="preserve">Our Club is </w:t>
      </w:r>
      <w:r w:rsidR="009824F7">
        <w:rPr>
          <w:bCs/>
          <w:i/>
          <w:iCs/>
          <w:color w:val="000000" w:themeColor="text1"/>
          <w14:textOutline w14:w="0" w14:cap="flat" w14:cmpd="sng" w14:algn="ctr">
            <w14:noFill/>
            <w14:prstDash w14:val="solid"/>
            <w14:round/>
          </w14:textOutline>
        </w:rPr>
        <w:t>happy</w:t>
      </w:r>
      <w:r w:rsidRPr="00DC760D">
        <w:rPr>
          <w:bCs/>
          <w:i/>
          <w:iCs/>
          <w:color w:val="000000" w:themeColor="text1"/>
          <w14:textOutline w14:w="0" w14:cap="flat" w14:cmpd="sng" w14:algn="ctr">
            <w14:noFill/>
            <w14:prstDash w14:val="solid"/>
            <w14:round/>
          </w14:textOutline>
        </w:rPr>
        <w:t xml:space="preserve"> to welcome back </w:t>
      </w:r>
      <w:r w:rsidR="001346BC" w:rsidRPr="00DC760D">
        <w:rPr>
          <w:bCs/>
          <w:i/>
          <w:iCs/>
          <w:color w:val="000000" w:themeColor="text1"/>
          <w14:textOutline w14:w="0" w14:cap="flat" w14:cmpd="sng" w14:algn="ctr">
            <w14:noFill/>
            <w14:prstDash w14:val="solid"/>
            <w14:round/>
          </w14:textOutline>
        </w:rPr>
        <w:t xml:space="preserve">Gary Watts. </w:t>
      </w:r>
      <w:r w:rsidR="004724AB" w:rsidRPr="00DC760D">
        <w:rPr>
          <w:bCs/>
          <w:i/>
          <w:iCs/>
          <w:color w:val="000000" w:themeColor="text1"/>
          <w14:textOutline w14:w="0" w14:cap="flat" w14:cmpd="sng" w14:algn="ctr">
            <w14:noFill/>
            <w14:prstDash w14:val="solid"/>
            <w14:round/>
          </w14:textOutline>
        </w:rPr>
        <w:t>Gary and his wife Edna live in Walnut Creek</w:t>
      </w:r>
      <w:r w:rsidR="001233B7" w:rsidRPr="00DC760D">
        <w:rPr>
          <w:bCs/>
          <w:i/>
          <w:iCs/>
          <w:color w:val="000000" w:themeColor="text1"/>
          <w14:textOutline w14:w="0" w14:cap="flat" w14:cmpd="sng" w14:algn="ctr">
            <w14:noFill/>
            <w14:prstDash w14:val="solid"/>
            <w14:round/>
          </w14:textOutline>
        </w:rPr>
        <w:t>.</w:t>
      </w:r>
      <w:r w:rsidR="003C2B11" w:rsidRPr="00DC760D">
        <w:rPr>
          <w:bCs/>
          <w:i/>
          <w:iCs/>
          <w:color w:val="000000" w:themeColor="text1"/>
          <w14:textOutline w14:w="0" w14:cap="flat" w14:cmpd="sng" w14:algn="ctr">
            <w14:noFill/>
            <w14:prstDash w14:val="solid"/>
            <w14:round/>
          </w14:textOutline>
        </w:rPr>
        <w:t xml:space="preserve"> </w:t>
      </w:r>
      <w:r w:rsidR="006D6D24" w:rsidRPr="00DC760D">
        <w:rPr>
          <w:bCs/>
          <w:i/>
          <w:iCs/>
          <w:color w:val="000000" w:themeColor="text1"/>
          <w14:textOutline w14:w="0" w14:cap="flat" w14:cmpd="sng" w14:algn="ctr">
            <w14:noFill/>
            <w14:prstDash w14:val="solid"/>
            <w14:round/>
          </w14:textOutline>
        </w:rPr>
        <w:t>Gary works at Frontier Wealth Strategies,</w:t>
      </w:r>
      <w:r w:rsidR="00641A9C" w:rsidRPr="00DC760D">
        <w:rPr>
          <w:bCs/>
          <w:i/>
          <w:iCs/>
          <w:color w:val="000000" w:themeColor="text1"/>
          <w14:textOutline w14:w="0" w14:cap="flat" w14:cmpd="sng" w14:algn="ctr">
            <w14:noFill/>
            <w14:prstDash w14:val="solid"/>
            <w14:round/>
          </w14:textOutline>
        </w:rPr>
        <w:t xml:space="preserve"> </w:t>
      </w:r>
      <w:r w:rsidR="006D6D24" w:rsidRPr="00DC760D">
        <w:rPr>
          <w:bCs/>
          <w:i/>
          <w:iCs/>
          <w:color w:val="000000" w:themeColor="text1"/>
          <w14:textOutline w14:w="0" w14:cap="flat" w14:cmpd="sng" w14:algn="ctr">
            <w14:noFill/>
            <w14:prstDash w14:val="solid"/>
            <w14:round/>
          </w14:textOutline>
        </w:rPr>
        <w:t>LP in Walnut Creek</w:t>
      </w:r>
      <w:r w:rsidR="008152C5" w:rsidRPr="00DC760D">
        <w:rPr>
          <w:bCs/>
          <w:i/>
          <w:iCs/>
          <w:color w:val="000000" w:themeColor="text1"/>
          <w14:textOutline w14:w="0" w14:cap="flat" w14:cmpd="sng" w14:algn="ctr">
            <w14:noFill/>
            <w14:prstDash w14:val="solid"/>
            <w14:round/>
          </w14:textOutline>
        </w:rPr>
        <w:t xml:space="preserve"> as a wealth advisor and tax planner. Since we last saw Gary</w:t>
      </w:r>
      <w:r w:rsidR="006D5E1A" w:rsidRPr="00DC760D">
        <w:rPr>
          <w:bCs/>
          <w:i/>
          <w:iCs/>
          <w:color w:val="000000" w:themeColor="text1"/>
          <w14:textOutline w14:w="0" w14:cap="flat" w14:cmpd="sng" w14:algn="ctr">
            <w14:noFill/>
            <w14:prstDash w14:val="solid"/>
            <w14:round/>
          </w14:textOutline>
        </w:rPr>
        <w:t xml:space="preserve">, he has become an Enrolled Agent in addition to </w:t>
      </w:r>
      <w:r w:rsidR="00D92222" w:rsidRPr="00DC760D">
        <w:rPr>
          <w:bCs/>
          <w:i/>
          <w:iCs/>
          <w:color w:val="000000" w:themeColor="text1"/>
          <w14:textOutline w14:w="0" w14:cap="flat" w14:cmpd="sng" w14:algn="ctr">
            <w14:noFill/>
            <w14:prstDash w14:val="solid"/>
            <w14:round/>
          </w14:textOutline>
        </w:rPr>
        <w:t>being a Certified Financial Planner. His lovely bride</w:t>
      </w:r>
      <w:r w:rsidR="003146DE" w:rsidRPr="00DC760D">
        <w:rPr>
          <w:bCs/>
          <w:i/>
          <w:iCs/>
          <w:color w:val="000000" w:themeColor="text1"/>
          <w14:textOutline w14:w="0" w14:cap="flat" w14:cmpd="sng" w14:algn="ctr">
            <w14:noFill/>
            <w14:prstDash w14:val="solid"/>
            <w14:round/>
          </w14:textOutline>
        </w:rPr>
        <w:t xml:space="preserve"> of 25 years works at WineBow as a wine port</w:t>
      </w:r>
      <w:r w:rsidR="00BA1B57" w:rsidRPr="00DC760D">
        <w:rPr>
          <w:bCs/>
          <w:i/>
          <w:iCs/>
          <w:color w:val="000000" w:themeColor="text1"/>
          <w14:textOutline w14:w="0" w14:cap="flat" w14:cmpd="sng" w14:algn="ctr">
            <w14:noFill/>
            <w14:prstDash w14:val="solid"/>
            <w14:round/>
          </w14:textOutline>
        </w:rPr>
        <w:t>f</w:t>
      </w:r>
      <w:r w:rsidR="003146DE" w:rsidRPr="00DC760D">
        <w:rPr>
          <w:bCs/>
          <w:i/>
          <w:iCs/>
          <w:color w:val="000000" w:themeColor="text1"/>
          <w14:textOutline w14:w="0" w14:cap="flat" w14:cmpd="sng" w14:algn="ctr">
            <w14:noFill/>
            <w14:prstDash w14:val="solid"/>
            <w14:round/>
          </w14:textOutline>
        </w:rPr>
        <w:t>olio</w:t>
      </w:r>
      <w:r w:rsidR="00BA1B57" w:rsidRPr="00DC760D">
        <w:rPr>
          <w:bCs/>
          <w:i/>
          <w:iCs/>
          <w:color w:val="000000" w:themeColor="text1"/>
          <w14:textOutline w14:w="0" w14:cap="flat" w14:cmpd="sng" w14:algn="ctr">
            <w14:noFill/>
            <w14:prstDash w14:val="solid"/>
            <w14:round/>
          </w14:textOutline>
        </w:rPr>
        <w:t xml:space="preserve"> analyst. Their two sons</w:t>
      </w:r>
      <w:r w:rsidR="004000A4" w:rsidRPr="00DC760D">
        <w:rPr>
          <w:bCs/>
          <w:i/>
          <w:iCs/>
          <w:color w:val="000000" w:themeColor="text1"/>
          <w14:textOutline w14:w="0" w14:cap="flat" w14:cmpd="sng" w14:algn="ctr">
            <w14:noFill/>
            <w14:prstDash w14:val="solid"/>
            <w14:round/>
          </w14:textOutline>
        </w:rPr>
        <w:t xml:space="preserve"> keep growing</w:t>
      </w:r>
      <w:r w:rsidR="00685373" w:rsidRPr="00DC760D">
        <w:rPr>
          <w:bCs/>
          <w:i/>
          <w:iCs/>
          <w:color w:val="000000" w:themeColor="text1"/>
          <w14:textOutline w14:w="0" w14:cap="flat" w14:cmpd="sng" w14:algn="ctr">
            <w14:noFill/>
            <w14:prstDash w14:val="solid"/>
            <w14:round/>
          </w14:textOutline>
        </w:rPr>
        <w:t>;</w:t>
      </w:r>
      <w:r w:rsidR="004000A4" w:rsidRPr="00DC760D">
        <w:rPr>
          <w:bCs/>
          <w:i/>
          <w:iCs/>
          <w:color w:val="000000" w:themeColor="text1"/>
          <w14:textOutline w14:w="0" w14:cap="flat" w14:cmpd="sng" w14:algn="ctr">
            <w14:noFill/>
            <w14:prstDash w14:val="solid"/>
            <w14:round/>
          </w14:textOutline>
        </w:rPr>
        <w:t xml:space="preserve"> Reeve is a j</w:t>
      </w:r>
      <w:r w:rsidR="00444C4A" w:rsidRPr="00DC760D">
        <w:rPr>
          <w:bCs/>
          <w:i/>
          <w:iCs/>
          <w:color w:val="000000" w:themeColor="text1"/>
          <w14:textOutline w14:w="0" w14:cap="flat" w14:cmpd="sng" w14:algn="ctr">
            <w14:noFill/>
            <w14:prstDash w14:val="solid"/>
            <w14:round/>
          </w14:textOutline>
        </w:rPr>
        <w:t xml:space="preserve">unior at Sonoma State University and Gage </w:t>
      </w:r>
      <w:r w:rsidR="00A83988" w:rsidRPr="00DC760D">
        <w:rPr>
          <w:bCs/>
          <w:i/>
          <w:iCs/>
          <w:color w:val="000000" w:themeColor="text1"/>
          <w14:textOutline w14:w="0" w14:cap="flat" w14:cmpd="sng" w14:algn="ctr">
            <w14:noFill/>
            <w14:prstDash w14:val="solid"/>
            <w14:round/>
          </w14:textOutline>
        </w:rPr>
        <w:t xml:space="preserve">is a junior at Northgate HS in Walnut Creek. </w:t>
      </w:r>
      <w:r w:rsidR="0048525B" w:rsidRPr="00DC760D">
        <w:rPr>
          <w:bCs/>
          <w:i/>
          <w:iCs/>
          <w:color w:val="000000" w:themeColor="text1"/>
          <w14:textOutline w14:w="0" w14:cap="flat" w14:cmpd="sng" w14:algn="ctr">
            <w14:noFill/>
            <w14:prstDash w14:val="solid"/>
            <w14:round/>
          </w14:textOutline>
        </w:rPr>
        <w:t xml:space="preserve"> Gary also volunteers for the Civil Air Patrol and is his squadr</w:t>
      </w:r>
      <w:r w:rsidR="00536222" w:rsidRPr="00DC760D">
        <w:rPr>
          <w:bCs/>
          <w:i/>
          <w:iCs/>
          <w:color w:val="000000" w:themeColor="text1"/>
          <w14:textOutline w14:w="0" w14:cap="flat" w14:cmpd="sng" w14:algn="ctr">
            <w14:noFill/>
            <w14:prstDash w14:val="solid"/>
            <w14:round/>
          </w14:textOutline>
        </w:rPr>
        <w:t xml:space="preserve">on’s </w:t>
      </w:r>
      <w:r w:rsidR="00355558">
        <w:rPr>
          <w:bCs/>
          <w:i/>
          <w:iCs/>
          <w:color w:val="000000" w:themeColor="text1"/>
          <w14:textOutline w14:w="0" w14:cap="flat" w14:cmpd="sng" w14:algn="ctr">
            <w14:noFill/>
            <w14:prstDash w14:val="solid"/>
            <w14:round/>
          </w14:textOutline>
        </w:rPr>
        <w:t>E</w:t>
      </w:r>
      <w:r w:rsidR="00536222" w:rsidRPr="00DC760D">
        <w:rPr>
          <w:bCs/>
          <w:i/>
          <w:iCs/>
          <w:color w:val="000000" w:themeColor="text1"/>
          <w14:textOutline w14:w="0" w14:cap="flat" w14:cmpd="sng" w14:algn="ctr">
            <w14:noFill/>
            <w14:prstDash w14:val="solid"/>
            <w14:round/>
          </w14:textOutline>
        </w:rPr>
        <w:t xml:space="preserve">mergency </w:t>
      </w:r>
      <w:r w:rsidR="00355558">
        <w:rPr>
          <w:bCs/>
          <w:i/>
          <w:iCs/>
          <w:color w:val="000000" w:themeColor="text1"/>
          <w14:textOutline w14:w="0" w14:cap="flat" w14:cmpd="sng" w14:algn="ctr">
            <w14:noFill/>
            <w14:prstDash w14:val="solid"/>
            <w14:round/>
          </w14:textOutline>
        </w:rPr>
        <w:t>S</w:t>
      </w:r>
      <w:r w:rsidR="00536222" w:rsidRPr="00DC760D">
        <w:rPr>
          <w:bCs/>
          <w:i/>
          <w:iCs/>
          <w:color w:val="000000" w:themeColor="text1"/>
          <w14:textOutline w14:w="0" w14:cap="flat" w14:cmpd="sng" w14:algn="ctr">
            <w14:noFill/>
            <w14:prstDash w14:val="solid"/>
            <w14:round/>
          </w14:textOutline>
        </w:rPr>
        <w:t xml:space="preserve">ervices </w:t>
      </w:r>
      <w:r w:rsidR="00355558">
        <w:rPr>
          <w:bCs/>
          <w:i/>
          <w:iCs/>
          <w:color w:val="000000" w:themeColor="text1"/>
          <w14:textOutline w14:w="0" w14:cap="flat" w14:cmpd="sng" w14:algn="ctr">
            <w14:noFill/>
            <w14:prstDash w14:val="solid"/>
            <w14:round/>
          </w14:textOutline>
        </w:rPr>
        <w:t>O</w:t>
      </w:r>
      <w:r w:rsidR="00536222" w:rsidRPr="00DC760D">
        <w:rPr>
          <w:bCs/>
          <w:i/>
          <w:iCs/>
          <w:color w:val="000000" w:themeColor="text1"/>
          <w14:textOutline w14:w="0" w14:cap="flat" w14:cmpd="sng" w14:algn="ctr">
            <w14:noFill/>
            <w14:prstDash w14:val="solid"/>
            <w14:round/>
          </w14:textOutline>
        </w:rPr>
        <w:t xml:space="preserve">fficer.  Gary is delighted </w:t>
      </w:r>
      <w:r w:rsidR="00F31D73" w:rsidRPr="00DC760D">
        <w:rPr>
          <w:bCs/>
          <w:i/>
          <w:iCs/>
          <w:color w:val="000000" w:themeColor="text1"/>
          <w14:textOutline w14:w="0" w14:cap="flat" w14:cmpd="sng" w14:algn="ctr">
            <w14:noFill/>
            <w14:prstDash w14:val="solid"/>
            <w14:round/>
          </w14:textOutline>
        </w:rPr>
        <w:t xml:space="preserve">to be back with his RCSFC family and is looking forward </w:t>
      </w:r>
      <w:r w:rsidR="00641A9C" w:rsidRPr="00DC760D">
        <w:rPr>
          <w:bCs/>
          <w:i/>
          <w:iCs/>
          <w:color w:val="000000" w:themeColor="text1"/>
          <w14:textOutline w14:w="0" w14:cap="flat" w14:cmpd="sng" w14:algn="ctr">
            <w14:noFill/>
            <w14:prstDash w14:val="solid"/>
            <w14:round/>
          </w14:textOutline>
        </w:rPr>
        <w:t xml:space="preserve">to seeing </w:t>
      </w:r>
      <w:r w:rsidR="005F22E6">
        <w:rPr>
          <w:bCs/>
          <w:i/>
          <w:iCs/>
          <w:color w:val="000000" w:themeColor="text1"/>
          <w14:textOutline w14:w="0" w14:cap="flat" w14:cmpd="sng" w14:algn="ctr">
            <w14:noFill/>
            <w14:prstDash w14:val="solid"/>
            <w14:round/>
          </w14:textOutline>
        </w:rPr>
        <w:t>everyone</w:t>
      </w:r>
      <w:r w:rsidR="00641A9C" w:rsidRPr="00DC760D">
        <w:rPr>
          <w:bCs/>
          <w:i/>
          <w:iCs/>
          <w:color w:val="000000" w:themeColor="text1"/>
          <w14:textOutline w14:w="0" w14:cap="flat" w14:cmpd="sng" w14:algn="ctr">
            <w14:noFill/>
            <w14:prstDash w14:val="solid"/>
            <w14:round/>
          </w14:textOutline>
        </w:rPr>
        <w:t>l again soon.</w:t>
      </w:r>
      <w:r w:rsidR="003146DE" w:rsidRPr="00DC760D">
        <w:rPr>
          <w:bCs/>
          <w:i/>
          <w:iCs/>
          <w:color w:val="000000" w:themeColor="text1"/>
          <w14:textOutline w14:w="0" w14:cap="flat" w14:cmpd="sng" w14:algn="ctr">
            <w14:noFill/>
            <w14:prstDash w14:val="solid"/>
            <w14:round/>
          </w14:textOutline>
        </w:rPr>
        <w:t xml:space="preserve"> </w:t>
      </w:r>
      <w:r w:rsidR="00A960B9" w:rsidRPr="00DC760D">
        <w:rPr>
          <w:bCs/>
          <w:i/>
          <w:iCs/>
          <w:color w:val="000000" w:themeColor="text1"/>
          <w14:textOutline w14:w="0" w14:cap="flat" w14:cmpd="sng" w14:algn="ctr">
            <w14:noFill/>
            <w14:prstDash w14:val="solid"/>
            <w14:round/>
          </w14:textOutline>
        </w:rPr>
        <w:t>Welcome Back Gary!</w:t>
      </w:r>
    </w:p>
    <w:p w14:paraId="5D3217E5" w14:textId="77777777" w:rsidR="00EB64E1" w:rsidRPr="00DC760D" w:rsidRDefault="00EB64E1" w:rsidP="00D16140">
      <w:pPr>
        <w:rPr>
          <w:bCs/>
          <w:i/>
          <w:iCs/>
          <w:color w:val="000000" w:themeColor="text1"/>
          <w14:textOutline w14:w="0" w14:cap="flat" w14:cmpd="sng" w14:algn="ctr">
            <w14:noFill/>
            <w14:prstDash w14:val="solid"/>
            <w14:round/>
          </w14:textOutline>
        </w:rPr>
      </w:pPr>
    </w:p>
    <w:p w14:paraId="65CBA20D" w14:textId="77777777" w:rsidR="008C07D2" w:rsidRDefault="008C07D2" w:rsidP="00D16140">
      <w:pPr>
        <w:rPr>
          <w:bCs/>
          <w:color w:val="000000" w:themeColor="text1"/>
          <w14:textOutline w14:w="0" w14:cap="flat" w14:cmpd="sng" w14:algn="ctr">
            <w14:noFill/>
            <w14:prstDash w14:val="solid"/>
            <w14:round/>
          </w14:textOutline>
        </w:rPr>
      </w:pPr>
    </w:p>
    <w:p w14:paraId="5014C236" w14:textId="77777777" w:rsidR="008C07D2" w:rsidRPr="00CD4629" w:rsidRDefault="004724AB" w:rsidP="00D16140">
      <w:pPr>
        <w:rPr>
          <w:bCs/>
          <w:i/>
          <w:iCs/>
          <w:color w:val="000000" w:themeColor="text1"/>
          <w14:textOutline w14:w="0" w14:cap="flat" w14:cmpd="sng" w14:algn="ctr">
            <w14:noFill/>
            <w14:prstDash w14:val="solid"/>
            <w14:round/>
          </w14:textOutline>
        </w:rPr>
      </w:pPr>
      <w:r>
        <w:rPr>
          <w:bCs/>
          <w:color w:val="000000" w:themeColor="text1"/>
          <w14:textOutline w14:w="0" w14:cap="flat" w14:cmpd="sng" w14:algn="ctr">
            <w14:noFill/>
            <w14:prstDash w14:val="solid"/>
            <w14:round/>
          </w14:textOutline>
        </w:rPr>
        <w:t xml:space="preserve">  </w:t>
      </w:r>
      <w:r w:rsidR="008C07D2" w:rsidRPr="00CD4629">
        <w:rPr>
          <w:bCs/>
          <w:i/>
          <w:iCs/>
          <w:color w:val="000000" w:themeColor="text1"/>
          <w14:textOutline w14:w="0" w14:cap="flat" w14:cmpd="sng" w14:algn="ctr">
            <w14:noFill/>
            <w14:prstDash w14:val="solid"/>
            <w14:round/>
          </w14:textOutline>
        </w:rPr>
        <w:t>Tom Moran and his wife Leslie</w:t>
      </w:r>
      <w:r w:rsidR="00942774" w:rsidRPr="00CD4629">
        <w:rPr>
          <w:bCs/>
          <w:i/>
          <w:iCs/>
          <w:color w:val="000000" w:themeColor="text1"/>
          <w14:textOutline w14:w="0" w14:cap="flat" w14:cmpd="sng" w14:algn="ctr">
            <w14:noFill/>
            <w14:prstDash w14:val="solid"/>
            <w14:round/>
          </w14:textOutline>
        </w:rPr>
        <w:t xml:space="preserve"> recently moved to San Francisco. Tom is a 30 year </w:t>
      </w:r>
      <w:r w:rsidR="00306BF3" w:rsidRPr="00CD4629">
        <w:rPr>
          <w:bCs/>
          <w:i/>
          <w:iCs/>
          <w:color w:val="000000" w:themeColor="text1"/>
          <w14:textOutline w14:w="0" w14:cap="flat" w14:cmpd="sng" w14:algn="ctr">
            <w14:noFill/>
            <w14:prstDash w14:val="solid"/>
            <w14:round/>
          </w14:textOutline>
        </w:rPr>
        <w:t xml:space="preserve">veteran of the US Foreign Service and has served </w:t>
      </w:r>
      <w:r w:rsidR="002432BA" w:rsidRPr="00CD4629">
        <w:rPr>
          <w:bCs/>
          <w:i/>
          <w:iCs/>
          <w:color w:val="000000" w:themeColor="text1"/>
          <w14:textOutline w14:w="0" w14:cap="flat" w14:cmpd="sng" w14:algn="ctr">
            <w14:noFill/>
            <w14:prstDash w14:val="solid"/>
            <w14:round/>
          </w14:textOutline>
        </w:rPr>
        <w:t>10 overseas tours in Europe, Africa, the Middle East</w:t>
      </w:r>
      <w:r w:rsidR="005D1DF3" w:rsidRPr="00CD4629">
        <w:rPr>
          <w:bCs/>
          <w:i/>
          <w:iCs/>
          <w:color w:val="000000" w:themeColor="text1"/>
          <w14:textOutline w14:w="0" w14:cap="flat" w14:cmpd="sng" w14:algn="ctr">
            <w14:noFill/>
            <w14:prstDash w14:val="solid"/>
            <w14:round/>
          </w14:textOutline>
        </w:rPr>
        <w:t xml:space="preserve">, and most recently </w:t>
      </w:r>
      <w:r w:rsidR="00FB2F21" w:rsidRPr="00CD4629">
        <w:rPr>
          <w:bCs/>
          <w:i/>
          <w:iCs/>
          <w:color w:val="000000" w:themeColor="text1"/>
          <w14:textOutline w14:w="0" w14:cap="flat" w14:cmpd="sng" w14:algn="ctr">
            <w14:noFill/>
            <w14:prstDash w14:val="solid"/>
            <w14:round/>
          </w14:textOutline>
        </w:rPr>
        <w:t>Tokyo,</w:t>
      </w:r>
      <w:r w:rsidR="005D1DF3" w:rsidRPr="00CD4629">
        <w:rPr>
          <w:bCs/>
          <w:i/>
          <w:iCs/>
          <w:color w:val="000000" w:themeColor="text1"/>
          <w14:textOutline w14:w="0" w14:cap="flat" w14:cmpd="sng" w14:algn="ctr">
            <w14:noFill/>
            <w14:prstDash w14:val="solid"/>
            <w14:round/>
          </w14:textOutline>
        </w:rPr>
        <w:t xml:space="preserve"> Japan</w:t>
      </w:r>
      <w:r w:rsidR="00FB2F21" w:rsidRPr="00CD4629">
        <w:rPr>
          <w:bCs/>
          <w:i/>
          <w:iCs/>
          <w:color w:val="000000" w:themeColor="text1"/>
          <w14:textOutline w14:w="0" w14:cap="flat" w14:cmpd="sng" w14:algn="ctr">
            <w14:noFill/>
            <w14:prstDash w14:val="solid"/>
            <w14:round/>
          </w14:textOutline>
        </w:rPr>
        <w:t>.</w:t>
      </w:r>
    </w:p>
    <w:p w14:paraId="476B6443" w14:textId="77777777" w:rsidR="00FB2F21" w:rsidRPr="00CD4629" w:rsidRDefault="00FB2F21" w:rsidP="00D16140">
      <w:pPr>
        <w:rPr>
          <w:bCs/>
          <w:i/>
          <w:iCs/>
          <w:color w:val="000000" w:themeColor="text1"/>
          <w14:textOutline w14:w="0" w14:cap="flat" w14:cmpd="sng" w14:algn="ctr">
            <w14:noFill/>
            <w14:prstDash w14:val="solid"/>
            <w14:round/>
          </w14:textOutline>
        </w:rPr>
      </w:pPr>
      <w:r w:rsidRPr="00CD4629">
        <w:rPr>
          <w:bCs/>
          <w:i/>
          <w:iCs/>
          <w:color w:val="000000" w:themeColor="text1"/>
          <w14:textOutline w14:w="0" w14:cap="flat" w14:cmpd="sng" w14:algn="ctr">
            <w14:noFill/>
            <w14:prstDash w14:val="solid"/>
            <w14:round/>
          </w14:textOutline>
        </w:rPr>
        <w:t>Tom and Leslie have 2 grown children</w:t>
      </w:r>
      <w:r w:rsidR="00387049" w:rsidRPr="00CD4629">
        <w:rPr>
          <w:bCs/>
          <w:i/>
          <w:iCs/>
          <w:color w:val="000000" w:themeColor="text1"/>
          <w14:textOutline w14:w="0" w14:cap="flat" w14:cmpd="sng" w14:algn="ctr">
            <w14:noFill/>
            <w14:prstDash w14:val="solid"/>
            <w14:round/>
          </w14:textOutline>
        </w:rPr>
        <w:t xml:space="preserve"> and plan to retire eventually in </w:t>
      </w:r>
      <w:r w:rsidR="00E24F4C" w:rsidRPr="00CD4629">
        <w:rPr>
          <w:bCs/>
          <w:i/>
          <w:iCs/>
          <w:color w:val="000000" w:themeColor="text1"/>
          <w14:textOutline w14:w="0" w14:cap="flat" w14:cmpd="sng" w14:algn="ctr">
            <w14:noFill/>
            <w14:prstDash w14:val="solid"/>
            <w14:round/>
          </w14:textOutline>
        </w:rPr>
        <w:t>Capitola, California.</w:t>
      </w:r>
      <w:r w:rsidR="00A9161E" w:rsidRPr="00CD4629">
        <w:rPr>
          <w:bCs/>
          <w:i/>
          <w:iCs/>
          <w:color w:val="000000" w:themeColor="text1"/>
          <w14:textOutline w14:w="0" w14:cap="flat" w14:cmpd="sng" w14:algn="ctr">
            <w14:noFill/>
            <w14:prstDash w14:val="solid"/>
            <w14:round/>
          </w14:textOutline>
        </w:rPr>
        <w:t xml:space="preserve"> Tom was referred by a good friend and fellow Rotarian, Jim Zenner</w:t>
      </w:r>
      <w:r w:rsidR="009C38AC" w:rsidRPr="00CD4629">
        <w:rPr>
          <w:bCs/>
          <w:i/>
          <w:iCs/>
          <w:color w:val="000000" w:themeColor="text1"/>
          <w14:textOutline w14:w="0" w14:cap="flat" w14:cmpd="sng" w14:algn="ctr">
            <w14:noFill/>
            <w14:prstDash w14:val="solid"/>
            <w14:round/>
          </w14:textOutline>
        </w:rPr>
        <w:t xml:space="preserve">. Tom looks forward to working on </w:t>
      </w:r>
      <w:r w:rsidR="00731966" w:rsidRPr="00CD4629">
        <w:rPr>
          <w:bCs/>
          <w:i/>
          <w:iCs/>
          <w:color w:val="000000" w:themeColor="text1"/>
          <w14:textOutline w14:w="0" w14:cap="flat" w14:cmpd="sng" w14:algn="ctr">
            <w14:noFill/>
            <w14:prstDash w14:val="solid"/>
            <w14:round/>
          </w14:textOutline>
        </w:rPr>
        <w:t xml:space="preserve">Rotary </w:t>
      </w:r>
      <w:r w:rsidR="009C38AC" w:rsidRPr="00CD4629">
        <w:rPr>
          <w:bCs/>
          <w:i/>
          <w:iCs/>
          <w:color w:val="000000" w:themeColor="text1"/>
          <w14:textOutline w14:w="0" w14:cap="flat" w14:cmpd="sng" w14:algn="ctr">
            <w14:noFill/>
            <w14:prstDash w14:val="solid"/>
            <w14:round/>
          </w14:textOutline>
        </w:rPr>
        <w:t>service projects</w:t>
      </w:r>
      <w:r w:rsidR="00731966" w:rsidRPr="00CD4629">
        <w:rPr>
          <w:bCs/>
          <w:i/>
          <w:iCs/>
          <w:color w:val="000000" w:themeColor="text1"/>
          <w14:textOutline w14:w="0" w14:cap="flat" w14:cmpd="sng" w14:algn="ctr">
            <w14:noFill/>
            <w14:prstDash w14:val="solid"/>
            <w14:round/>
          </w14:textOutline>
        </w:rPr>
        <w:t xml:space="preserve"> both in the US and abroad</w:t>
      </w:r>
      <w:r w:rsidR="004724AB" w:rsidRPr="00CD4629">
        <w:rPr>
          <w:bCs/>
          <w:i/>
          <w:iCs/>
          <w:color w:val="000000" w:themeColor="text1"/>
          <w14:textOutline w14:w="0" w14:cap="flat" w14:cmpd="sng" w14:algn="ctr">
            <w14:noFill/>
            <w14:prstDash w14:val="solid"/>
            <w14:round/>
          </w14:textOutline>
        </w:rPr>
        <w:t>.</w:t>
      </w:r>
      <w:r w:rsidR="00A960B9" w:rsidRPr="00CD4629">
        <w:rPr>
          <w:bCs/>
          <w:i/>
          <w:iCs/>
          <w:color w:val="000000" w:themeColor="text1"/>
          <w14:textOutline w14:w="0" w14:cap="flat" w14:cmpd="sng" w14:algn="ctr">
            <w14:noFill/>
            <w14:prstDash w14:val="solid"/>
            <w14:round/>
          </w14:textOutline>
        </w:rPr>
        <w:t xml:space="preserve"> Welcome Tom!</w:t>
      </w:r>
    </w:p>
    <w:p w14:paraId="7DF24596" w14:textId="77777777" w:rsidR="00EB64E1" w:rsidRDefault="00EB64E1" w:rsidP="00D16140">
      <w:pPr>
        <w:rPr>
          <w:bCs/>
          <w:color w:val="000000" w:themeColor="text1"/>
          <w:sz w:val="48"/>
          <w:szCs w:val="48"/>
          <w14:textOutline w14:w="0" w14:cap="flat" w14:cmpd="sng" w14:algn="ctr">
            <w14:noFill/>
            <w14:prstDash w14:val="solid"/>
            <w14:round/>
          </w14:textOutline>
        </w:rPr>
      </w:pPr>
    </w:p>
    <w:p w14:paraId="5264973C" w14:textId="77777777" w:rsidR="00A14344" w:rsidRPr="001C557C" w:rsidRDefault="002C3F01" w:rsidP="00D16140">
      <w:pP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57C">
        <w:rPr>
          <w:bCs/>
          <w:color w:val="000000" w:themeColor="text1"/>
          <w:sz w:val="36"/>
          <w:szCs w:val="36"/>
          <w14:textOutline w14:w="0" w14:cap="flat" w14:cmpd="sng" w14:algn="ctr">
            <w14:noFill/>
            <w14:prstDash w14:val="solid"/>
            <w14:round/>
          </w14:textOutline>
        </w:rPr>
        <w:t xml:space="preserve">Reminder: </w:t>
      </w:r>
      <w:r w:rsidR="00A14344" w:rsidRPr="001C557C">
        <w:rPr>
          <w:bCs/>
          <w:color w:val="000000" w:themeColor="text1"/>
          <w:sz w:val="36"/>
          <w:szCs w:val="36"/>
          <w14:textOutline w14:w="0" w14:cap="flat" w14:cmpd="sng" w14:algn="ctr">
            <w14:noFill/>
            <w14:prstDash w14:val="solid"/>
            <w14:round/>
          </w14:textOutline>
        </w:rPr>
        <w:t xml:space="preserve">RCSFC  </w:t>
      </w:r>
      <w:r w:rsidR="00A14344" w:rsidRPr="001C557C">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Foundation Board </w:t>
      </w:r>
      <w:r w:rsidR="0040673A" w:rsidRPr="001C557C">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A14344" w:rsidRPr="001C557C">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a </w:t>
      </w:r>
      <w:r w:rsidR="00B86BF2" w:rsidRPr="001C557C">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14344" w:rsidRPr="001C557C">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Member</w:t>
      </w:r>
      <w:r w:rsidR="00B86BF2" w:rsidRPr="001C557C">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14344" w:rsidRPr="001C557C">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504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5046" w:rsidRPr="003C2FA0">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many of you are aware, Mark Czanderna left our club </w:t>
      </w:r>
      <w:r w:rsidR="00DE0582" w:rsidRPr="003C2FA0">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late September. As a Foundation Board Member</w:t>
      </w:r>
      <w:r w:rsidR="00A820A7" w:rsidRPr="003C2FA0">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position was then left open.  Stuart Williams </w:t>
      </w:r>
      <w:r w:rsidR="003C2FA0" w:rsidRPr="003C2FA0">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graciously accepted the pos</w:t>
      </w:r>
      <w:r w:rsidR="003C2FA0">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3C2FA0" w:rsidRPr="003C2FA0">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  Thank you Stu.</w:t>
      </w:r>
    </w:p>
    <w:p w14:paraId="780AA97E" w14:textId="77777777" w:rsidR="0040673A" w:rsidRPr="0040673A" w:rsidRDefault="00C04219" w:rsidP="00D16140">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40"/>
          <w:szCs w:val="40"/>
        </w:rPr>
        <w:drawing>
          <wp:anchor distT="0" distB="0" distL="114300" distR="114300" simplePos="0" relativeHeight="251948032" behindDoc="1" locked="0" layoutInCell="1" allowOverlap="1" wp14:anchorId="6793801F" wp14:editId="20A70FD0">
            <wp:simplePos x="0" y="0"/>
            <wp:positionH relativeFrom="column">
              <wp:posOffset>4987562</wp:posOffset>
            </wp:positionH>
            <wp:positionV relativeFrom="paragraph">
              <wp:posOffset>113030</wp:posOffset>
            </wp:positionV>
            <wp:extent cx="1627632" cy="1627632"/>
            <wp:effectExtent l="0" t="0" r="0" b="0"/>
            <wp:wrapTight wrapText="bothSides">
              <wp:wrapPolygon edited="0">
                <wp:start x="0" y="0"/>
                <wp:lineTo x="0" y="21406"/>
                <wp:lineTo x="21406" y="21406"/>
                <wp:lineTo x="21406" y="0"/>
                <wp:lineTo x="0" y="0"/>
              </wp:wrapPolygon>
            </wp:wrapTight>
            <wp:docPr id="21" name="Picture 21"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a suit and tie smiling at the camera&#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7632" cy="1627632"/>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bCs/>
          <w:noProof/>
          <w:color w:val="000000" w:themeColor="text1"/>
          <w:sz w:val="40"/>
          <w:szCs w:val="40"/>
        </w:rPr>
        <w:drawing>
          <wp:anchor distT="0" distB="0" distL="114300" distR="114300" simplePos="0" relativeHeight="251947008" behindDoc="1" locked="0" layoutInCell="1" allowOverlap="1" wp14:anchorId="44165D47" wp14:editId="290547E8">
            <wp:simplePos x="0" y="0"/>
            <wp:positionH relativeFrom="column">
              <wp:posOffset>325211</wp:posOffset>
            </wp:positionH>
            <wp:positionV relativeFrom="paragraph">
              <wp:posOffset>107950</wp:posOffset>
            </wp:positionV>
            <wp:extent cx="1567180" cy="1664970"/>
            <wp:effectExtent l="0" t="0" r="0" b="0"/>
            <wp:wrapTight wrapText="bothSides">
              <wp:wrapPolygon edited="0">
                <wp:start x="0" y="0"/>
                <wp:lineTo x="0" y="21419"/>
                <wp:lineTo x="21355" y="21419"/>
                <wp:lineTo x="21355" y="0"/>
                <wp:lineTo x="0" y="0"/>
              </wp:wrapPolygon>
            </wp:wrapTight>
            <wp:docPr id="26" name="Picture 26"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earing a suit and tie smiling at the camera&#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7180" cy="166497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4C1538AA" w14:textId="77777777" w:rsidR="00A96A37" w:rsidRDefault="00A96A37" w:rsidP="00CF3489">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2BAF31" w14:textId="77777777" w:rsidR="00574A87" w:rsidRDefault="00574A87" w:rsidP="00714D9D">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ECD80C" w14:textId="77777777" w:rsidR="00141ABA" w:rsidRDefault="0040673A" w:rsidP="00C13A58">
      <w:pPr>
        <w:jc w:val="cente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0673A">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E8"/>
      </w:r>
    </w:p>
    <w:p w14:paraId="342917C1" w14:textId="77777777" w:rsidR="0017795F" w:rsidRDefault="0017795F" w:rsidP="00714D9D">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812753" w14:textId="77777777" w:rsidR="00227931" w:rsidRDefault="00227931" w:rsidP="00714D9D">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E5752" w14:textId="77777777" w:rsidR="00227931" w:rsidRPr="00227931" w:rsidRDefault="00C04219" w:rsidP="00714D9D">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2089344" behindDoc="1" locked="0" layoutInCell="1" allowOverlap="1" wp14:anchorId="4AA46453" wp14:editId="1FA9A436">
                <wp:simplePos x="0" y="0"/>
                <wp:positionH relativeFrom="column">
                  <wp:posOffset>4987925</wp:posOffset>
                </wp:positionH>
                <wp:positionV relativeFrom="paragraph">
                  <wp:posOffset>81280</wp:posOffset>
                </wp:positionV>
                <wp:extent cx="1627505" cy="162560"/>
                <wp:effectExtent l="0" t="0" r="0" b="2540"/>
                <wp:wrapTight wrapText="bothSides">
                  <wp:wrapPolygon edited="0">
                    <wp:start x="0" y="0"/>
                    <wp:lineTo x="0" y="20250"/>
                    <wp:lineTo x="21406" y="20250"/>
                    <wp:lineTo x="21406" y="0"/>
                    <wp:lineTo x="0" y="0"/>
                  </wp:wrapPolygon>
                </wp:wrapTight>
                <wp:docPr id="85" name="Text Box 85"/>
                <wp:cNvGraphicFramePr/>
                <a:graphic xmlns:a="http://schemas.openxmlformats.org/drawingml/2006/main">
                  <a:graphicData uri="http://schemas.microsoft.com/office/word/2010/wordprocessingShape">
                    <wps:wsp>
                      <wps:cNvSpPr txBox="1"/>
                      <wps:spPr>
                        <a:xfrm>
                          <a:off x="0" y="0"/>
                          <a:ext cx="1627505" cy="162560"/>
                        </a:xfrm>
                        <a:prstGeom prst="rect">
                          <a:avLst/>
                        </a:prstGeom>
                        <a:solidFill>
                          <a:prstClr val="white"/>
                        </a:solidFill>
                        <a:ln>
                          <a:noFill/>
                        </a:ln>
                      </wps:spPr>
                      <wps:txbx>
                        <w:txbxContent>
                          <w:p w14:paraId="0B7E006A" w14:textId="77777777" w:rsidR="00C04219" w:rsidRPr="00E2392B" w:rsidRDefault="00C04219" w:rsidP="00C04219">
                            <w:pPr>
                              <w:pStyle w:val="Caption"/>
                              <w:rPr>
                                <w:bCs/>
                                <w:noProof/>
                                <w:color w:val="000000" w:themeColor="text1"/>
                                <w:sz w:val="40"/>
                                <w:szCs w:val="40"/>
                              </w:rPr>
                            </w:pPr>
                            <w:r>
                              <w:t xml:space="preserve">                        Stuart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46453" id="Text Box 85" o:spid="_x0000_s1032" type="#_x0000_t202" style="position:absolute;margin-left:392.75pt;margin-top:6.4pt;width:128.15pt;height:12.8pt;z-index:-25122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" stroked="f">
                <v:textbox inset="0,0,0,0">
                  <w:txbxContent>
                    <w:p w14:paraId="0B7E006A" w14:textId="77777777" w:rsidR="00C04219" w:rsidRPr="00E2392B" w:rsidRDefault="00C04219" w:rsidP="00C04219">
                      <w:pPr>
                        <w:pStyle w:val="Caption"/>
                        <w:rPr>
                          <w:bCs/>
                          <w:noProof/>
                          <w:color w:val="000000" w:themeColor="text1"/>
                          <w:sz w:val="40"/>
                          <w:szCs w:val="40"/>
                        </w:rPr>
                      </w:pPr>
                      <w:r>
                        <w:t xml:space="preserve">                        Stuart</w:t>
                      </w:r>
                    </w:p>
                  </w:txbxContent>
                </v:textbox>
                <w10:wrap type="tight"/>
              </v:shape>
            </w:pict>
          </mc:Fallback>
        </mc:AlternateContent>
      </w:r>
      <w:r>
        <w:rPr>
          <w:noProof/>
        </w:rPr>
        <mc:AlternateContent>
          <mc:Choice Requires="wps">
            <w:drawing>
              <wp:anchor distT="0" distB="0" distL="114300" distR="114300" simplePos="0" relativeHeight="252087296" behindDoc="1" locked="0" layoutInCell="1" allowOverlap="1" wp14:anchorId="4A0D8036" wp14:editId="02FC743C">
                <wp:simplePos x="0" y="0"/>
                <wp:positionH relativeFrom="column">
                  <wp:posOffset>326390</wp:posOffset>
                </wp:positionH>
                <wp:positionV relativeFrom="paragraph">
                  <wp:posOffset>84455</wp:posOffset>
                </wp:positionV>
                <wp:extent cx="1567180" cy="156845"/>
                <wp:effectExtent l="0" t="0" r="0" b="0"/>
                <wp:wrapTight wrapText="bothSides">
                  <wp:wrapPolygon edited="0">
                    <wp:start x="0" y="0"/>
                    <wp:lineTo x="0" y="19239"/>
                    <wp:lineTo x="21355" y="19239"/>
                    <wp:lineTo x="21355"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1567180" cy="156845"/>
                        </a:xfrm>
                        <a:prstGeom prst="rect">
                          <a:avLst/>
                        </a:prstGeom>
                        <a:solidFill>
                          <a:prstClr val="white"/>
                        </a:solidFill>
                        <a:ln>
                          <a:noFill/>
                        </a:ln>
                      </wps:spPr>
                      <wps:txbx>
                        <w:txbxContent>
                          <w:p w14:paraId="3C730F4F" w14:textId="77777777" w:rsidR="00C04219" w:rsidRPr="00394C64" w:rsidRDefault="00C04219" w:rsidP="00C04219">
                            <w:pPr>
                              <w:pStyle w:val="Caption"/>
                              <w:rPr>
                                <w:bCs/>
                                <w:noProof/>
                                <w:color w:val="000000" w:themeColor="text1"/>
                                <w:sz w:val="40"/>
                                <w:szCs w:val="40"/>
                              </w:rPr>
                            </w:pPr>
                            <w:r>
                              <w:t xml:space="preserve">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D8036" id="Text Box 84" o:spid="_x0000_s1033" type="#_x0000_t202" style="position:absolute;margin-left:25.7pt;margin-top:6.65pt;width:123.4pt;height:12.35pt;z-index:-25122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" stroked="f">
                <v:textbox inset="0,0,0,0">
                  <w:txbxContent>
                    <w:p w14:paraId="3C730F4F" w14:textId="77777777" w:rsidR="00C04219" w:rsidRPr="00394C64" w:rsidRDefault="00C04219" w:rsidP="00C04219">
                      <w:pPr>
                        <w:pStyle w:val="Caption"/>
                        <w:rPr>
                          <w:bCs/>
                          <w:noProof/>
                          <w:color w:val="000000" w:themeColor="text1"/>
                          <w:sz w:val="40"/>
                          <w:szCs w:val="40"/>
                        </w:rPr>
                      </w:pPr>
                      <w:r>
                        <w:t xml:space="preserve">                        Mark</w:t>
                      </w:r>
                    </w:p>
                  </w:txbxContent>
                </v:textbox>
                <w10:wrap type="tight"/>
              </v:shape>
            </w:pict>
          </mc:Fallback>
        </mc:AlternateContent>
      </w:r>
      <w:r w:rsidR="00227931">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7931">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                                                                                         </w:t>
      </w:r>
    </w:p>
    <w:p w14:paraId="26F8B929" w14:textId="77777777" w:rsidR="005A33EB" w:rsidRPr="00227931" w:rsidRDefault="00227931" w:rsidP="00227931">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40"/>
          <w:szCs w:val="40"/>
        </w:rPr>
        <w:lastRenderedPageBreak/>
        <w:drawing>
          <wp:anchor distT="0" distB="0" distL="114300" distR="114300" simplePos="0" relativeHeight="251999232" behindDoc="1" locked="0" layoutInCell="1" allowOverlap="1" wp14:anchorId="2A03C264" wp14:editId="6D4550B1">
            <wp:simplePos x="0" y="0"/>
            <wp:positionH relativeFrom="column">
              <wp:posOffset>15875</wp:posOffset>
            </wp:positionH>
            <wp:positionV relativeFrom="paragraph">
              <wp:posOffset>1270</wp:posOffset>
            </wp:positionV>
            <wp:extent cx="1427480" cy="1492250"/>
            <wp:effectExtent l="0" t="0" r="0" b="6350"/>
            <wp:wrapTight wrapText="bothSides">
              <wp:wrapPolygon edited="0">
                <wp:start x="0" y="0"/>
                <wp:lineTo x="0" y="21508"/>
                <wp:lineTo x="21331" y="21508"/>
                <wp:lineTo x="21331" y="0"/>
                <wp:lineTo x="0" y="0"/>
              </wp:wrapPolygon>
            </wp:wrapTight>
            <wp:docPr id="112" name="Picture 112" descr="A smiling person and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miling person and person posing for a phot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7480" cy="149225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F14A9F">
        <w:rPr>
          <w:b/>
          <w:bCs/>
          <w:sz w:val="21"/>
          <w:szCs w:val="21"/>
        </w:rPr>
        <w:t>More News</w:t>
      </w:r>
      <w:r w:rsidR="00CA6564">
        <w:rPr>
          <w:b/>
          <w:bCs/>
          <w:sz w:val="21"/>
          <w:szCs w:val="21"/>
        </w:rPr>
        <w:t>!</w:t>
      </w:r>
      <w:r w:rsidR="00F27280">
        <w:rPr>
          <w:b/>
          <w:bCs/>
          <w:sz w:val="21"/>
          <w:szCs w:val="21"/>
        </w:rPr>
        <w:t xml:space="preserve">   As many of you know </w:t>
      </w:r>
      <w:r w:rsidR="00CA6564">
        <w:rPr>
          <w:b/>
          <w:bCs/>
          <w:sz w:val="21"/>
          <w:szCs w:val="21"/>
        </w:rPr>
        <w:t xml:space="preserve">our past president, </w:t>
      </w:r>
      <w:r w:rsidR="00F27280">
        <w:rPr>
          <w:b/>
          <w:bCs/>
          <w:sz w:val="21"/>
          <w:szCs w:val="21"/>
        </w:rPr>
        <w:t>Jeff Oakes celebrated his birthday last month</w:t>
      </w:r>
      <w:r w:rsidR="00E426CA">
        <w:rPr>
          <w:b/>
          <w:bCs/>
          <w:sz w:val="21"/>
          <w:szCs w:val="21"/>
        </w:rPr>
        <w:t>. To honor Jeff, his Mother-in-Law</w:t>
      </w:r>
      <w:r w:rsidR="0041660E">
        <w:rPr>
          <w:b/>
          <w:bCs/>
          <w:sz w:val="21"/>
          <w:szCs w:val="21"/>
        </w:rPr>
        <w:t>,</w:t>
      </w:r>
      <w:r w:rsidR="00E426CA">
        <w:rPr>
          <w:b/>
          <w:bCs/>
          <w:sz w:val="21"/>
          <w:szCs w:val="21"/>
        </w:rPr>
        <w:t xml:space="preserve"> </w:t>
      </w:r>
      <w:r w:rsidR="00537C3B">
        <w:rPr>
          <w:b/>
          <w:bCs/>
          <w:sz w:val="21"/>
          <w:szCs w:val="21"/>
        </w:rPr>
        <w:t>Mary Ann Sidell</w:t>
      </w:r>
      <w:r w:rsidR="007C72E7">
        <w:rPr>
          <w:b/>
          <w:bCs/>
          <w:sz w:val="21"/>
          <w:szCs w:val="21"/>
        </w:rPr>
        <w:t xml:space="preserve"> has graciously donated $300 </w:t>
      </w:r>
      <w:r w:rsidR="00265FCC">
        <w:rPr>
          <w:b/>
          <w:bCs/>
          <w:sz w:val="21"/>
          <w:szCs w:val="21"/>
        </w:rPr>
        <w:t>in his name</w:t>
      </w:r>
      <w:r w:rsidR="00656E16">
        <w:rPr>
          <w:b/>
          <w:bCs/>
          <w:sz w:val="21"/>
          <w:szCs w:val="21"/>
        </w:rPr>
        <w:t>,</w:t>
      </w:r>
      <w:r w:rsidR="00265FCC">
        <w:rPr>
          <w:b/>
          <w:bCs/>
          <w:sz w:val="21"/>
          <w:szCs w:val="21"/>
        </w:rPr>
        <w:t xml:space="preserve"> </w:t>
      </w:r>
      <w:r w:rsidR="007C72E7">
        <w:rPr>
          <w:b/>
          <w:bCs/>
          <w:sz w:val="21"/>
          <w:szCs w:val="21"/>
        </w:rPr>
        <w:t>to our Rotary Club.</w:t>
      </w:r>
      <w:r w:rsidR="00656E16">
        <w:rPr>
          <w:b/>
          <w:bCs/>
          <w:sz w:val="21"/>
          <w:szCs w:val="21"/>
        </w:rPr>
        <w:t xml:space="preserve">   </w:t>
      </w:r>
      <w:r w:rsidR="007C72E7">
        <w:rPr>
          <w:b/>
          <w:bCs/>
          <w:sz w:val="21"/>
          <w:szCs w:val="21"/>
        </w:rPr>
        <w:t xml:space="preserve">Thank you </w:t>
      </w:r>
      <w:r w:rsidR="009339F9">
        <w:rPr>
          <w:b/>
          <w:bCs/>
          <w:sz w:val="21"/>
          <w:szCs w:val="21"/>
        </w:rPr>
        <w:t>Ms Sidell</w:t>
      </w:r>
      <w:r w:rsidR="009157CF">
        <w:rPr>
          <w:b/>
          <w:bCs/>
          <w:sz w:val="21"/>
          <w:szCs w:val="21"/>
        </w:rPr>
        <w:t xml:space="preserve"> and thank you Jeff for your continued </w:t>
      </w:r>
      <w:r w:rsidR="00C35A9E">
        <w:rPr>
          <w:b/>
          <w:bCs/>
          <w:sz w:val="21"/>
          <w:szCs w:val="21"/>
        </w:rPr>
        <w:t xml:space="preserve">support of </w:t>
      </w:r>
      <w:r w:rsidR="00E936E0">
        <w:rPr>
          <w:b/>
          <w:bCs/>
          <w:sz w:val="21"/>
          <w:szCs w:val="21"/>
        </w:rPr>
        <w:t>our</w:t>
      </w:r>
      <w:r w:rsidR="00BC5DAB">
        <w:rPr>
          <w:b/>
          <w:bCs/>
          <w:sz w:val="21"/>
          <w:szCs w:val="21"/>
        </w:rPr>
        <w:t xml:space="preserve"> Club</w:t>
      </w:r>
      <w:r w:rsidR="00E936E0">
        <w:rPr>
          <w:b/>
          <w:bCs/>
          <w:sz w:val="21"/>
          <w:szCs w:val="21"/>
        </w:rPr>
        <w:t xml:space="preserve"> through your membership</w:t>
      </w:r>
      <w:r w:rsidR="00BC5DAB">
        <w:rPr>
          <w:b/>
          <w:bCs/>
          <w:sz w:val="21"/>
          <w:szCs w:val="21"/>
        </w:rPr>
        <w:t>.</w:t>
      </w:r>
      <w:r w:rsidR="00F27280">
        <w:rPr>
          <w:b/>
          <w:bCs/>
          <w:sz w:val="21"/>
          <w:szCs w:val="21"/>
        </w:rPr>
        <w:t xml:space="preserve">  </w:t>
      </w:r>
    </w:p>
    <w:p w14:paraId="2EE4219A" w14:textId="77777777" w:rsidR="005A33EB" w:rsidRDefault="005A33EB" w:rsidP="00DA5D24">
      <w:pPr>
        <w:shd w:val="clear" w:color="auto" w:fill="FFFFFF"/>
        <w:rPr>
          <w:b/>
          <w:bCs/>
          <w:sz w:val="21"/>
          <w:szCs w:val="21"/>
        </w:rPr>
      </w:pPr>
    </w:p>
    <w:p w14:paraId="00E9E445" w14:textId="77777777" w:rsidR="00DA5D24" w:rsidRPr="00DA5D24" w:rsidRDefault="005A33EB" w:rsidP="00DA5D24">
      <w:pPr>
        <w:shd w:val="clear" w:color="auto" w:fill="FFFFFF"/>
        <w:rPr>
          <w:rFonts w:ascii="Helvetica Neue" w:eastAsia="Times New Roman" w:hAnsi="Helvetica Neue" w:cs="Times New Roman"/>
          <w:color w:val="26282A"/>
          <w:sz w:val="20"/>
          <w:szCs w:val="20"/>
        </w:rPr>
      </w:pPr>
      <w:r>
        <w:rPr>
          <w:b/>
          <w:bCs/>
          <w:sz w:val="21"/>
          <w:szCs w:val="21"/>
        </w:rPr>
        <w:t xml:space="preserve">Mary Ann Sidell wrote,  </w:t>
      </w:r>
      <w:r w:rsidRPr="005A33EB">
        <w:rPr>
          <w:b/>
          <w:bCs/>
          <w:i/>
          <w:iCs/>
          <w:sz w:val="20"/>
          <w:szCs w:val="20"/>
        </w:rPr>
        <w:t>“</w:t>
      </w:r>
      <w:r w:rsidR="00DA5D24" w:rsidRPr="005A33EB">
        <w:rPr>
          <w:rFonts w:ascii="Helvetica Neue" w:eastAsia="Times New Roman" w:hAnsi="Helvetica Neue" w:cs="Times New Roman"/>
          <w:i/>
          <w:iCs/>
          <w:color w:val="26282A"/>
          <w:sz w:val="18"/>
          <w:szCs w:val="18"/>
        </w:rPr>
        <w:t>We would like to make a donation to your Rotary Club in San Francisco in honor of our dear friend and son-in-law Jeffery</w:t>
      </w:r>
      <w:r w:rsidR="00DA5D24" w:rsidRPr="005A33EB">
        <w:rPr>
          <w:rFonts w:ascii="Helvetica Neue" w:eastAsia="Times New Roman" w:hAnsi="Helvetica Neue" w:cs="Times New Roman"/>
          <w:color w:val="26282A"/>
          <w:sz w:val="18"/>
          <w:szCs w:val="18"/>
        </w:rPr>
        <w:t xml:space="preserve"> </w:t>
      </w:r>
      <w:r w:rsidR="00DA5D24" w:rsidRPr="0041660E">
        <w:rPr>
          <w:rFonts w:ascii="Helvetica Neue" w:eastAsia="Times New Roman" w:hAnsi="Helvetica Neue" w:cs="Times New Roman"/>
          <w:i/>
          <w:iCs/>
          <w:color w:val="26282A"/>
          <w:sz w:val="18"/>
          <w:szCs w:val="18"/>
        </w:rPr>
        <w:t>Oakes</w:t>
      </w:r>
      <w:r w:rsidRPr="0041660E">
        <w:rPr>
          <w:rFonts w:ascii="Helvetica Neue" w:eastAsia="Times New Roman" w:hAnsi="Helvetica Neue" w:cs="Times New Roman"/>
          <w:i/>
          <w:iCs/>
          <w:color w:val="26282A"/>
          <w:sz w:val="18"/>
          <w:szCs w:val="18"/>
        </w:rPr>
        <w:t>”</w:t>
      </w:r>
      <w:r w:rsidR="00DA5D24" w:rsidRPr="0041660E">
        <w:rPr>
          <w:rFonts w:ascii="Helvetica Neue" w:eastAsia="Times New Roman" w:hAnsi="Helvetica Neue" w:cs="Times New Roman"/>
          <w:i/>
          <w:iCs/>
          <w:color w:val="26282A"/>
          <w:sz w:val="18"/>
          <w:szCs w:val="18"/>
        </w:rPr>
        <w:t>.</w:t>
      </w:r>
    </w:p>
    <w:p w14:paraId="27E6DDF2" w14:textId="77777777" w:rsidR="00DA5D24" w:rsidRDefault="00DA5D24" w:rsidP="00F14A9F">
      <w:pPr>
        <w:rPr>
          <w:b/>
          <w:bCs/>
          <w:sz w:val="21"/>
          <w:szCs w:val="21"/>
        </w:rPr>
      </w:pPr>
    </w:p>
    <w:p w14:paraId="5EDD4D34" w14:textId="77777777" w:rsidR="00DA5D24" w:rsidRDefault="00DA5D24" w:rsidP="00F14A9F">
      <w:pPr>
        <w:rPr>
          <w:b/>
          <w:bCs/>
          <w:sz w:val="21"/>
          <w:szCs w:val="21"/>
        </w:rPr>
      </w:pPr>
    </w:p>
    <w:p w14:paraId="6AE7A362" w14:textId="77777777" w:rsidR="00F27280" w:rsidRPr="00854B26" w:rsidRDefault="00F27280" w:rsidP="00854B26">
      <w:pPr>
        <w:rPr>
          <w:b/>
          <w:bCs/>
          <w:sz w:val="21"/>
          <w:szCs w:val="21"/>
        </w:rPr>
      </w:pPr>
      <w:r>
        <w:rPr>
          <w:b/>
          <w:bCs/>
          <w:sz w:val="21"/>
          <w:szCs w:val="21"/>
        </w:rPr>
        <w:t xml:space="preserve">                                                                                               </w:t>
      </w:r>
    </w:p>
    <w:p w14:paraId="5373E6E1" w14:textId="77777777" w:rsidR="009818E4" w:rsidRDefault="00854B26" w:rsidP="00275F79">
      <w:pPr>
        <w:shd w:val="clear" w:color="auto" w:fill="FFFFFF"/>
        <w:rPr>
          <w:rFonts w:ascii="Helvetica Neue" w:eastAsia="Times New Roman" w:hAnsi="Helvetica Neue" w:cs="Times New Roman"/>
          <w:i/>
          <w:iCs/>
          <w:color w:val="1D2228"/>
        </w:rPr>
      </w:pPr>
      <w:r>
        <w:rPr>
          <w:rFonts w:ascii="Helvetica Neue" w:eastAsia="Times New Roman" w:hAnsi="Helvetica Neue" w:cs="Times New Roman"/>
          <w:i/>
          <w:iCs/>
          <w:color w:val="1D2228"/>
        </w:rPr>
        <w:t>News f</w:t>
      </w:r>
      <w:r w:rsidR="00481813">
        <w:rPr>
          <w:rFonts w:ascii="Helvetica Neue" w:eastAsia="Times New Roman" w:hAnsi="Helvetica Neue" w:cs="Times New Roman"/>
          <w:i/>
          <w:iCs/>
          <w:color w:val="1D2228"/>
        </w:rPr>
        <w:t>rom Bill &amp; Gayle</w:t>
      </w:r>
      <w:r>
        <w:rPr>
          <w:rFonts w:ascii="Helvetica Neue" w:eastAsia="Times New Roman" w:hAnsi="Helvetica Neue" w:cs="Times New Roman"/>
          <w:i/>
          <w:iCs/>
          <w:color w:val="1D2228"/>
        </w:rPr>
        <w:t xml:space="preserve"> Chan</w:t>
      </w:r>
      <w:r w:rsidR="009818E4">
        <w:rPr>
          <w:rFonts w:ascii="Helvetica Neue" w:eastAsia="Times New Roman" w:hAnsi="Helvetica Neue" w:cs="Times New Roman"/>
          <w:i/>
          <w:iCs/>
          <w:color w:val="1D2228"/>
        </w:rPr>
        <w:t>….</w:t>
      </w:r>
    </w:p>
    <w:p w14:paraId="206D1E61" w14:textId="77777777" w:rsidR="00275F79" w:rsidRPr="00275F79" w:rsidRDefault="00275F79" w:rsidP="00275F79">
      <w:pPr>
        <w:shd w:val="clear" w:color="auto" w:fill="FFFFFF"/>
        <w:rPr>
          <w:rFonts w:ascii="Helvetica Neue" w:eastAsia="Times New Roman" w:hAnsi="Helvetica Neue" w:cs="Times New Roman"/>
          <w:i/>
          <w:iCs/>
          <w:color w:val="1D2228"/>
        </w:rPr>
      </w:pPr>
      <w:r w:rsidRPr="00275F79">
        <w:rPr>
          <w:rFonts w:ascii="Helvetica Neue" w:eastAsia="Times New Roman" w:hAnsi="Helvetica Neue" w:cs="Times New Roman"/>
          <w:i/>
          <w:iCs/>
          <w:color w:val="1D2228"/>
        </w:rPr>
        <w:t>Just wanted to share a few photos taken with our 2019 TACT Recipient Terry Zhou and our 2020 Recipient Irene Tan.</w:t>
      </w:r>
      <w:r w:rsidR="009818E4">
        <w:rPr>
          <w:rFonts w:ascii="Helvetica Neue" w:eastAsia="Times New Roman" w:hAnsi="Helvetica Neue" w:cs="Times New Roman"/>
          <w:i/>
          <w:iCs/>
          <w:color w:val="1D2228"/>
        </w:rPr>
        <w:t xml:space="preserve"> </w:t>
      </w:r>
      <w:r w:rsidRPr="00275F79">
        <w:rPr>
          <w:rFonts w:ascii="Helvetica Neue" w:eastAsia="Times New Roman" w:hAnsi="Helvetica Neue" w:cs="Times New Roman"/>
          <w:i/>
          <w:iCs/>
          <w:color w:val="1D2228"/>
        </w:rPr>
        <w:t>We have been in touch with Terry to see how she is doing after UC Berkeley went into remote learning in the spring.  Terry moved back home in April. We also got together with our 2020 recipient Irene Tan before she headed down to UC San Diego in mid-September.  UC San Diego has on-campus learning.</w:t>
      </w:r>
      <w:r w:rsidR="009818E4">
        <w:rPr>
          <w:rFonts w:ascii="Helvetica Neue" w:eastAsia="Times New Roman" w:hAnsi="Helvetica Neue" w:cs="Times New Roman"/>
          <w:i/>
          <w:iCs/>
          <w:color w:val="1D2228"/>
        </w:rPr>
        <w:t xml:space="preserve"> </w:t>
      </w:r>
      <w:r w:rsidRPr="00275F79">
        <w:rPr>
          <w:rFonts w:ascii="Helvetica Neue" w:eastAsia="Times New Roman" w:hAnsi="Helvetica Neue" w:cs="Times New Roman"/>
          <w:i/>
          <w:iCs/>
          <w:color w:val="1D2228"/>
        </w:rPr>
        <w:t>We are very happy to report that they both are doing well and staying safe.</w:t>
      </w:r>
      <w:r w:rsidR="009818E4">
        <w:rPr>
          <w:rFonts w:ascii="Helvetica Neue" w:eastAsia="Times New Roman" w:hAnsi="Helvetica Neue" w:cs="Times New Roman"/>
          <w:i/>
          <w:iCs/>
          <w:color w:val="1D2228"/>
        </w:rPr>
        <w:t xml:space="preserve">  Here are some pictures:</w:t>
      </w:r>
    </w:p>
    <w:p w14:paraId="15334482" w14:textId="77777777" w:rsidR="00275F79" w:rsidRDefault="00C04219" w:rsidP="00AB6167">
      <w:pPr>
        <w:jc w:val="center"/>
        <w:rPr>
          <w:b/>
          <w:bCs/>
          <w:sz w:val="28"/>
          <w:szCs w:val="28"/>
        </w:rPr>
      </w:pPr>
      <w:r>
        <w:rPr>
          <w:b/>
          <w:bCs/>
          <w:noProof/>
          <w:sz w:val="28"/>
          <w:szCs w:val="28"/>
        </w:rPr>
        <w:drawing>
          <wp:anchor distT="0" distB="0" distL="114300" distR="114300" simplePos="0" relativeHeight="252003328" behindDoc="1" locked="0" layoutInCell="1" allowOverlap="1" wp14:anchorId="17358965" wp14:editId="7BE49B2A">
            <wp:simplePos x="0" y="0"/>
            <wp:positionH relativeFrom="column">
              <wp:posOffset>1706245</wp:posOffset>
            </wp:positionH>
            <wp:positionV relativeFrom="paragraph">
              <wp:posOffset>337548</wp:posOffset>
            </wp:positionV>
            <wp:extent cx="1579880" cy="1109980"/>
            <wp:effectExtent l="0" t="0" r="0" b="0"/>
            <wp:wrapTight wrapText="bothSides">
              <wp:wrapPolygon edited="0">
                <wp:start x="0" y="0"/>
                <wp:lineTo x="0" y="21254"/>
                <wp:lineTo x="21357" y="21254"/>
                <wp:lineTo x="21357" y="0"/>
                <wp:lineTo x="0" y="0"/>
              </wp:wrapPolygon>
            </wp:wrapTight>
            <wp:docPr id="69" name="Picture 6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oup of people sitting at a tabl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9880" cy="110998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2007424" behindDoc="1" locked="0" layoutInCell="1" allowOverlap="1" wp14:anchorId="0C21924C" wp14:editId="7EF620C8">
            <wp:simplePos x="0" y="0"/>
            <wp:positionH relativeFrom="column">
              <wp:posOffset>5151120</wp:posOffset>
            </wp:positionH>
            <wp:positionV relativeFrom="paragraph">
              <wp:posOffset>338455</wp:posOffset>
            </wp:positionV>
            <wp:extent cx="1673225" cy="1085215"/>
            <wp:effectExtent l="0" t="0" r="3175" b="0"/>
            <wp:wrapTight wrapText="bothSides">
              <wp:wrapPolygon edited="0">
                <wp:start x="0" y="0"/>
                <wp:lineTo x="0" y="21233"/>
                <wp:lineTo x="21477" y="21233"/>
                <wp:lineTo x="21477" y="0"/>
                <wp:lineTo x="0" y="0"/>
              </wp:wrapPolygon>
            </wp:wrapTight>
            <wp:docPr id="72" name="Picture 7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group of people sitting at a tab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3225" cy="108521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2006400" behindDoc="1" locked="0" layoutInCell="1" allowOverlap="1" wp14:anchorId="43549B2E" wp14:editId="1FD21DBD">
            <wp:simplePos x="0" y="0"/>
            <wp:positionH relativeFrom="column">
              <wp:posOffset>3403600</wp:posOffset>
            </wp:positionH>
            <wp:positionV relativeFrom="paragraph">
              <wp:posOffset>302804</wp:posOffset>
            </wp:positionV>
            <wp:extent cx="1544320" cy="1184275"/>
            <wp:effectExtent l="0" t="0" r="5080" b="0"/>
            <wp:wrapTight wrapText="bothSides">
              <wp:wrapPolygon edited="0">
                <wp:start x="178" y="0"/>
                <wp:lineTo x="0" y="695"/>
                <wp:lineTo x="0" y="21079"/>
                <wp:lineTo x="178" y="21310"/>
                <wp:lineTo x="21316" y="21310"/>
                <wp:lineTo x="21493" y="21079"/>
                <wp:lineTo x="21493" y="695"/>
                <wp:lineTo x="21316" y="0"/>
                <wp:lineTo x="178" y="0"/>
              </wp:wrapPolygon>
            </wp:wrapTight>
            <wp:docPr id="71" name="Picture 7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group of people posing for the camera&#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44320" cy="118427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2002304" behindDoc="1" locked="0" layoutInCell="1" allowOverlap="1" wp14:anchorId="5ACB8FF5" wp14:editId="4E5EA1F7">
            <wp:simplePos x="0" y="0"/>
            <wp:positionH relativeFrom="column">
              <wp:posOffset>113665</wp:posOffset>
            </wp:positionH>
            <wp:positionV relativeFrom="paragraph">
              <wp:posOffset>302985</wp:posOffset>
            </wp:positionV>
            <wp:extent cx="1432560" cy="1109980"/>
            <wp:effectExtent l="0" t="0" r="2540" b="0"/>
            <wp:wrapTight wrapText="bothSides">
              <wp:wrapPolygon edited="0">
                <wp:start x="0" y="0"/>
                <wp:lineTo x="0" y="21254"/>
                <wp:lineTo x="21447" y="21254"/>
                <wp:lineTo x="21447" y="0"/>
                <wp:lineTo x="0" y="0"/>
              </wp:wrapPolygon>
            </wp:wrapTight>
            <wp:docPr id="68" name="Picture 6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oup of people posing for the camera&#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2560" cy="110998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6AD7FDD3" w14:textId="77777777" w:rsidR="00275F79" w:rsidRDefault="00275F79" w:rsidP="00AB6167">
      <w:pPr>
        <w:jc w:val="center"/>
        <w:rPr>
          <w:b/>
          <w:bCs/>
          <w:sz w:val="28"/>
          <w:szCs w:val="28"/>
        </w:rPr>
      </w:pPr>
    </w:p>
    <w:p w14:paraId="7B31763E" w14:textId="77777777" w:rsidR="00275F79" w:rsidRDefault="00275F79" w:rsidP="00AB6167">
      <w:pPr>
        <w:jc w:val="center"/>
        <w:rPr>
          <w:b/>
          <w:bCs/>
          <w:sz w:val="28"/>
          <w:szCs w:val="28"/>
        </w:rPr>
      </w:pPr>
    </w:p>
    <w:p w14:paraId="33922CA0" w14:textId="77777777" w:rsidR="00C04219" w:rsidRDefault="00C04219" w:rsidP="00AB6167">
      <w:pPr>
        <w:jc w:val="center"/>
        <w:rPr>
          <w:b/>
          <w:bCs/>
          <w:sz w:val="28"/>
          <w:szCs w:val="28"/>
        </w:rPr>
      </w:pPr>
    </w:p>
    <w:p w14:paraId="09C6B299" w14:textId="77777777" w:rsidR="00C04219" w:rsidRDefault="00C04219" w:rsidP="00AB6167">
      <w:pPr>
        <w:jc w:val="center"/>
        <w:rPr>
          <w:b/>
          <w:bCs/>
          <w:sz w:val="28"/>
          <w:szCs w:val="28"/>
        </w:rPr>
      </w:pPr>
    </w:p>
    <w:p w14:paraId="26BE3B1A" w14:textId="77777777" w:rsidR="00275F79" w:rsidRDefault="00BB0319" w:rsidP="00AB6167">
      <w:pPr>
        <w:jc w:val="center"/>
        <w:rPr>
          <w:b/>
          <w:bCs/>
          <w:sz w:val="28"/>
          <w:szCs w:val="28"/>
        </w:rPr>
      </w:pPr>
      <w:r>
        <w:rPr>
          <w:b/>
          <w:bCs/>
          <w:noProof/>
          <w:sz w:val="28"/>
          <w:szCs w:val="28"/>
        </w:rPr>
        <w:drawing>
          <wp:anchor distT="0" distB="0" distL="114300" distR="114300" simplePos="0" relativeHeight="252008448" behindDoc="1" locked="0" layoutInCell="1" allowOverlap="1" wp14:anchorId="1F785327" wp14:editId="661AD183">
            <wp:simplePos x="0" y="0"/>
            <wp:positionH relativeFrom="column">
              <wp:posOffset>154577</wp:posOffset>
            </wp:positionH>
            <wp:positionV relativeFrom="paragraph">
              <wp:posOffset>0</wp:posOffset>
            </wp:positionV>
            <wp:extent cx="1372235" cy="1743075"/>
            <wp:effectExtent l="0" t="0" r="0" b="0"/>
            <wp:wrapTight wrapText="bothSides">
              <wp:wrapPolygon edited="0">
                <wp:start x="0" y="0"/>
                <wp:lineTo x="0" y="21403"/>
                <wp:lineTo x="21390" y="21403"/>
                <wp:lineTo x="21390" y="0"/>
                <wp:lineTo x="0" y="0"/>
              </wp:wrapPolygon>
            </wp:wrapTight>
            <wp:docPr id="8" name="Picture 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whiteboard&#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2235" cy="1743075"/>
                    </a:xfrm>
                    <a:prstGeom prst="rect">
                      <a:avLst/>
                    </a:prstGeom>
                  </pic:spPr>
                </pic:pic>
              </a:graphicData>
            </a:graphic>
            <wp14:sizeRelH relativeFrom="page">
              <wp14:pctWidth>0</wp14:pctWidth>
            </wp14:sizeRelH>
            <wp14:sizeRelV relativeFrom="page">
              <wp14:pctHeight>0</wp14:pctHeight>
            </wp14:sizeRelV>
          </wp:anchor>
        </w:drawing>
      </w:r>
      <w:r w:rsidR="003A354D">
        <w:rPr>
          <w:b/>
          <w:bCs/>
          <w:sz w:val="28"/>
          <w:szCs w:val="28"/>
        </w:rPr>
        <w:t xml:space="preserve">FYI </w:t>
      </w:r>
    </w:p>
    <w:p w14:paraId="6AEE0BAA" w14:textId="77777777" w:rsidR="003A354D" w:rsidRPr="00441A0C" w:rsidRDefault="00441A0C" w:rsidP="00AB6167">
      <w:pPr>
        <w:jc w:val="center"/>
        <w:rPr>
          <w:b/>
          <w:bCs/>
          <w:sz w:val="22"/>
          <w:szCs w:val="22"/>
        </w:rPr>
      </w:pPr>
      <w:r w:rsidRPr="00441A0C">
        <w:rPr>
          <w:b/>
          <w:bCs/>
          <w:sz w:val="22"/>
          <w:szCs w:val="22"/>
        </w:rPr>
        <w:t>(</w:t>
      </w:r>
      <w:r w:rsidR="0024729C">
        <w:rPr>
          <w:b/>
          <w:bCs/>
          <w:sz w:val="22"/>
          <w:szCs w:val="22"/>
        </w:rPr>
        <w:t>This b</w:t>
      </w:r>
      <w:r w:rsidRPr="00441A0C">
        <w:rPr>
          <w:b/>
          <w:bCs/>
          <w:sz w:val="22"/>
          <w:szCs w:val="22"/>
        </w:rPr>
        <w:t>ook is currently available on Amazon)</w:t>
      </w:r>
    </w:p>
    <w:p w14:paraId="494273F1" w14:textId="77777777" w:rsidR="00076056" w:rsidRPr="00076056" w:rsidRDefault="00076056" w:rsidP="00076056">
      <w:pPr>
        <w:rPr>
          <w:rFonts w:ascii="Times New Roman" w:eastAsia="Times New Roman" w:hAnsi="Times New Roman" w:cs="Times New Roman"/>
        </w:rPr>
      </w:pPr>
      <w:r w:rsidRPr="00076056">
        <w:rPr>
          <w:rFonts w:ascii="Arial" w:eastAsia="Times New Roman" w:hAnsi="Arial" w:cs="Arial"/>
          <w:b/>
          <w:bCs/>
          <w:color w:val="333333"/>
          <w:sz w:val="21"/>
          <w:szCs w:val="21"/>
          <w:shd w:val="clear" w:color="auto" w:fill="FFFFFF"/>
        </w:rPr>
        <w:t>Chinatown Pretty is a signature style</w:t>
      </w:r>
      <w:r w:rsidRPr="00076056">
        <w:rPr>
          <w:rFonts w:ascii="Arial" w:eastAsia="Times New Roman" w:hAnsi="Arial" w:cs="Arial"/>
          <w:color w:val="333333"/>
          <w:sz w:val="21"/>
          <w:szCs w:val="21"/>
          <w:shd w:val="clear" w:color="auto" w:fill="FFFFFF"/>
        </w:rPr>
        <w:t> worn by pòh pohs (grandmas) and gùng gungs (grandpas) everywhere—but it's also a life philosophy, mixing resourcefulness, creativity, and a knack for finding joy even in difficult circumstances.</w:t>
      </w:r>
      <w:r w:rsidRPr="00076056">
        <w:rPr>
          <w:rFonts w:ascii="Arial" w:eastAsia="Times New Roman" w:hAnsi="Arial" w:cs="Arial"/>
          <w:color w:val="333333"/>
          <w:sz w:val="21"/>
          <w:szCs w:val="21"/>
        </w:rPr>
        <w:br/>
      </w:r>
      <w:r w:rsidRPr="00076056">
        <w:rPr>
          <w:rFonts w:ascii="Arial" w:eastAsia="Times New Roman" w:hAnsi="Arial" w:cs="Arial"/>
          <w:color w:val="333333"/>
          <w:sz w:val="21"/>
          <w:szCs w:val="21"/>
        </w:rPr>
        <w:br/>
      </w:r>
      <w:r w:rsidRPr="00076056">
        <w:rPr>
          <w:rFonts w:ascii="Arial" w:eastAsia="Times New Roman" w:hAnsi="Arial" w:cs="Arial"/>
          <w:color w:val="333333"/>
          <w:sz w:val="21"/>
          <w:szCs w:val="21"/>
          <w:shd w:val="clear" w:color="auto" w:fill="FFFFFF"/>
        </w:rPr>
        <w:t>• Photos span Chinatowns in San Francisco, Oakland, Los Angeles, Chicago, New York City, and Vancouver.</w:t>
      </w:r>
      <w:r w:rsidRPr="00076056">
        <w:rPr>
          <w:rFonts w:ascii="Arial" w:eastAsia="Times New Roman" w:hAnsi="Arial" w:cs="Arial"/>
          <w:color w:val="333333"/>
          <w:sz w:val="21"/>
          <w:szCs w:val="21"/>
        </w:rPr>
        <w:br/>
      </w:r>
      <w:r w:rsidRPr="00076056">
        <w:rPr>
          <w:rFonts w:ascii="Arial" w:eastAsia="Times New Roman" w:hAnsi="Arial" w:cs="Arial"/>
          <w:color w:val="333333"/>
          <w:sz w:val="21"/>
          <w:szCs w:val="21"/>
          <w:shd w:val="clear" w:color="auto" w:fill="FFFFFF"/>
        </w:rPr>
        <w:t>• The style is a mix of modern and vintage, high and low, handmade and store bought clothing.</w:t>
      </w:r>
      <w:r w:rsidRPr="00076056">
        <w:rPr>
          <w:rFonts w:ascii="Arial" w:eastAsia="Times New Roman" w:hAnsi="Arial" w:cs="Arial"/>
          <w:color w:val="333333"/>
          <w:sz w:val="21"/>
          <w:szCs w:val="21"/>
        </w:rPr>
        <w:br/>
      </w:r>
      <w:r w:rsidRPr="00076056">
        <w:rPr>
          <w:rFonts w:ascii="Arial" w:eastAsia="Times New Roman" w:hAnsi="Arial" w:cs="Arial"/>
          <w:color w:val="333333"/>
          <w:sz w:val="21"/>
          <w:szCs w:val="21"/>
          <w:shd w:val="clear" w:color="auto" w:fill="FFFFFF"/>
        </w:rPr>
        <w:t>• This is a celebration of Chinese American culture, active old-age, and creative style.</w:t>
      </w:r>
      <w:r w:rsidRPr="00076056">
        <w:rPr>
          <w:rFonts w:ascii="Arial" w:eastAsia="Times New Roman" w:hAnsi="Arial" w:cs="Arial"/>
          <w:color w:val="333333"/>
          <w:sz w:val="21"/>
          <w:szCs w:val="21"/>
        </w:rPr>
        <w:br/>
      </w:r>
      <w:r w:rsidRPr="00076056">
        <w:rPr>
          <w:rFonts w:ascii="Arial" w:eastAsia="Times New Roman" w:hAnsi="Arial" w:cs="Arial"/>
          <w:color w:val="333333"/>
          <w:sz w:val="21"/>
          <w:szCs w:val="21"/>
        </w:rPr>
        <w:br/>
      </w:r>
      <w:r w:rsidRPr="00076056">
        <w:rPr>
          <w:rFonts w:ascii="Arial" w:eastAsia="Times New Roman" w:hAnsi="Arial" w:cs="Arial"/>
          <w:b/>
          <w:bCs/>
          <w:i/>
          <w:iCs/>
          <w:color w:val="333333"/>
          <w:sz w:val="21"/>
          <w:szCs w:val="21"/>
          <w:shd w:val="clear" w:color="auto" w:fill="FFFFFF"/>
        </w:rPr>
        <w:t>Chinatown Pretty</w:t>
      </w:r>
      <w:r w:rsidRPr="00076056">
        <w:rPr>
          <w:rFonts w:ascii="Arial" w:eastAsia="Times New Roman" w:hAnsi="Arial" w:cs="Arial"/>
          <w:b/>
          <w:bCs/>
          <w:color w:val="333333"/>
          <w:sz w:val="21"/>
          <w:szCs w:val="21"/>
          <w:shd w:val="clear" w:color="auto" w:fill="FFFFFF"/>
        </w:rPr>
        <w:t> shares nuggets of philosophical wisdom and personal stories about immigration and Chinese-American culture.</w:t>
      </w:r>
      <w:r w:rsidR="003F520C">
        <w:rPr>
          <w:rFonts w:ascii="Arial" w:eastAsia="Times New Roman" w:hAnsi="Arial" w:cs="Arial"/>
          <w:b/>
          <w:bCs/>
          <w:color w:val="333333"/>
          <w:sz w:val="21"/>
          <w:szCs w:val="21"/>
          <w:shd w:val="clear" w:color="auto" w:fill="FFFFFF"/>
        </w:rPr>
        <w:t xml:space="preserve"> </w:t>
      </w:r>
      <w:r w:rsidRPr="00076056">
        <w:rPr>
          <w:rFonts w:ascii="Arial" w:eastAsia="Times New Roman" w:hAnsi="Arial" w:cs="Arial"/>
          <w:b/>
          <w:bCs/>
          <w:color w:val="333333"/>
          <w:sz w:val="21"/>
          <w:szCs w:val="21"/>
          <w:shd w:val="clear" w:color="auto" w:fill="FFFFFF"/>
        </w:rPr>
        <w:t>This book is great for anyone looking for advice on how to live to a ripe old age with grace and good humor—and, of course, on how to stay stylish.</w:t>
      </w:r>
    </w:p>
    <w:p w14:paraId="1566AFB5" w14:textId="77777777" w:rsidR="00275F79" w:rsidRDefault="00275F79" w:rsidP="00AB6167">
      <w:pPr>
        <w:jc w:val="center"/>
        <w:rPr>
          <w:b/>
          <w:bCs/>
          <w:sz w:val="28"/>
          <w:szCs w:val="28"/>
        </w:rPr>
      </w:pPr>
    </w:p>
    <w:p w14:paraId="1F6F6D5A" w14:textId="77777777" w:rsidR="00981638" w:rsidRDefault="00981638" w:rsidP="00AB6167">
      <w:pPr>
        <w:jc w:val="center"/>
        <w:rPr>
          <w:b/>
          <w:bCs/>
          <w:sz w:val="28"/>
          <w:szCs w:val="28"/>
        </w:rPr>
      </w:pPr>
    </w:p>
    <w:p w14:paraId="10C2CAD3" w14:textId="77777777" w:rsidR="00981638" w:rsidRDefault="00981638" w:rsidP="00AB6167">
      <w:pPr>
        <w:jc w:val="center"/>
        <w:rPr>
          <w:b/>
          <w:bCs/>
          <w:sz w:val="28"/>
          <w:szCs w:val="28"/>
        </w:rPr>
      </w:pPr>
    </w:p>
    <w:p w14:paraId="1BEBABD0" w14:textId="77777777" w:rsidR="004A316D" w:rsidRDefault="004A316D" w:rsidP="00AB6167">
      <w:pPr>
        <w:jc w:val="center"/>
        <w:rPr>
          <w:b/>
          <w:bCs/>
          <w:sz w:val="28"/>
          <w:szCs w:val="28"/>
        </w:rPr>
      </w:pPr>
    </w:p>
    <w:p w14:paraId="3B2B1604" w14:textId="77777777" w:rsidR="004A316D" w:rsidRPr="00C04219" w:rsidRDefault="00C04219" w:rsidP="00AB6167">
      <w:pPr>
        <w:jc w:val="center"/>
        <w:rPr>
          <w:b/>
          <w:bCs/>
          <w:sz w:val="21"/>
          <w:szCs w:val="21"/>
        </w:rPr>
      </w:pPr>
      <w:r w:rsidRPr="00C04219">
        <w:rPr>
          <w:b/>
          <w:bCs/>
          <w:sz w:val="21"/>
          <w:szCs w:val="21"/>
        </w:rPr>
        <w:lastRenderedPageBreak/>
        <w:t>7</w:t>
      </w:r>
    </w:p>
    <w:p w14:paraId="7EF86DEB" w14:textId="77777777" w:rsidR="00714300" w:rsidRPr="003C14AD" w:rsidRDefault="00451C5F" w:rsidP="003C14AD">
      <w:pPr>
        <w:spacing w:before="100" w:beforeAutospacing="1" w:after="100" w:afterAutospacing="1"/>
        <w:rPr>
          <w:rFonts w:ascii="HelveticaNeue-Light" w:eastAsia="Times New Roman" w:hAnsi="HelveticaNeue-Light" w:cs="Times New Roman"/>
          <w:color w:val="39424A"/>
          <w:sz w:val="12"/>
          <w:szCs w:val="15"/>
        </w:rPr>
      </w:pPr>
      <w:r w:rsidRPr="00AE0E34">
        <w:rPr>
          <w:b/>
          <w:bCs/>
          <w:noProof/>
          <w:sz w:val="18"/>
          <w:szCs w:val="18"/>
        </w:rPr>
        <w:drawing>
          <wp:anchor distT="0" distB="0" distL="114300" distR="114300" simplePos="0" relativeHeight="251661312" behindDoc="1" locked="0" layoutInCell="1" allowOverlap="1" wp14:anchorId="2DE48055" wp14:editId="321C0C61">
            <wp:simplePos x="0" y="0"/>
            <wp:positionH relativeFrom="column">
              <wp:posOffset>350974</wp:posOffset>
            </wp:positionH>
            <wp:positionV relativeFrom="paragraph">
              <wp:posOffset>72027</wp:posOffset>
            </wp:positionV>
            <wp:extent cx="6142355" cy="868045"/>
            <wp:effectExtent l="0" t="0" r="4445" b="0"/>
            <wp:wrapTight wrapText="bothSides">
              <wp:wrapPolygon edited="0">
                <wp:start x="5984" y="0"/>
                <wp:lineTo x="5672" y="948"/>
                <wp:lineTo x="5047" y="4424"/>
                <wp:lineTo x="0" y="5372"/>
                <wp:lineTo x="0" y="14221"/>
                <wp:lineTo x="3796" y="15801"/>
                <wp:lineTo x="5895" y="20857"/>
                <wp:lineTo x="6833" y="21173"/>
                <wp:lineTo x="9959" y="21173"/>
                <wp:lineTo x="12952" y="21173"/>
                <wp:lineTo x="13264" y="20225"/>
                <wp:lineTo x="21571" y="17381"/>
                <wp:lineTo x="21571" y="11693"/>
                <wp:lineTo x="19204" y="10113"/>
                <wp:lineTo x="20633" y="10113"/>
                <wp:lineTo x="21526" y="8217"/>
                <wp:lineTo x="21482" y="3792"/>
                <wp:lineTo x="18981" y="2528"/>
                <wp:lineTo x="12907" y="0"/>
                <wp:lineTo x="5984" y="0"/>
              </wp:wrapPolygon>
            </wp:wrapTight>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42355" cy="868045"/>
                    </a:xfrm>
                    <a:prstGeom prst="rect">
                      <a:avLst/>
                    </a:prstGeom>
                  </pic:spPr>
                </pic:pic>
              </a:graphicData>
            </a:graphic>
            <wp14:sizeRelH relativeFrom="page">
              <wp14:pctWidth>0</wp14:pctWidth>
            </wp14:sizeRelH>
            <wp14:sizeRelV relativeFrom="page">
              <wp14:pctHeight>0</wp14:pctHeight>
            </wp14:sizeRelV>
          </wp:anchor>
        </w:drawing>
      </w:r>
    </w:p>
    <w:p w14:paraId="1B9DC1BD" w14:textId="77777777" w:rsidR="00C601B6" w:rsidRPr="00C601B6" w:rsidRDefault="00C601B6" w:rsidP="00C601B6">
      <w:pPr>
        <w:rPr>
          <w:rFonts w:ascii="Times New Roman" w:eastAsia="Times New Roman" w:hAnsi="Times New Roman" w:cs="Times New Roman"/>
        </w:rPr>
      </w:pPr>
    </w:p>
    <w:p w14:paraId="0E1E42C2" w14:textId="77777777" w:rsidR="00BF3018" w:rsidRPr="00E719BD" w:rsidRDefault="00B8152B" w:rsidP="00714D9D">
      <w:pPr>
        <w:rPr>
          <w:b/>
          <w:bCs/>
          <w:sz w:val="28"/>
          <w:szCs w:val="28"/>
        </w:rPr>
      </w:pPr>
      <w:r>
        <w:rPr>
          <w:b/>
          <w:bCs/>
          <w:sz w:val="28"/>
          <w:szCs w:val="28"/>
        </w:rPr>
        <w:t xml:space="preserve">              </w:t>
      </w:r>
    </w:p>
    <w:p w14:paraId="39F3D0D0" w14:textId="77777777" w:rsidR="00360276" w:rsidRPr="00AE0E34" w:rsidRDefault="00BF3018" w:rsidP="00420B13">
      <w:pPr>
        <w:rPr>
          <w:b/>
          <w:bCs/>
          <w:sz w:val="28"/>
          <w:szCs w:val="28"/>
        </w:rPr>
      </w:pPr>
      <w:r>
        <w:rPr>
          <w:b/>
          <w:bCs/>
          <w:sz w:val="28"/>
          <w:szCs w:val="28"/>
        </w:rPr>
        <w:t xml:space="preserve">                </w:t>
      </w:r>
    </w:p>
    <w:p w14:paraId="599E8837" w14:textId="77777777" w:rsidR="000B1900" w:rsidRDefault="000B1900" w:rsidP="00714D9D">
      <w:pPr>
        <w:rPr>
          <w:b/>
          <w:bCs/>
          <w:sz w:val="28"/>
          <w:szCs w:val="28"/>
        </w:rPr>
      </w:pPr>
    </w:p>
    <w:p w14:paraId="31DC78DA" w14:textId="77777777" w:rsidR="00AA508C" w:rsidRPr="003C14AD" w:rsidRDefault="000B1900" w:rsidP="003C14AD">
      <w:pPr>
        <w:rPr>
          <w:b/>
          <w:bCs/>
          <w:sz w:val="28"/>
          <w:szCs w:val="28"/>
        </w:rPr>
      </w:pPr>
      <w:r>
        <w:rPr>
          <w:b/>
          <w:bCs/>
          <w:sz w:val="28"/>
          <w:szCs w:val="28"/>
        </w:rPr>
        <w:t xml:space="preserve">                   </w:t>
      </w:r>
      <w:r w:rsidR="00AA508C" w:rsidRPr="000A0572">
        <w:rPr>
          <w:bCs/>
          <w:color w:val="000000" w:themeColor="text1"/>
          <w:sz w:val="32"/>
          <w:szCs w:val="3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Rotary’s Six (6) Areas of </w:t>
      </w:r>
      <w:r w:rsidR="00377692" w:rsidRPr="000A0572">
        <w:rPr>
          <w:bCs/>
          <w:color w:val="000000" w:themeColor="text1"/>
          <w:sz w:val="32"/>
          <w:szCs w:val="3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Focus has been expanded to Seven (7).</w:t>
      </w:r>
    </w:p>
    <w:p w14:paraId="721518FC" w14:textId="77777777" w:rsidR="0058376D" w:rsidRPr="00AE0E34" w:rsidRDefault="00714300">
      <w:pPr>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E34">
        <w:rPr>
          <w:bCs/>
          <w:noProof/>
          <w:color w:val="000000" w:themeColor="text1"/>
          <w:sz w:val="21"/>
          <w:szCs w:val="21"/>
        </w:rPr>
        <w:drawing>
          <wp:anchor distT="0" distB="0" distL="114300" distR="114300" simplePos="0" relativeHeight="251667456" behindDoc="1" locked="0" layoutInCell="1" allowOverlap="1" wp14:anchorId="7913B45C" wp14:editId="03FB266F">
            <wp:simplePos x="0" y="0"/>
            <wp:positionH relativeFrom="column">
              <wp:posOffset>1421312</wp:posOffset>
            </wp:positionH>
            <wp:positionV relativeFrom="paragraph">
              <wp:posOffset>186962</wp:posOffset>
            </wp:positionV>
            <wp:extent cx="3681095" cy="1484630"/>
            <wp:effectExtent l="139700" t="139700" r="141605" b="140970"/>
            <wp:wrapTight wrapText="bothSides">
              <wp:wrapPolygon edited="0">
                <wp:start x="-447" y="-2033"/>
                <wp:lineTo x="-820" y="-1663"/>
                <wp:lineTo x="-820" y="21988"/>
                <wp:lineTo x="-522" y="23097"/>
                <wp:lineTo x="-447" y="23466"/>
                <wp:lineTo x="21984" y="23466"/>
                <wp:lineTo x="22058" y="23097"/>
                <wp:lineTo x="22356" y="21988"/>
                <wp:lineTo x="22356" y="1293"/>
                <wp:lineTo x="21984" y="-1478"/>
                <wp:lineTo x="21984" y="-2033"/>
                <wp:lineTo x="-447" y="-2033"/>
              </wp:wrapPolygon>
            </wp:wrapTight>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681095" cy="1484630"/>
                    </a:xfrm>
                    <a:prstGeom prst="rect">
                      <a:avLst/>
                    </a:prstGeom>
                    <a:effectLst>
                      <a:glow rad="139700">
                        <a:schemeClr val="accent4"/>
                      </a:glow>
                    </a:effectLst>
                  </pic:spPr>
                </pic:pic>
              </a:graphicData>
            </a:graphic>
            <wp14:sizeRelH relativeFrom="page">
              <wp14:pctWidth>0</wp14:pctWidth>
            </wp14:sizeRelH>
            <wp14:sizeRelV relativeFrom="page">
              <wp14:pctHeight>0</wp14:pctHeight>
            </wp14:sizeRelV>
          </wp:anchor>
        </w:drawing>
      </w:r>
    </w:p>
    <w:p w14:paraId="2E6C7AED" w14:textId="77777777" w:rsidR="0058376D" w:rsidRPr="00AE0E34" w:rsidRDefault="0058376D">
      <w:pPr>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B4A7D9" w14:textId="77777777" w:rsidR="0058376D" w:rsidRPr="00AE0E34" w:rsidRDefault="0058376D">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97E9D4" w14:textId="77777777" w:rsidR="00AA508C" w:rsidRPr="00AE0E34" w:rsidRDefault="00AA508C">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F2341E" w14:textId="77777777" w:rsidR="00AA508C" w:rsidRPr="00AE0E34" w:rsidRDefault="00AA508C">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C65564" w14:textId="77777777" w:rsidR="00714300" w:rsidRPr="00AE0E34" w:rsidRDefault="00714300">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C6A5C9" w14:textId="77777777" w:rsidR="00714300" w:rsidRPr="00AE0E34" w:rsidRDefault="00714300">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E34">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9D2DC4C" w14:textId="77777777" w:rsidR="00AE0E34" w:rsidRDefault="00714300">
      <w:pP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5A2601" w14:textId="77777777" w:rsidR="00AE0E34" w:rsidRDefault="00AE0E34">
      <w:pP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E34">
        <w:rPr>
          <w:bCs/>
          <w:noProof/>
          <w:color w:val="000000" w:themeColor="text1"/>
        </w:rPr>
        <w:drawing>
          <wp:anchor distT="0" distB="0" distL="114300" distR="114300" simplePos="0" relativeHeight="251668480" behindDoc="1" locked="0" layoutInCell="1" allowOverlap="1" wp14:anchorId="54FE3149" wp14:editId="36B5A9DE">
            <wp:simplePos x="0" y="0"/>
            <wp:positionH relativeFrom="column">
              <wp:posOffset>4102735</wp:posOffset>
            </wp:positionH>
            <wp:positionV relativeFrom="paragraph">
              <wp:posOffset>240030</wp:posOffset>
            </wp:positionV>
            <wp:extent cx="1799590" cy="1006475"/>
            <wp:effectExtent l="12700" t="12700" r="16510" b="9525"/>
            <wp:wrapTight wrapText="bothSides">
              <wp:wrapPolygon edited="0">
                <wp:start x="305" y="-273"/>
                <wp:lineTo x="-152" y="0"/>
                <wp:lineTo x="-152" y="20442"/>
                <wp:lineTo x="305" y="21532"/>
                <wp:lineTo x="21188" y="21532"/>
                <wp:lineTo x="21341" y="21259"/>
                <wp:lineTo x="21646" y="18261"/>
                <wp:lineTo x="21646" y="2726"/>
                <wp:lineTo x="21493" y="818"/>
                <wp:lineTo x="21188" y="-273"/>
                <wp:lineTo x="305" y="-273"/>
              </wp:wrapPolygon>
            </wp:wrapTight>
            <wp:docPr id="18" name="Picture 18"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tre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99590" cy="1006475"/>
                    </a:xfrm>
                    <a:prstGeom prst="rect">
                      <a:avLst/>
                    </a:prstGeom>
                    <a:effectLst>
                      <a:glow rad="12700">
                        <a:schemeClr val="accent6">
                          <a:alpha val="40000"/>
                        </a:schemeClr>
                      </a:glow>
                      <a:softEdge rad="50800"/>
                    </a:effectLst>
                  </pic:spPr>
                </pic:pic>
              </a:graphicData>
            </a:graphic>
            <wp14:sizeRelH relativeFrom="page">
              <wp14:pctWidth>0</wp14:pctWidth>
            </wp14:sizeRelH>
            <wp14:sizeRelV relativeFrom="page">
              <wp14:pctHeight>0</wp14:pctHeight>
            </wp14:sizeRelV>
          </wp:anchor>
        </w:drawing>
      </w:r>
    </w:p>
    <w:p w14:paraId="6270B865" w14:textId="77777777" w:rsidR="00A474DD" w:rsidRDefault="00A474DD">
      <w:pP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5EF833" w14:textId="77777777" w:rsidR="00AF59AC" w:rsidRPr="00AE0E34" w:rsidRDefault="00A474DD">
      <w:pP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782C" w:rsidRPr="00F90FEE">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Adding: </w:t>
      </w:r>
      <w:r w:rsidR="003D7471" w:rsidRPr="00F90FEE">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r w:rsidR="00AE6273" w:rsidRPr="00F90FEE">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3D7471" w:rsidRPr="00F90FEE">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7471" w:rsidRPr="00844370">
        <w:rPr>
          <w:b/>
          <w:bCs/>
          <w:color w:val="538135" w:themeColor="accent6" w:themeShade="BF"/>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AE6273" w:rsidRPr="00844370">
        <w:rPr>
          <w:b/>
          <w:bCs/>
          <w:color w:val="538135" w:themeColor="accent6" w:themeShade="BF"/>
          <w:sz w:val="40"/>
          <w:szCs w:val="40"/>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AE6273" w:rsidRPr="00FA0AEE">
        <w:rPr>
          <w:bCs/>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Area of Focus</w:t>
      </w:r>
    </w:p>
    <w:p w14:paraId="6B647984" w14:textId="77777777" w:rsidR="001D58C2" w:rsidRDefault="001D58C2">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96B79D" w14:textId="77777777" w:rsidR="00714300" w:rsidRPr="003C14AD" w:rsidRDefault="0010360D" w:rsidP="003C14AD">
      <w:p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0EC2DA" w14:textId="77777777" w:rsidR="00807A9E" w:rsidRPr="00390CD2" w:rsidRDefault="00BA7936" w:rsidP="00390CD2">
      <w:pPr>
        <w:jc w:val="center"/>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CD2">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5BEA" w:rsidRPr="00390CD2">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D77927" w:rsidRPr="00390CD2">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etting To Know You</w:t>
      </w:r>
      <w:r w:rsidRPr="00390CD2">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655DD3D" w14:textId="77777777" w:rsidR="00827377" w:rsidRDefault="007B0363" w:rsidP="00F56C6E">
      <w:pPr>
        <w:rPr>
          <w:b/>
          <w:bCs/>
          <w:sz w:val="18"/>
          <w:szCs w:val="18"/>
        </w:rPr>
      </w:pPr>
      <w:r>
        <w:t xml:space="preserve">     </w:t>
      </w:r>
      <w:r w:rsidR="002F168E" w:rsidRPr="00F4555C">
        <w:rPr>
          <w:sz w:val="18"/>
          <w:szCs w:val="18"/>
        </w:rPr>
        <w:t xml:space="preserve">As part of the “Getting To Know You” </w:t>
      </w:r>
      <w:r w:rsidR="007B0EBC" w:rsidRPr="00F4555C">
        <w:rPr>
          <w:sz w:val="18"/>
          <w:szCs w:val="18"/>
        </w:rPr>
        <w:t xml:space="preserve">series we would like to showcase </w:t>
      </w:r>
      <w:r w:rsidR="00F56C6E" w:rsidRPr="00F4555C">
        <w:rPr>
          <w:sz w:val="18"/>
          <w:szCs w:val="18"/>
        </w:rPr>
        <w:t>one club member in each Newsletter.</w:t>
      </w:r>
      <w:r w:rsidRPr="00F4555C">
        <w:rPr>
          <w:sz w:val="18"/>
          <w:szCs w:val="18"/>
        </w:rPr>
        <w:t xml:space="preserve"> </w:t>
      </w:r>
      <w:r w:rsidR="005034B7" w:rsidRPr="00F4555C">
        <w:rPr>
          <w:sz w:val="18"/>
          <w:szCs w:val="18"/>
        </w:rPr>
        <w:t>With the Stay In Place (SIP) and Work From Home (WFH)</w:t>
      </w:r>
      <w:r w:rsidR="00A547FA" w:rsidRPr="00F4555C">
        <w:rPr>
          <w:sz w:val="18"/>
          <w:szCs w:val="18"/>
        </w:rPr>
        <w:t xml:space="preserve"> policies being promoted</w:t>
      </w:r>
      <w:r w:rsidR="0088736E" w:rsidRPr="00F4555C">
        <w:rPr>
          <w:sz w:val="18"/>
          <w:szCs w:val="18"/>
        </w:rPr>
        <w:t xml:space="preserve"> we all suffer from some degree of </w:t>
      </w:r>
      <w:r w:rsidR="00E524AD" w:rsidRPr="00F4555C">
        <w:rPr>
          <w:sz w:val="18"/>
          <w:szCs w:val="18"/>
        </w:rPr>
        <w:t>s</w:t>
      </w:r>
      <w:r w:rsidR="0088736E" w:rsidRPr="00F4555C">
        <w:rPr>
          <w:sz w:val="18"/>
          <w:szCs w:val="18"/>
        </w:rPr>
        <w:t xml:space="preserve">ocial </w:t>
      </w:r>
      <w:r w:rsidR="00E524AD" w:rsidRPr="00F4555C">
        <w:rPr>
          <w:sz w:val="18"/>
          <w:szCs w:val="18"/>
        </w:rPr>
        <w:t>i</w:t>
      </w:r>
      <w:r w:rsidR="0088736E" w:rsidRPr="00F4555C">
        <w:rPr>
          <w:sz w:val="18"/>
          <w:szCs w:val="18"/>
        </w:rPr>
        <w:t xml:space="preserve">solation. </w:t>
      </w:r>
      <w:r w:rsidR="00F90260" w:rsidRPr="00F4555C">
        <w:rPr>
          <w:sz w:val="18"/>
          <w:szCs w:val="18"/>
        </w:rPr>
        <w:t xml:space="preserve">Many of us, though we have </w:t>
      </w:r>
      <w:r w:rsidR="006155D1" w:rsidRPr="00F4555C">
        <w:rPr>
          <w:sz w:val="18"/>
          <w:szCs w:val="18"/>
        </w:rPr>
        <w:t>met socially for some time</w:t>
      </w:r>
      <w:r w:rsidR="00BA7936" w:rsidRPr="00F4555C">
        <w:rPr>
          <w:sz w:val="18"/>
          <w:szCs w:val="18"/>
        </w:rPr>
        <w:t xml:space="preserve">, </w:t>
      </w:r>
      <w:r w:rsidR="006155D1" w:rsidRPr="00F4555C">
        <w:rPr>
          <w:sz w:val="18"/>
          <w:szCs w:val="18"/>
        </w:rPr>
        <w:t xml:space="preserve">have not had the opportunity </w:t>
      </w:r>
      <w:r w:rsidR="00AA508C" w:rsidRPr="00F4555C">
        <w:rPr>
          <w:sz w:val="18"/>
          <w:szCs w:val="18"/>
        </w:rPr>
        <w:t>to get to know one another</w:t>
      </w:r>
      <w:r w:rsidR="00900B23" w:rsidRPr="00F4555C">
        <w:rPr>
          <w:sz w:val="18"/>
          <w:szCs w:val="18"/>
        </w:rPr>
        <w:t xml:space="preserve"> better</w:t>
      </w:r>
      <w:r w:rsidR="0088130C" w:rsidRPr="00F4555C">
        <w:rPr>
          <w:sz w:val="18"/>
          <w:szCs w:val="18"/>
        </w:rPr>
        <w:t xml:space="preserve">. I </w:t>
      </w:r>
      <w:r w:rsidR="00521A66">
        <w:rPr>
          <w:sz w:val="18"/>
          <w:szCs w:val="18"/>
        </w:rPr>
        <w:t xml:space="preserve">initially </w:t>
      </w:r>
      <w:r w:rsidR="0088130C" w:rsidRPr="00F4555C">
        <w:rPr>
          <w:sz w:val="18"/>
          <w:szCs w:val="18"/>
        </w:rPr>
        <w:t xml:space="preserve">asked Paul Chin to </w:t>
      </w:r>
      <w:r w:rsidR="003F060E" w:rsidRPr="00F4555C">
        <w:rPr>
          <w:sz w:val="18"/>
          <w:szCs w:val="18"/>
        </w:rPr>
        <w:t>step up and send me his brief bio with some pictures.</w:t>
      </w:r>
      <w:r w:rsidR="00900B23" w:rsidRPr="00F4555C">
        <w:rPr>
          <w:sz w:val="18"/>
          <w:szCs w:val="18"/>
        </w:rPr>
        <w:t xml:space="preserve"> Thank you Paul </w:t>
      </w:r>
      <w:r w:rsidR="00947EB8" w:rsidRPr="00F4555C">
        <w:rPr>
          <w:sz w:val="18"/>
          <w:szCs w:val="18"/>
        </w:rPr>
        <w:t xml:space="preserve">for stepping up </w:t>
      </w:r>
      <w:r w:rsidR="00155FC8" w:rsidRPr="00F4555C">
        <w:rPr>
          <w:sz w:val="18"/>
          <w:szCs w:val="18"/>
        </w:rPr>
        <w:t xml:space="preserve">to get the ball rolling </w:t>
      </w:r>
      <w:r w:rsidR="00947EB8" w:rsidRPr="00F4555C">
        <w:rPr>
          <w:sz w:val="18"/>
          <w:szCs w:val="18"/>
        </w:rPr>
        <w:t>and sharing with our club.</w:t>
      </w:r>
      <w:r w:rsidR="00827377" w:rsidRPr="00F4555C">
        <w:rPr>
          <w:sz w:val="18"/>
          <w:szCs w:val="18"/>
        </w:rPr>
        <w:t xml:space="preserve">  Our July Newsletter showcased </w:t>
      </w:r>
      <w:r w:rsidR="00827377" w:rsidRPr="00F4555C">
        <w:rPr>
          <w:b/>
          <w:bCs/>
          <w:sz w:val="18"/>
          <w:szCs w:val="18"/>
        </w:rPr>
        <w:t>Paul Chin</w:t>
      </w:r>
      <w:r w:rsidR="00827377" w:rsidRPr="00F4555C">
        <w:rPr>
          <w:sz w:val="18"/>
          <w:szCs w:val="18"/>
        </w:rPr>
        <w:t xml:space="preserve">. </w:t>
      </w:r>
      <w:r w:rsidR="00155FC8" w:rsidRPr="00F4555C">
        <w:rPr>
          <w:sz w:val="18"/>
          <w:szCs w:val="18"/>
        </w:rPr>
        <w:t xml:space="preserve"> Our </w:t>
      </w:r>
      <w:r w:rsidR="00827377" w:rsidRPr="00F4555C">
        <w:rPr>
          <w:sz w:val="18"/>
          <w:szCs w:val="18"/>
        </w:rPr>
        <w:t xml:space="preserve">August Newsletter we </w:t>
      </w:r>
      <w:r w:rsidR="0076725C" w:rsidRPr="00F4555C">
        <w:rPr>
          <w:sz w:val="18"/>
          <w:szCs w:val="18"/>
        </w:rPr>
        <w:t xml:space="preserve">have </w:t>
      </w:r>
      <w:r w:rsidR="009C299E" w:rsidRPr="00F4555C">
        <w:rPr>
          <w:sz w:val="18"/>
          <w:szCs w:val="18"/>
        </w:rPr>
        <w:t xml:space="preserve">had </w:t>
      </w:r>
      <w:r w:rsidR="0076725C" w:rsidRPr="00F4555C">
        <w:rPr>
          <w:sz w:val="18"/>
          <w:szCs w:val="18"/>
        </w:rPr>
        <w:t xml:space="preserve">the pleasure to get to know our fellow member </w:t>
      </w:r>
      <w:r w:rsidR="0076725C" w:rsidRPr="00F4555C">
        <w:rPr>
          <w:b/>
          <w:bCs/>
          <w:sz w:val="18"/>
          <w:szCs w:val="18"/>
        </w:rPr>
        <w:t>Celine Wong</w:t>
      </w:r>
      <w:r w:rsidR="0076725C" w:rsidRPr="00F4555C">
        <w:rPr>
          <w:sz w:val="18"/>
          <w:szCs w:val="18"/>
        </w:rPr>
        <w:t xml:space="preserve">. </w:t>
      </w:r>
      <w:r w:rsidR="009C299E" w:rsidRPr="00F4555C">
        <w:rPr>
          <w:sz w:val="18"/>
          <w:szCs w:val="18"/>
        </w:rPr>
        <w:t xml:space="preserve"> </w:t>
      </w:r>
      <w:r w:rsidR="00B47E22">
        <w:rPr>
          <w:sz w:val="18"/>
          <w:szCs w:val="18"/>
        </w:rPr>
        <w:t>September</w:t>
      </w:r>
      <w:r w:rsidR="009C299E" w:rsidRPr="00F4555C">
        <w:rPr>
          <w:sz w:val="18"/>
          <w:szCs w:val="18"/>
        </w:rPr>
        <w:t xml:space="preserve"> </w:t>
      </w:r>
      <w:r w:rsidR="00374ED1" w:rsidRPr="00F4555C">
        <w:rPr>
          <w:b/>
          <w:bCs/>
          <w:sz w:val="18"/>
          <w:szCs w:val="18"/>
        </w:rPr>
        <w:t>Susan Tom</w:t>
      </w:r>
      <w:r w:rsidR="00374ED1" w:rsidRPr="00F4555C">
        <w:rPr>
          <w:sz w:val="18"/>
          <w:szCs w:val="18"/>
        </w:rPr>
        <w:t xml:space="preserve"> share</w:t>
      </w:r>
      <w:r w:rsidR="0059637E" w:rsidRPr="00F4555C">
        <w:rPr>
          <w:sz w:val="18"/>
          <w:szCs w:val="18"/>
        </w:rPr>
        <w:t>d</w:t>
      </w:r>
      <w:r w:rsidR="00374ED1" w:rsidRPr="00F4555C">
        <w:rPr>
          <w:sz w:val="18"/>
          <w:szCs w:val="18"/>
        </w:rPr>
        <w:t xml:space="preserve"> </w:t>
      </w:r>
      <w:r w:rsidR="00685FC3" w:rsidRPr="00F4555C">
        <w:rPr>
          <w:sz w:val="18"/>
          <w:szCs w:val="18"/>
        </w:rPr>
        <w:t xml:space="preserve">with </w:t>
      </w:r>
      <w:r w:rsidR="00374ED1" w:rsidRPr="00F4555C">
        <w:rPr>
          <w:sz w:val="18"/>
          <w:szCs w:val="18"/>
        </w:rPr>
        <w:t xml:space="preserve">us </w:t>
      </w:r>
      <w:r w:rsidR="00CF3278" w:rsidRPr="00F4555C">
        <w:rPr>
          <w:sz w:val="18"/>
          <w:szCs w:val="18"/>
        </w:rPr>
        <w:t xml:space="preserve">a brief history of </w:t>
      </w:r>
      <w:r w:rsidR="00194E56" w:rsidRPr="00F4555C">
        <w:rPr>
          <w:sz w:val="18"/>
          <w:szCs w:val="18"/>
        </w:rPr>
        <w:t>her growing up in Chinatown</w:t>
      </w:r>
      <w:r w:rsidR="005C28FC" w:rsidRPr="00F4555C">
        <w:rPr>
          <w:sz w:val="18"/>
          <w:szCs w:val="18"/>
        </w:rPr>
        <w:t xml:space="preserve">, </w:t>
      </w:r>
      <w:r w:rsidR="005968B3" w:rsidRPr="00F4555C">
        <w:rPr>
          <w:sz w:val="18"/>
          <w:szCs w:val="18"/>
        </w:rPr>
        <w:t>her teaching career</w:t>
      </w:r>
      <w:r w:rsidR="00DD43F0" w:rsidRPr="00F4555C">
        <w:rPr>
          <w:sz w:val="18"/>
          <w:szCs w:val="18"/>
        </w:rPr>
        <w:t xml:space="preserve">, </w:t>
      </w:r>
      <w:r w:rsidR="00F322D8" w:rsidRPr="00F4555C">
        <w:rPr>
          <w:sz w:val="18"/>
          <w:szCs w:val="18"/>
        </w:rPr>
        <w:t>her family</w:t>
      </w:r>
      <w:r w:rsidR="005968B3" w:rsidRPr="00F4555C">
        <w:rPr>
          <w:sz w:val="18"/>
          <w:szCs w:val="18"/>
        </w:rPr>
        <w:t xml:space="preserve"> and how she </w:t>
      </w:r>
      <w:r w:rsidR="00DD43F0" w:rsidRPr="00F4555C">
        <w:rPr>
          <w:sz w:val="18"/>
          <w:szCs w:val="18"/>
        </w:rPr>
        <w:t xml:space="preserve">found </w:t>
      </w:r>
      <w:r w:rsidR="00CC4613" w:rsidRPr="00F4555C">
        <w:rPr>
          <w:sz w:val="18"/>
          <w:szCs w:val="18"/>
        </w:rPr>
        <w:t>Rotary</w:t>
      </w:r>
      <w:r w:rsidR="00DD43F0" w:rsidRPr="00F4555C">
        <w:rPr>
          <w:sz w:val="18"/>
          <w:szCs w:val="18"/>
        </w:rPr>
        <w:t>.</w:t>
      </w:r>
      <w:r w:rsidR="0059637E" w:rsidRPr="00F4555C">
        <w:rPr>
          <w:sz w:val="18"/>
          <w:szCs w:val="18"/>
        </w:rPr>
        <w:t xml:space="preserve">  </w:t>
      </w:r>
      <w:r w:rsidR="0050646D">
        <w:rPr>
          <w:sz w:val="18"/>
          <w:szCs w:val="18"/>
        </w:rPr>
        <w:t>Last month</w:t>
      </w:r>
      <w:r w:rsidR="0059637E" w:rsidRPr="00F4555C">
        <w:rPr>
          <w:sz w:val="18"/>
          <w:szCs w:val="18"/>
        </w:rPr>
        <w:t xml:space="preserve"> we </w:t>
      </w:r>
      <w:r w:rsidR="0050646D">
        <w:rPr>
          <w:sz w:val="18"/>
          <w:szCs w:val="18"/>
        </w:rPr>
        <w:t>were</w:t>
      </w:r>
      <w:r w:rsidR="00BA2ECD">
        <w:rPr>
          <w:sz w:val="18"/>
          <w:szCs w:val="18"/>
        </w:rPr>
        <w:t xml:space="preserve"> thankful to </w:t>
      </w:r>
      <w:r w:rsidR="0059637E" w:rsidRPr="00F4555C">
        <w:rPr>
          <w:sz w:val="18"/>
          <w:szCs w:val="18"/>
        </w:rPr>
        <w:t xml:space="preserve">have the opportunity to get to know </w:t>
      </w:r>
      <w:r w:rsidR="0059637E" w:rsidRPr="00F4555C">
        <w:rPr>
          <w:b/>
          <w:bCs/>
          <w:sz w:val="18"/>
          <w:szCs w:val="18"/>
        </w:rPr>
        <w:t xml:space="preserve">Gayle </w:t>
      </w:r>
      <w:r w:rsidR="0050646D">
        <w:rPr>
          <w:b/>
          <w:bCs/>
          <w:sz w:val="18"/>
          <w:szCs w:val="18"/>
        </w:rPr>
        <w:t xml:space="preserve">&amp; Bill </w:t>
      </w:r>
      <w:r w:rsidR="0059637E" w:rsidRPr="00F4555C">
        <w:rPr>
          <w:b/>
          <w:bCs/>
          <w:sz w:val="18"/>
          <w:szCs w:val="18"/>
        </w:rPr>
        <w:t>Chan.</w:t>
      </w:r>
    </w:p>
    <w:p w14:paraId="07156845" w14:textId="77777777" w:rsidR="0050646D" w:rsidRDefault="0050646D" w:rsidP="00F56C6E">
      <w:pPr>
        <w:rPr>
          <w:b/>
          <w:bCs/>
          <w:sz w:val="18"/>
          <w:szCs w:val="18"/>
        </w:rPr>
      </w:pPr>
      <w:r w:rsidRPr="00C744DC">
        <w:rPr>
          <w:sz w:val="18"/>
          <w:szCs w:val="18"/>
        </w:rPr>
        <w:t>This month we have the honor to get to know</w:t>
      </w:r>
      <w:r>
        <w:rPr>
          <w:b/>
          <w:bCs/>
          <w:sz w:val="18"/>
          <w:szCs w:val="18"/>
        </w:rPr>
        <w:t xml:space="preserve"> </w:t>
      </w:r>
      <w:r w:rsidR="004C62DA">
        <w:rPr>
          <w:b/>
          <w:bCs/>
          <w:sz w:val="18"/>
          <w:szCs w:val="18"/>
        </w:rPr>
        <w:t>Eileen O’Riordan</w:t>
      </w:r>
      <w:r w:rsidR="00C744DC">
        <w:rPr>
          <w:b/>
          <w:bCs/>
          <w:sz w:val="18"/>
          <w:szCs w:val="18"/>
        </w:rPr>
        <w:t xml:space="preserve">. </w:t>
      </w:r>
    </w:p>
    <w:p w14:paraId="5B4DE340" w14:textId="77777777" w:rsidR="009571FA" w:rsidRDefault="009571FA" w:rsidP="00F56C6E">
      <w:pPr>
        <w:rPr>
          <w:b/>
          <w:bCs/>
          <w:sz w:val="18"/>
          <w:szCs w:val="18"/>
        </w:rPr>
      </w:pPr>
    </w:p>
    <w:p w14:paraId="5613F354" w14:textId="77777777" w:rsidR="009C3CF7" w:rsidRPr="006A2F6D" w:rsidRDefault="009C3CF7" w:rsidP="009C3CF7">
      <w:pPr>
        <w:rPr>
          <w:b/>
          <w:bCs/>
          <w:sz w:val="22"/>
          <w:szCs w:val="22"/>
        </w:rPr>
      </w:pPr>
      <w:r w:rsidRPr="006A2F6D">
        <w:rPr>
          <w:b/>
          <w:bCs/>
          <w:sz w:val="22"/>
          <w:szCs w:val="22"/>
        </w:rPr>
        <w:t xml:space="preserve">Eileen O’Riordan  </w:t>
      </w:r>
    </w:p>
    <w:p w14:paraId="566AB8A1" w14:textId="77777777" w:rsidR="009C3CF7" w:rsidRPr="006A2F6D" w:rsidRDefault="009C3CF7" w:rsidP="009C3CF7">
      <w:pPr>
        <w:rPr>
          <w:sz w:val="22"/>
          <w:szCs w:val="22"/>
        </w:rPr>
      </w:pPr>
      <w:r w:rsidRPr="006A2F6D">
        <w:rPr>
          <w:sz w:val="22"/>
          <w:szCs w:val="22"/>
        </w:rPr>
        <w:t xml:space="preserve">     I was born in Cork Ireland</w:t>
      </w:r>
      <w:r w:rsidR="001C33F3">
        <w:rPr>
          <w:sz w:val="22"/>
          <w:szCs w:val="22"/>
        </w:rPr>
        <w:t xml:space="preserve"> to</w:t>
      </w:r>
      <w:r w:rsidR="00393A28">
        <w:rPr>
          <w:sz w:val="22"/>
          <w:szCs w:val="22"/>
        </w:rPr>
        <w:t xml:space="preserve"> 2 wonderful parents Joanna </w:t>
      </w:r>
      <w:r w:rsidR="00D35A4D">
        <w:rPr>
          <w:sz w:val="22"/>
          <w:szCs w:val="22"/>
        </w:rPr>
        <w:t>&amp;</w:t>
      </w:r>
      <w:r w:rsidR="00393A28">
        <w:rPr>
          <w:sz w:val="22"/>
          <w:szCs w:val="22"/>
        </w:rPr>
        <w:t xml:space="preserve"> </w:t>
      </w:r>
      <w:r w:rsidR="00026D01">
        <w:rPr>
          <w:sz w:val="22"/>
          <w:szCs w:val="22"/>
        </w:rPr>
        <w:t>Michael</w:t>
      </w:r>
      <w:r w:rsidR="00393A28">
        <w:rPr>
          <w:sz w:val="22"/>
          <w:szCs w:val="22"/>
        </w:rPr>
        <w:t xml:space="preserve"> O</w:t>
      </w:r>
      <w:r w:rsidR="00D35A4D">
        <w:rPr>
          <w:sz w:val="22"/>
          <w:szCs w:val="22"/>
        </w:rPr>
        <w:t>’Riordan</w:t>
      </w:r>
      <w:r w:rsidR="001C33F3">
        <w:rPr>
          <w:sz w:val="22"/>
          <w:szCs w:val="22"/>
        </w:rPr>
        <w:t xml:space="preserve">. </w:t>
      </w:r>
      <w:r w:rsidRPr="006A2F6D">
        <w:rPr>
          <w:sz w:val="22"/>
          <w:szCs w:val="22"/>
        </w:rPr>
        <w:t xml:space="preserve">One of four children, I had 2 older brothers, Patrick and David; and a younger brother Michael. Growing up with three brothers </w:t>
      </w:r>
      <w:r w:rsidR="00282E1D">
        <w:rPr>
          <w:sz w:val="22"/>
          <w:szCs w:val="22"/>
        </w:rPr>
        <w:t xml:space="preserve">my parents </w:t>
      </w:r>
      <w:r w:rsidRPr="006A2F6D">
        <w:rPr>
          <w:sz w:val="22"/>
          <w:szCs w:val="22"/>
        </w:rPr>
        <w:t>fe</w:t>
      </w:r>
      <w:r w:rsidR="003E2565" w:rsidRPr="006A2F6D">
        <w:rPr>
          <w:sz w:val="22"/>
          <w:szCs w:val="22"/>
        </w:rPr>
        <w:t>l</w:t>
      </w:r>
      <w:r w:rsidRPr="006A2F6D">
        <w:rPr>
          <w:sz w:val="22"/>
          <w:szCs w:val="22"/>
        </w:rPr>
        <w:t>t I needed to focus on more “girly things”; dolls</w:t>
      </w:r>
      <w:r w:rsidR="00174EA7">
        <w:rPr>
          <w:sz w:val="22"/>
          <w:szCs w:val="22"/>
        </w:rPr>
        <w:t>, sewing</w:t>
      </w:r>
      <w:r w:rsidRPr="006A2F6D">
        <w:rPr>
          <w:sz w:val="22"/>
          <w:szCs w:val="22"/>
        </w:rPr>
        <w:t xml:space="preserve"> and such.</w:t>
      </w:r>
    </w:p>
    <w:p w14:paraId="5739CD88" w14:textId="77777777" w:rsidR="003E2565" w:rsidRPr="006A2F6D" w:rsidRDefault="00AC22FF" w:rsidP="009C3CF7">
      <w:pPr>
        <w:rPr>
          <w:sz w:val="22"/>
          <w:szCs w:val="22"/>
        </w:rPr>
      </w:pPr>
      <w:r>
        <w:rPr>
          <w:sz w:val="22"/>
          <w:szCs w:val="22"/>
        </w:rPr>
        <w:t xml:space="preserve">  </w:t>
      </w:r>
      <w:r w:rsidR="009C3CF7" w:rsidRPr="006A2F6D">
        <w:rPr>
          <w:sz w:val="22"/>
          <w:szCs w:val="22"/>
        </w:rPr>
        <w:t>I soon found that pursuit boring and came to realize</w:t>
      </w:r>
      <w:r w:rsidR="003E2565" w:rsidRPr="006A2F6D">
        <w:rPr>
          <w:sz w:val="22"/>
          <w:szCs w:val="22"/>
        </w:rPr>
        <w:t xml:space="preserve"> </w:t>
      </w:r>
      <w:r w:rsidR="009C3CF7" w:rsidRPr="006A2F6D">
        <w:rPr>
          <w:sz w:val="22"/>
          <w:szCs w:val="22"/>
        </w:rPr>
        <w:t xml:space="preserve">my interests </w:t>
      </w:r>
      <w:r w:rsidR="009A3EA5">
        <w:rPr>
          <w:sz w:val="22"/>
          <w:szCs w:val="22"/>
        </w:rPr>
        <w:t>were</w:t>
      </w:r>
      <w:r w:rsidR="009C3CF7" w:rsidRPr="006A2F6D">
        <w:rPr>
          <w:sz w:val="22"/>
          <w:szCs w:val="22"/>
        </w:rPr>
        <w:t xml:space="preserve"> with reading and sports. I enjoyed the competition and would often beat my brothers with my skills in hurling and volleyball. </w:t>
      </w:r>
    </w:p>
    <w:p w14:paraId="5F8EBA76" w14:textId="77777777" w:rsidR="009C3CF7" w:rsidRPr="006A2F6D" w:rsidRDefault="003E2565" w:rsidP="009C3CF7">
      <w:pPr>
        <w:rPr>
          <w:sz w:val="22"/>
          <w:szCs w:val="22"/>
        </w:rPr>
      </w:pPr>
      <w:r w:rsidRPr="006A2F6D">
        <w:rPr>
          <w:sz w:val="22"/>
          <w:szCs w:val="22"/>
        </w:rPr>
        <w:t xml:space="preserve">   </w:t>
      </w:r>
      <w:r w:rsidR="009C3CF7" w:rsidRPr="006A2F6D">
        <w:rPr>
          <w:sz w:val="22"/>
          <w:szCs w:val="22"/>
        </w:rPr>
        <w:t xml:space="preserve">At eight I took up </w:t>
      </w:r>
      <w:r w:rsidR="00E350B2">
        <w:rPr>
          <w:sz w:val="22"/>
          <w:szCs w:val="22"/>
        </w:rPr>
        <w:t>“</w:t>
      </w:r>
      <w:r w:rsidR="009C3CF7" w:rsidRPr="006A2F6D">
        <w:rPr>
          <w:sz w:val="22"/>
          <w:szCs w:val="22"/>
        </w:rPr>
        <w:t xml:space="preserve">Irish </w:t>
      </w:r>
      <w:r w:rsidR="00174EA7">
        <w:rPr>
          <w:sz w:val="22"/>
          <w:szCs w:val="22"/>
        </w:rPr>
        <w:t>S</w:t>
      </w:r>
      <w:r w:rsidR="009C3CF7" w:rsidRPr="006A2F6D">
        <w:rPr>
          <w:sz w:val="22"/>
          <w:szCs w:val="22"/>
        </w:rPr>
        <w:t>tep-</w:t>
      </w:r>
      <w:r w:rsidR="00174EA7">
        <w:rPr>
          <w:sz w:val="22"/>
          <w:szCs w:val="22"/>
        </w:rPr>
        <w:t>D</w:t>
      </w:r>
      <w:r w:rsidR="009C3CF7" w:rsidRPr="006A2F6D">
        <w:rPr>
          <w:sz w:val="22"/>
          <w:szCs w:val="22"/>
        </w:rPr>
        <w:t>ancing” and enjoyed the physicality of movement whether it was dancing, jump rope or sports.</w:t>
      </w:r>
      <w:r w:rsidRPr="006A2F6D">
        <w:rPr>
          <w:sz w:val="22"/>
          <w:szCs w:val="22"/>
        </w:rPr>
        <w:t xml:space="preserve"> </w:t>
      </w:r>
      <w:r w:rsidR="009C3CF7" w:rsidRPr="006A2F6D">
        <w:rPr>
          <w:sz w:val="22"/>
          <w:szCs w:val="22"/>
        </w:rPr>
        <w:t xml:space="preserve">I have fond </w:t>
      </w:r>
      <w:r w:rsidRPr="006A2F6D">
        <w:rPr>
          <w:sz w:val="22"/>
          <w:szCs w:val="22"/>
        </w:rPr>
        <w:t xml:space="preserve">and vivid </w:t>
      </w:r>
      <w:r w:rsidR="009C3CF7" w:rsidRPr="006A2F6D">
        <w:rPr>
          <w:sz w:val="22"/>
          <w:szCs w:val="22"/>
        </w:rPr>
        <w:t xml:space="preserve">memories of our neighborhood families getting together and listening to the </w:t>
      </w:r>
      <w:r w:rsidRPr="006A2F6D">
        <w:rPr>
          <w:sz w:val="22"/>
          <w:szCs w:val="22"/>
        </w:rPr>
        <w:t>s</w:t>
      </w:r>
      <w:r w:rsidR="009C3CF7" w:rsidRPr="006A2F6D">
        <w:rPr>
          <w:sz w:val="22"/>
          <w:szCs w:val="22"/>
        </w:rPr>
        <w:t xml:space="preserve">port </w:t>
      </w:r>
      <w:r w:rsidRPr="006A2F6D">
        <w:rPr>
          <w:sz w:val="22"/>
          <w:szCs w:val="22"/>
        </w:rPr>
        <w:t>c</w:t>
      </w:r>
      <w:r w:rsidR="009C3CF7" w:rsidRPr="006A2F6D">
        <w:rPr>
          <w:sz w:val="22"/>
          <w:szCs w:val="22"/>
        </w:rPr>
        <w:t>ommentators on radio give their animated blow-by-blow description of the game.</w:t>
      </w:r>
      <w:r w:rsidR="000334C3">
        <w:rPr>
          <w:sz w:val="22"/>
          <w:szCs w:val="22"/>
        </w:rPr>
        <w:t xml:space="preserve"> </w:t>
      </w:r>
      <w:r w:rsidR="009C3CF7" w:rsidRPr="006A2F6D">
        <w:rPr>
          <w:sz w:val="22"/>
          <w:szCs w:val="22"/>
        </w:rPr>
        <w:t>I was hooked. I have been a sports fan ever since. A passion I share to this day with Sugo, Vanita, Austin, Rose and many of our members.</w:t>
      </w:r>
    </w:p>
    <w:p w14:paraId="01943BD4" w14:textId="77777777" w:rsidR="009C3CF7" w:rsidRPr="006A2F6D" w:rsidRDefault="00E8566E" w:rsidP="009C3CF7">
      <w:pPr>
        <w:rPr>
          <w:sz w:val="22"/>
          <w:szCs w:val="22"/>
        </w:rPr>
      </w:pPr>
      <w:r>
        <w:rPr>
          <w:noProof/>
          <w:sz w:val="22"/>
          <w:szCs w:val="22"/>
        </w:rPr>
        <w:lastRenderedPageBreak/>
        <w:drawing>
          <wp:anchor distT="0" distB="0" distL="114300" distR="114300" simplePos="0" relativeHeight="252096512" behindDoc="1" locked="0" layoutInCell="1" allowOverlap="1" wp14:anchorId="72427626" wp14:editId="7ABB7B19">
            <wp:simplePos x="0" y="0"/>
            <wp:positionH relativeFrom="column">
              <wp:posOffset>5821045</wp:posOffset>
            </wp:positionH>
            <wp:positionV relativeFrom="paragraph">
              <wp:posOffset>19685</wp:posOffset>
            </wp:positionV>
            <wp:extent cx="896620" cy="686435"/>
            <wp:effectExtent l="0" t="0" r="5080" b="0"/>
            <wp:wrapTight wrapText="bothSides">
              <wp:wrapPolygon edited="0">
                <wp:start x="0" y="0"/>
                <wp:lineTo x="0" y="21180"/>
                <wp:lineTo x="21416" y="21180"/>
                <wp:lineTo x="21416" y="0"/>
                <wp:lineTo x="0" y="0"/>
              </wp:wrapPolygon>
            </wp:wrapTight>
            <wp:docPr id="89" name="Picture 8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oup of people posing for a photo&#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96620" cy="68643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2EC7EA44" w14:textId="77777777" w:rsidR="009C3CF7" w:rsidRPr="006A2F6D" w:rsidRDefault="003E2565" w:rsidP="009C3CF7">
      <w:pPr>
        <w:rPr>
          <w:sz w:val="22"/>
          <w:szCs w:val="22"/>
        </w:rPr>
      </w:pPr>
      <w:r w:rsidRPr="006A2F6D">
        <w:rPr>
          <w:sz w:val="22"/>
          <w:szCs w:val="22"/>
        </w:rPr>
        <w:t xml:space="preserve">   </w:t>
      </w:r>
      <w:r w:rsidR="009C3CF7" w:rsidRPr="006A2F6D">
        <w:rPr>
          <w:sz w:val="22"/>
          <w:szCs w:val="22"/>
        </w:rPr>
        <w:t>My grade school and high school education was Catholic, run by “The Sisters of Mercy”.  At age 16</w:t>
      </w:r>
      <w:r w:rsidR="007C29E3">
        <w:rPr>
          <w:sz w:val="22"/>
          <w:szCs w:val="22"/>
        </w:rPr>
        <w:t>,</w:t>
      </w:r>
      <w:r w:rsidR="009C3CF7" w:rsidRPr="006A2F6D">
        <w:rPr>
          <w:sz w:val="22"/>
          <w:szCs w:val="22"/>
        </w:rPr>
        <w:t xml:space="preserve"> I was approached by a visiting Priest that was recruiting young women into the Sisters of Mercy Order in Auburn California. I signed up and was on my way to Northern California with 3 other recruits. </w:t>
      </w:r>
      <w:r w:rsidR="00432B3E">
        <w:rPr>
          <w:sz w:val="22"/>
          <w:szCs w:val="22"/>
        </w:rPr>
        <w:t xml:space="preserve">                                                                                      </w:t>
      </w:r>
      <w:r w:rsidR="00432B3E" w:rsidRPr="004E7FDC">
        <w:rPr>
          <w:sz w:val="21"/>
          <w:szCs w:val="21"/>
        </w:rPr>
        <w:t>8</w:t>
      </w:r>
    </w:p>
    <w:p w14:paraId="4672F9A9" w14:textId="77777777" w:rsidR="006F58F1" w:rsidRDefault="006F58F1" w:rsidP="009C3CF7">
      <w:pPr>
        <w:rPr>
          <w:sz w:val="22"/>
          <w:szCs w:val="22"/>
        </w:rPr>
      </w:pPr>
    </w:p>
    <w:p w14:paraId="43E0AE42" w14:textId="77777777" w:rsidR="009C3CF7" w:rsidRPr="006A2F6D" w:rsidRDefault="006F58F1" w:rsidP="009C3CF7">
      <w:pPr>
        <w:rPr>
          <w:sz w:val="22"/>
          <w:szCs w:val="22"/>
        </w:rPr>
      </w:pPr>
      <w:r>
        <w:rPr>
          <w:sz w:val="22"/>
          <w:szCs w:val="22"/>
        </w:rPr>
        <w:t xml:space="preserve">   </w:t>
      </w:r>
      <w:r w:rsidR="009C3CF7" w:rsidRPr="006A2F6D">
        <w:rPr>
          <w:sz w:val="22"/>
          <w:szCs w:val="22"/>
        </w:rPr>
        <w:t>A year later I was assigned a career in Nursing, and sent off to receive my training @ USF.</w:t>
      </w:r>
      <w:r w:rsidR="0061338F">
        <w:rPr>
          <w:sz w:val="22"/>
          <w:szCs w:val="22"/>
        </w:rPr>
        <w:t xml:space="preserve"> </w:t>
      </w:r>
      <w:r w:rsidR="00110BF1">
        <w:rPr>
          <w:sz w:val="22"/>
          <w:szCs w:val="22"/>
        </w:rPr>
        <w:t>After I graduated,</w:t>
      </w:r>
      <w:r w:rsidR="001742C5">
        <w:rPr>
          <w:sz w:val="22"/>
          <w:szCs w:val="22"/>
        </w:rPr>
        <w:t xml:space="preserve"> I was assigned to </w:t>
      </w:r>
      <w:r w:rsidR="00FB30EE">
        <w:rPr>
          <w:sz w:val="22"/>
          <w:szCs w:val="22"/>
        </w:rPr>
        <w:t>work at</w:t>
      </w:r>
      <w:r w:rsidR="009C3CF7" w:rsidRPr="006A2F6D">
        <w:rPr>
          <w:sz w:val="22"/>
          <w:szCs w:val="22"/>
        </w:rPr>
        <w:t xml:space="preserve"> Mercy General in Sacramento</w:t>
      </w:r>
      <w:r w:rsidR="001742C5">
        <w:rPr>
          <w:sz w:val="22"/>
          <w:szCs w:val="22"/>
        </w:rPr>
        <w:t xml:space="preserve"> primarily in N</w:t>
      </w:r>
      <w:r w:rsidR="00FB30EE">
        <w:rPr>
          <w:sz w:val="22"/>
          <w:szCs w:val="22"/>
        </w:rPr>
        <w:t>urse</w:t>
      </w:r>
      <w:r w:rsidR="001742C5">
        <w:rPr>
          <w:sz w:val="22"/>
          <w:szCs w:val="22"/>
        </w:rPr>
        <w:t xml:space="preserve"> Management</w:t>
      </w:r>
      <w:r w:rsidR="009C3CF7" w:rsidRPr="006A2F6D">
        <w:rPr>
          <w:sz w:val="22"/>
          <w:szCs w:val="22"/>
        </w:rPr>
        <w:t>.</w:t>
      </w:r>
      <w:r w:rsidR="0023166E">
        <w:rPr>
          <w:sz w:val="22"/>
          <w:szCs w:val="22"/>
        </w:rPr>
        <w:t xml:space="preserve"> </w:t>
      </w:r>
      <w:r w:rsidR="006C2B05">
        <w:rPr>
          <w:sz w:val="22"/>
          <w:szCs w:val="22"/>
        </w:rPr>
        <w:t xml:space="preserve">During that time as a </w:t>
      </w:r>
      <w:r w:rsidR="009C3CF7" w:rsidRPr="006A2F6D">
        <w:rPr>
          <w:sz w:val="22"/>
          <w:szCs w:val="22"/>
        </w:rPr>
        <w:t xml:space="preserve">Nurse Manager </w:t>
      </w:r>
      <w:r w:rsidR="0023166E">
        <w:rPr>
          <w:sz w:val="22"/>
          <w:szCs w:val="22"/>
        </w:rPr>
        <w:t xml:space="preserve"> </w:t>
      </w:r>
      <w:r w:rsidR="009C3CF7" w:rsidRPr="006A2F6D">
        <w:rPr>
          <w:sz w:val="22"/>
          <w:szCs w:val="22"/>
        </w:rPr>
        <w:t xml:space="preserve">the concept of Intensive Care Units were evolving. </w:t>
      </w:r>
      <w:r w:rsidR="00333E01">
        <w:rPr>
          <w:sz w:val="22"/>
          <w:szCs w:val="22"/>
        </w:rPr>
        <w:t>It was so very</w:t>
      </w:r>
      <w:r w:rsidR="009C3CF7" w:rsidRPr="006A2F6D">
        <w:rPr>
          <w:sz w:val="22"/>
          <w:szCs w:val="22"/>
        </w:rPr>
        <w:t xml:space="preserve"> satisfying</w:t>
      </w:r>
      <w:r w:rsidR="00333E01">
        <w:rPr>
          <w:sz w:val="22"/>
          <w:szCs w:val="22"/>
        </w:rPr>
        <w:t xml:space="preserve"> </w:t>
      </w:r>
      <w:r w:rsidR="009C3CF7" w:rsidRPr="006A2F6D">
        <w:rPr>
          <w:sz w:val="22"/>
          <w:szCs w:val="22"/>
        </w:rPr>
        <w:t xml:space="preserve">to me to see this specialty </w:t>
      </w:r>
      <w:r w:rsidR="00333E01">
        <w:rPr>
          <w:sz w:val="22"/>
          <w:szCs w:val="22"/>
        </w:rPr>
        <w:t>develop</w:t>
      </w:r>
      <w:r w:rsidR="009C3CF7" w:rsidRPr="006A2F6D">
        <w:rPr>
          <w:sz w:val="22"/>
          <w:szCs w:val="22"/>
        </w:rPr>
        <w:t xml:space="preserve"> so that those patients that needed </w:t>
      </w:r>
      <w:r w:rsidR="004B7D2D">
        <w:rPr>
          <w:sz w:val="22"/>
          <w:szCs w:val="22"/>
        </w:rPr>
        <w:t xml:space="preserve">a greater </w:t>
      </w:r>
      <w:r w:rsidR="009C3CF7" w:rsidRPr="006A2F6D">
        <w:rPr>
          <w:sz w:val="22"/>
          <w:szCs w:val="22"/>
        </w:rPr>
        <w:t xml:space="preserve">depth of care </w:t>
      </w:r>
      <w:r w:rsidR="004B7D2D">
        <w:rPr>
          <w:sz w:val="22"/>
          <w:szCs w:val="22"/>
        </w:rPr>
        <w:t>could</w:t>
      </w:r>
      <w:r w:rsidR="009C3CF7" w:rsidRPr="006A2F6D">
        <w:rPr>
          <w:sz w:val="22"/>
          <w:szCs w:val="22"/>
        </w:rPr>
        <w:t xml:space="preserve"> receive it.</w:t>
      </w:r>
    </w:p>
    <w:p w14:paraId="1D8A04AD" w14:textId="77777777" w:rsidR="009C3CF7" w:rsidRPr="006A2F6D" w:rsidRDefault="009C3CF7" w:rsidP="009C3CF7">
      <w:pPr>
        <w:rPr>
          <w:sz w:val="22"/>
          <w:szCs w:val="22"/>
        </w:rPr>
      </w:pPr>
    </w:p>
    <w:p w14:paraId="52E22D80" w14:textId="77777777" w:rsidR="00F8144E" w:rsidRDefault="00687B5F" w:rsidP="009C3CF7">
      <w:pPr>
        <w:rPr>
          <w:sz w:val="22"/>
          <w:szCs w:val="22"/>
        </w:rPr>
      </w:pPr>
      <w:r>
        <w:rPr>
          <w:noProof/>
          <w:sz w:val="22"/>
          <w:szCs w:val="22"/>
        </w:rPr>
        <w:drawing>
          <wp:anchor distT="0" distB="0" distL="114300" distR="114300" simplePos="0" relativeHeight="252020736" behindDoc="1" locked="0" layoutInCell="1" allowOverlap="1" wp14:anchorId="056E727C" wp14:editId="792AB105">
            <wp:simplePos x="0" y="0"/>
            <wp:positionH relativeFrom="column">
              <wp:posOffset>4987925</wp:posOffset>
            </wp:positionH>
            <wp:positionV relativeFrom="paragraph">
              <wp:posOffset>150495</wp:posOffset>
            </wp:positionV>
            <wp:extent cx="1638300" cy="1136650"/>
            <wp:effectExtent l="0" t="0" r="0" b="6350"/>
            <wp:wrapTight wrapText="bothSides">
              <wp:wrapPolygon edited="0">
                <wp:start x="0" y="0"/>
                <wp:lineTo x="0" y="21479"/>
                <wp:lineTo x="21433" y="21479"/>
                <wp:lineTo x="21433" y="0"/>
                <wp:lineTo x="0" y="0"/>
              </wp:wrapPolygon>
            </wp:wrapTight>
            <wp:docPr id="22" name="Picture 2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the camera&#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638300" cy="113665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3E2565" w:rsidRPr="006A2F6D">
        <w:rPr>
          <w:sz w:val="22"/>
          <w:szCs w:val="22"/>
        </w:rPr>
        <w:t xml:space="preserve">  </w:t>
      </w:r>
      <w:r w:rsidR="00096581">
        <w:rPr>
          <w:sz w:val="22"/>
          <w:szCs w:val="22"/>
        </w:rPr>
        <w:t>After 16 years I left the order and deci</w:t>
      </w:r>
      <w:r w:rsidR="006F5799">
        <w:rPr>
          <w:sz w:val="22"/>
          <w:szCs w:val="22"/>
        </w:rPr>
        <w:t>d</w:t>
      </w:r>
      <w:r w:rsidR="00096581">
        <w:rPr>
          <w:sz w:val="22"/>
          <w:szCs w:val="22"/>
        </w:rPr>
        <w:t xml:space="preserve">ed to pursue my Masters </w:t>
      </w:r>
      <w:r w:rsidR="007F2DD4">
        <w:rPr>
          <w:sz w:val="22"/>
          <w:szCs w:val="22"/>
        </w:rPr>
        <w:t>in Nursing at UCSF</w:t>
      </w:r>
      <w:r w:rsidR="0080148A">
        <w:rPr>
          <w:sz w:val="22"/>
          <w:szCs w:val="22"/>
        </w:rPr>
        <w:t xml:space="preserve"> </w:t>
      </w:r>
      <w:r w:rsidR="00320D63">
        <w:rPr>
          <w:sz w:val="22"/>
          <w:szCs w:val="22"/>
        </w:rPr>
        <w:t xml:space="preserve">while </w:t>
      </w:r>
      <w:r w:rsidR="0080148A">
        <w:rPr>
          <w:sz w:val="22"/>
          <w:szCs w:val="22"/>
        </w:rPr>
        <w:t>living at the dorms on campus.</w:t>
      </w:r>
      <w:r w:rsidR="00771DBA">
        <w:rPr>
          <w:sz w:val="22"/>
          <w:szCs w:val="22"/>
        </w:rPr>
        <w:t xml:space="preserve"> </w:t>
      </w:r>
      <w:r w:rsidR="00605D5E">
        <w:rPr>
          <w:sz w:val="22"/>
          <w:szCs w:val="22"/>
        </w:rPr>
        <w:t>I</w:t>
      </w:r>
      <w:r w:rsidR="003878E8">
        <w:rPr>
          <w:sz w:val="22"/>
          <w:szCs w:val="22"/>
        </w:rPr>
        <w:t>t was there that I also</w:t>
      </w:r>
      <w:r w:rsidR="00605D5E">
        <w:rPr>
          <w:sz w:val="22"/>
          <w:szCs w:val="22"/>
        </w:rPr>
        <w:t xml:space="preserve"> attended night school </w:t>
      </w:r>
      <w:r w:rsidR="003878E8">
        <w:rPr>
          <w:sz w:val="22"/>
          <w:szCs w:val="22"/>
        </w:rPr>
        <w:t xml:space="preserve">to </w:t>
      </w:r>
      <w:r w:rsidR="00A855BD">
        <w:rPr>
          <w:sz w:val="22"/>
          <w:szCs w:val="22"/>
        </w:rPr>
        <w:t>acquire an MBA.</w:t>
      </w:r>
      <w:r w:rsidR="009C3CF7" w:rsidRPr="006A2F6D">
        <w:rPr>
          <w:sz w:val="22"/>
          <w:szCs w:val="22"/>
        </w:rPr>
        <w:t xml:space="preserve"> </w:t>
      </w:r>
    </w:p>
    <w:p w14:paraId="49F85A5F" w14:textId="77777777" w:rsidR="00176190" w:rsidRDefault="00F434F4" w:rsidP="009C3CF7">
      <w:pPr>
        <w:rPr>
          <w:sz w:val="22"/>
          <w:szCs w:val="22"/>
        </w:rPr>
      </w:pPr>
      <w:r>
        <w:rPr>
          <w:noProof/>
        </w:rPr>
        <mc:AlternateContent>
          <mc:Choice Requires="wps">
            <w:drawing>
              <wp:anchor distT="0" distB="0" distL="114300" distR="114300" simplePos="0" relativeHeight="252095488" behindDoc="1" locked="0" layoutInCell="1" allowOverlap="1" wp14:anchorId="75D612EF" wp14:editId="30A1606C">
                <wp:simplePos x="0" y="0"/>
                <wp:positionH relativeFrom="column">
                  <wp:posOffset>4987925</wp:posOffset>
                </wp:positionH>
                <wp:positionV relativeFrom="paragraph">
                  <wp:posOffset>735965</wp:posOffset>
                </wp:positionV>
                <wp:extent cx="1638300" cy="171450"/>
                <wp:effectExtent l="0" t="0" r="0" b="6350"/>
                <wp:wrapTight wrapText="bothSides">
                  <wp:wrapPolygon edited="0">
                    <wp:start x="0" y="0"/>
                    <wp:lineTo x="0" y="20800"/>
                    <wp:lineTo x="21433" y="20800"/>
                    <wp:lineTo x="21433" y="0"/>
                    <wp:lineTo x="0" y="0"/>
                  </wp:wrapPolygon>
                </wp:wrapTight>
                <wp:docPr id="88" name="Text Box 88"/>
                <wp:cNvGraphicFramePr/>
                <a:graphic xmlns:a="http://schemas.openxmlformats.org/drawingml/2006/main">
                  <a:graphicData uri="http://schemas.microsoft.com/office/word/2010/wordprocessingShape">
                    <wps:wsp>
                      <wps:cNvSpPr txBox="1"/>
                      <wps:spPr>
                        <a:xfrm>
                          <a:off x="0" y="0"/>
                          <a:ext cx="1638300" cy="171450"/>
                        </a:xfrm>
                        <a:prstGeom prst="rect">
                          <a:avLst/>
                        </a:prstGeom>
                        <a:solidFill>
                          <a:prstClr val="white"/>
                        </a:solidFill>
                        <a:ln>
                          <a:noFill/>
                        </a:ln>
                      </wps:spPr>
                      <wps:txbx>
                        <w:txbxContent>
                          <w:p w14:paraId="35A64230" w14:textId="77777777" w:rsidR="00F434F4" w:rsidRPr="00064F2D" w:rsidRDefault="00F434F4" w:rsidP="00F434F4">
                            <w:pPr>
                              <w:pStyle w:val="Caption"/>
                              <w:rPr>
                                <w:noProof/>
                                <w:sz w:val="22"/>
                                <w:szCs w:val="22"/>
                              </w:rPr>
                            </w:pPr>
                            <w:r>
                              <w:t xml:space="preserve">      My friend Dotty  "Spunky"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612EF" id="Text Box 88" o:spid="_x0000_s1034" type="#_x0000_t202" style="position:absolute;margin-left:392.75pt;margin-top:57.95pt;width:129pt;height:13.5pt;z-index:-25122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" stroked="f">
                <v:textbox inset="0,0,0,0">
                  <w:txbxContent>
                    <w:p w14:paraId="35A64230" w14:textId="77777777" w:rsidR="00F434F4" w:rsidRPr="00064F2D" w:rsidRDefault="00F434F4" w:rsidP="00F434F4">
                      <w:pPr>
                        <w:pStyle w:val="Caption"/>
                        <w:rPr>
                          <w:noProof/>
                          <w:sz w:val="22"/>
                          <w:szCs w:val="22"/>
                        </w:rPr>
                      </w:pPr>
                      <w:r>
                        <w:t xml:space="preserve">      My friend Dotty  "Spunky"</w:t>
                      </w:r>
                    </w:p>
                  </w:txbxContent>
                </v:textbox>
                <w10:wrap type="tight"/>
              </v:shape>
            </w:pict>
          </mc:Fallback>
        </mc:AlternateContent>
      </w:r>
      <w:r w:rsidR="00F8144E">
        <w:rPr>
          <w:sz w:val="22"/>
          <w:szCs w:val="22"/>
        </w:rPr>
        <w:t xml:space="preserve">   </w:t>
      </w:r>
      <w:r w:rsidR="009C3CF7" w:rsidRPr="006A2F6D">
        <w:rPr>
          <w:sz w:val="22"/>
          <w:szCs w:val="22"/>
        </w:rPr>
        <w:t xml:space="preserve">Upon graduation, </w:t>
      </w:r>
      <w:r w:rsidR="00E131DB">
        <w:rPr>
          <w:sz w:val="22"/>
          <w:szCs w:val="22"/>
        </w:rPr>
        <w:t xml:space="preserve">I </w:t>
      </w:r>
      <w:r w:rsidR="0021553B">
        <w:rPr>
          <w:sz w:val="22"/>
          <w:szCs w:val="22"/>
        </w:rPr>
        <w:t>moved into an apartment</w:t>
      </w:r>
      <w:r w:rsidR="005B64C2">
        <w:rPr>
          <w:sz w:val="22"/>
          <w:szCs w:val="22"/>
        </w:rPr>
        <w:t xml:space="preserve"> and </w:t>
      </w:r>
      <w:r w:rsidR="00E131DB">
        <w:rPr>
          <w:sz w:val="22"/>
          <w:szCs w:val="22"/>
        </w:rPr>
        <w:t xml:space="preserve">met up with </w:t>
      </w:r>
      <w:r w:rsidR="00891A90">
        <w:rPr>
          <w:sz w:val="22"/>
          <w:szCs w:val="22"/>
        </w:rPr>
        <w:t>Dotty (aka “</w:t>
      </w:r>
      <w:r w:rsidR="00E131DB">
        <w:rPr>
          <w:sz w:val="22"/>
          <w:szCs w:val="22"/>
        </w:rPr>
        <w:t>Sp</w:t>
      </w:r>
      <w:r w:rsidR="00741DA1">
        <w:rPr>
          <w:sz w:val="22"/>
          <w:szCs w:val="22"/>
        </w:rPr>
        <w:t>u</w:t>
      </w:r>
      <w:r w:rsidR="00E131DB">
        <w:rPr>
          <w:sz w:val="22"/>
          <w:szCs w:val="22"/>
        </w:rPr>
        <w:t>nky</w:t>
      </w:r>
      <w:r w:rsidR="00891A90">
        <w:rPr>
          <w:sz w:val="22"/>
          <w:szCs w:val="22"/>
        </w:rPr>
        <w:t>”) and it was here that</w:t>
      </w:r>
      <w:r w:rsidR="005B64C2">
        <w:rPr>
          <w:sz w:val="22"/>
          <w:szCs w:val="22"/>
        </w:rPr>
        <w:t xml:space="preserve"> began a 28 year close friendship</w:t>
      </w:r>
      <w:r w:rsidR="00D05746">
        <w:rPr>
          <w:sz w:val="22"/>
          <w:szCs w:val="22"/>
        </w:rPr>
        <w:t xml:space="preserve">. Over the years we spent countless hours together </w:t>
      </w:r>
      <w:r w:rsidR="003259B0">
        <w:rPr>
          <w:sz w:val="22"/>
          <w:szCs w:val="22"/>
        </w:rPr>
        <w:t>traveling to Hawaii, Ireland and going on multiple Cruises</w:t>
      </w:r>
      <w:r w:rsidR="004451EE">
        <w:rPr>
          <w:sz w:val="22"/>
          <w:szCs w:val="22"/>
        </w:rPr>
        <w:t xml:space="preserve"> around the world.</w:t>
      </w:r>
      <w:r w:rsidR="006364CD">
        <w:rPr>
          <w:sz w:val="22"/>
          <w:szCs w:val="22"/>
        </w:rPr>
        <w:t xml:space="preserve"> </w:t>
      </w:r>
      <w:r w:rsidR="00856615">
        <w:rPr>
          <w:sz w:val="22"/>
          <w:szCs w:val="22"/>
        </w:rPr>
        <w:t>When visiting Ireland to visit my 3 brothers and 10 n</w:t>
      </w:r>
      <w:r w:rsidR="003243F0">
        <w:rPr>
          <w:sz w:val="22"/>
          <w:szCs w:val="22"/>
        </w:rPr>
        <w:t>ie</w:t>
      </w:r>
      <w:r w:rsidR="00856615">
        <w:rPr>
          <w:sz w:val="22"/>
          <w:szCs w:val="22"/>
        </w:rPr>
        <w:t>ces and nephews</w:t>
      </w:r>
      <w:r w:rsidR="003243F0">
        <w:rPr>
          <w:sz w:val="22"/>
          <w:szCs w:val="22"/>
        </w:rPr>
        <w:t xml:space="preserve">, Dotty would accompany me. </w:t>
      </w:r>
      <w:r w:rsidR="00277924">
        <w:rPr>
          <w:sz w:val="22"/>
          <w:szCs w:val="22"/>
        </w:rPr>
        <w:t xml:space="preserve">She was loved by my family. </w:t>
      </w:r>
      <w:r w:rsidR="00D2344E">
        <w:rPr>
          <w:sz w:val="22"/>
          <w:szCs w:val="22"/>
        </w:rPr>
        <w:t>Sadly</w:t>
      </w:r>
      <w:r w:rsidR="00A3726B">
        <w:rPr>
          <w:sz w:val="22"/>
          <w:szCs w:val="22"/>
        </w:rPr>
        <w:t xml:space="preserve"> “</w:t>
      </w:r>
      <w:r w:rsidR="00277924">
        <w:rPr>
          <w:sz w:val="22"/>
          <w:szCs w:val="22"/>
        </w:rPr>
        <w:t>Spunky</w:t>
      </w:r>
      <w:r w:rsidR="00A3726B">
        <w:rPr>
          <w:sz w:val="22"/>
          <w:szCs w:val="22"/>
        </w:rPr>
        <w:t>”</w:t>
      </w:r>
      <w:r w:rsidR="00277924">
        <w:rPr>
          <w:sz w:val="22"/>
          <w:szCs w:val="22"/>
        </w:rPr>
        <w:t xml:space="preserve"> passed in 2001 and I miss her to this day.</w:t>
      </w:r>
    </w:p>
    <w:p w14:paraId="57AFC44E" w14:textId="77777777" w:rsidR="00176190" w:rsidRDefault="00176190" w:rsidP="009C3CF7">
      <w:pPr>
        <w:rPr>
          <w:sz w:val="22"/>
          <w:szCs w:val="22"/>
        </w:rPr>
      </w:pPr>
    </w:p>
    <w:p w14:paraId="0D0ABD5B" w14:textId="77777777" w:rsidR="009C3CF7" w:rsidRPr="006A2F6D" w:rsidRDefault="00F8144E" w:rsidP="009C3CF7">
      <w:pPr>
        <w:rPr>
          <w:sz w:val="22"/>
          <w:szCs w:val="22"/>
        </w:rPr>
      </w:pPr>
      <w:r>
        <w:rPr>
          <w:sz w:val="22"/>
          <w:szCs w:val="22"/>
        </w:rPr>
        <w:t xml:space="preserve">   </w:t>
      </w:r>
      <w:r w:rsidR="00726306">
        <w:rPr>
          <w:sz w:val="22"/>
          <w:szCs w:val="22"/>
        </w:rPr>
        <w:t xml:space="preserve">In the late 70’s </w:t>
      </w:r>
      <w:r w:rsidR="00BC06E7">
        <w:rPr>
          <w:sz w:val="22"/>
          <w:szCs w:val="22"/>
        </w:rPr>
        <w:t>with</w:t>
      </w:r>
      <w:r w:rsidR="0024105C">
        <w:rPr>
          <w:sz w:val="22"/>
          <w:szCs w:val="22"/>
        </w:rPr>
        <w:t xml:space="preserve"> </w:t>
      </w:r>
      <w:r w:rsidR="00244902">
        <w:rPr>
          <w:sz w:val="22"/>
          <w:szCs w:val="22"/>
        </w:rPr>
        <w:t xml:space="preserve">both </w:t>
      </w:r>
      <w:r w:rsidR="0024105C">
        <w:rPr>
          <w:sz w:val="22"/>
          <w:szCs w:val="22"/>
        </w:rPr>
        <w:t xml:space="preserve">my </w:t>
      </w:r>
      <w:r>
        <w:rPr>
          <w:sz w:val="22"/>
          <w:szCs w:val="22"/>
        </w:rPr>
        <w:t xml:space="preserve">MBA and </w:t>
      </w:r>
      <w:r w:rsidR="0024105C">
        <w:rPr>
          <w:sz w:val="22"/>
          <w:szCs w:val="22"/>
        </w:rPr>
        <w:t xml:space="preserve">Masters </w:t>
      </w:r>
      <w:r w:rsidR="00A3726B">
        <w:rPr>
          <w:sz w:val="22"/>
          <w:szCs w:val="22"/>
        </w:rPr>
        <w:t>in</w:t>
      </w:r>
      <w:r w:rsidR="0024105C">
        <w:rPr>
          <w:sz w:val="22"/>
          <w:szCs w:val="22"/>
        </w:rPr>
        <w:t xml:space="preserve"> Nursing</w:t>
      </w:r>
      <w:r w:rsidR="00497105">
        <w:rPr>
          <w:sz w:val="22"/>
          <w:szCs w:val="22"/>
        </w:rPr>
        <w:t>,</w:t>
      </w:r>
      <w:r w:rsidR="0024105C">
        <w:rPr>
          <w:sz w:val="22"/>
          <w:szCs w:val="22"/>
        </w:rPr>
        <w:t xml:space="preserve"> </w:t>
      </w:r>
      <w:r w:rsidR="009C3CF7" w:rsidRPr="006A2F6D">
        <w:rPr>
          <w:sz w:val="22"/>
          <w:szCs w:val="22"/>
        </w:rPr>
        <w:t>I was</w:t>
      </w:r>
      <w:r w:rsidR="0024105C">
        <w:rPr>
          <w:sz w:val="22"/>
          <w:szCs w:val="22"/>
        </w:rPr>
        <w:t xml:space="preserve"> </w:t>
      </w:r>
      <w:r w:rsidR="009C3CF7" w:rsidRPr="006A2F6D">
        <w:rPr>
          <w:sz w:val="22"/>
          <w:szCs w:val="22"/>
        </w:rPr>
        <w:t>hired as the Director of Education for French Hospital</w:t>
      </w:r>
      <w:r w:rsidR="00BC06E7">
        <w:rPr>
          <w:sz w:val="22"/>
          <w:szCs w:val="22"/>
        </w:rPr>
        <w:t>.</w:t>
      </w:r>
      <w:r w:rsidR="009C3CF7" w:rsidRPr="006A2F6D">
        <w:rPr>
          <w:sz w:val="22"/>
          <w:szCs w:val="22"/>
        </w:rPr>
        <w:t xml:space="preserve"> As Director, I oversaw the education of all the staff in all </w:t>
      </w:r>
      <w:r w:rsidR="00497105">
        <w:rPr>
          <w:sz w:val="22"/>
          <w:szCs w:val="22"/>
        </w:rPr>
        <w:t xml:space="preserve">the </w:t>
      </w:r>
      <w:r w:rsidR="009C3CF7" w:rsidRPr="006A2F6D">
        <w:rPr>
          <w:sz w:val="22"/>
          <w:szCs w:val="22"/>
        </w:rPr>
        <w:t xml:space="preserve">departments.  </w:t>
      </w:r>
    </w:p>
    <w:p w14:paraId="700EF771" w14:textId="77777777" w:rsidR="009C3CF7" w:rsidRPr="006A2F6D" w:rsidRDefault="009C3CF7" w:rsidP="009C3CF7">
      <w:pPr>
        <w:rPr>
          <w:sz w:val="22"/>
          <w:szCs w:val="22"/>
        </w:rPr>
      </w:pPr>
    </w:p>
    <w:p w14:paraId="09378A6A" w14:textId="77777777" w:rsidR="009C3CF7" w:rsidRPr="006A2F6D" w:rsidRDefault="003E2565" w:rsidP="009C3CF7">
      <w:pPr>
        <w:rPr>
          <w:sz w:val="22"/>
          <w:szCs w:val="22"/>
        </w:rPr>
      </w:pPr>
      <w:r w:rsidRPr="006A2F6D">
        <w:rPr>
          <w:sz w:val="22"/>
          <w:szCs w:val="22"/>
        </w:rPr>
        <w:t xml:space="preserve">  </w:t>
      </w:r>
      <w:r w:rsidR="00CC4F48">
        <w:rPr>
          <w:sz w:val="22"/>
          <w:szCs w:val="22"/>
        </w:rPr>
        <w:t>Two year later</w:t>
      </w:r>
      <w:r w:rsidR="009C3CF7" w:rsidRPr="006A2F6D">
        <w:rPr>
          <w:sz w:val="22"/>
          <w:szCs w:val="22"/>
        </w:rPr>
        <w:t xml:space="preserve"> I was drawn back to UCSF to work </w:t>
      </w:r>
      <w:r w:rsidR="000C4796">
        <w:rPr>
          <w:sz w:val="22"/>
          <w:szCs w:val="22"/>
        </w:rPr>
        <w:t>on a federally funded projec</w:t>
      </w:r>
      <w:r w:rsidR="00291CC6">
        <w:rPr>
          <w:sz w:val="22"/>
          <w:szCs w:val="22"/>
        </w:rPr>
        <w:t>t,</w:t>
      </w:r>
      <w:r w:rsidR="009C3CF7" w:rsidRPr="006A2F6D">
        <w:rPr>
          <w:sz w:val="22"/>
          <w:szCs w:val="22"/>
        </w:rPr>
        <w:t xml:space="preserve"> developing </w:t>
      </w:r>
      <w:r w:rsidR="00AF3356">
        <w:rPr>
          <w:sz w:val="22"/>
          <w:szCs w:val="22"/>
        </w:rPr>
        <w:t xml:space="preserve">programs and meeting with lawmakers in Sacramento </w:t>
      </w:r>
      <w:r w:rsidR="00152DBC">
        <w:rPr>
          <w:sz w:val="22"/>
          <w:szCs w:val="22"/>
        </w:rPr>
        <w:t>to formulate legislation</w:t>
      </w:r>
      <w:r w:rsidR="009C3CF7" w:rsidRPr="006A2F6D">
        <w:rPr>
          <w:sz w:val="22"/>
          <w:szCs w:val="22"/>
        </w:rPr>
        <w:t xml:space="preserve"> </w:t>
      </w:r>
      <w:r w:rsidR="00696570">
        <w:rPr>
          <w:sz w:val="22"/>
          <w:szCs w:val="22"/>
        </w:rPr>
        <w:t xml:space="preserve">mandating </w:t>
      </w:r>
      <w:r w:rsidR="009C3CF7" w:rsidRPr="006A2F6D">
        <w:rPr>
          <w:sz w:val="22"/>
          <w:szCs w:val="22"/>
        </w:rPr>
        <w:t>Continuing Education for nurses</w:t>
      </w:r>
      <w:r w:rsidR="00152DBC">
        <w:rPr>
          <w:sz w:val="22"/>
          <w:szCs w:val="22"/>
        </w:rPr>
        <w:t>.</w:t>
      </w:r>
      <w:r w:rsidR="009C3CF7" w:rsidRPr="006A2F6D">
        <w:rPr>
          <w:sz w:val="22"/>
          <w:szCs w:val="22"/>
        </w:rPr>
        <w:t xml:space="preserve"> After 3 years</w:t>
      </w:r>
      <w:r w:rsidR="0061447A">
        <w:rPr>
          <w:sz w:val="22"/>
          <w:szCs w:val="22"/>
        </w:rPr>
        <w:t xml:space="preserve"> the project was completed</w:t>
      </w:r>
      <w:r w:rsidR="00BA7C28">
        <w:rPr>
          <w:sz w:val="22"/>
          <w:szCs w:val="22"/>
        </w:rPr>
        <w:t>…</w:t>
      </w:r>
      <w:r w:rsidR="009C3CF7" w:rsidRPr="006A2F6D">
        <w:rPr>
          <w:sz w:val="22"/>
          <w:szCs w:val="22"/>
        </w:rPr>
        <w:t xml:space="preserve"> I </w:t>
      </w:r>
      <w:r w:rsidR="0037720C">
        <w:rPr>
          <w:sz w:val="22"/>
          <w:szCs w:val="22"/>
        </w:rPr>
        <w:t xml:space="preserve">then </w:t>
      </w:r>
      <w:r w:rsidR="009C3CF7" w:rsidRPr="006A2F6D">
        <w:rPr>
          <w:sz w:val="22"/>
          <w:szCs w:val="22"/>
        </w:rPr>
        <w:t xml:space="preserve">moved to Los Angeles to work for a CPA/Accounting Firm that evaluated Hospital Operations for efficiency. (It was here </w:t>
      </w:r>
      <w:r w:rsidRPr="006A2F6D">
        <w:rPr>
          <w:sz w:val="22"/>
          <w:szCs w:val="22"/>
        </w:rPr>
        <w:t xml:space="preserve">in Southern California, </w:t>
      </w:r>
      <w:r w:rsidR="009C3CF7" w:rsidRPr="006A2F6D">
        <w:rPr>
          <w:sz w:val="22"/>
          <w:szCs w:val="22"/>
        </w:rPr>
        <w:t xml:space="preserve">that I knew </w:t>
      </w:r>
      <w:r w:rsidR="00DA4442" w:rsidRPr="00DA4442">
        <w:rPr>
          <w:b/>
          <w:bCs/>
          <w:sz w:val="22"/>
          <w:szCs w:val="22"/>
        </w:rPr>
        <w:t>My</w:t>
      </w:r>
      <w:r w:rsidR="009C3CF7" w:rsidRPr="00DA4442">
        <w:rPr>
          <w:b/>
          <w:bCs/>
          <w:sz w:val="22"/>
          <w:szCs w:val="22"/>
        </w:rPr>
        <w:t xml:space="preserve"> Heart Belonged in SF</w:t>
      </w:r>
      <w:r w:rsidR="009C3CF7" w:rsidRPr="006A2F6D">
        <w:rPr>
          <w:sz w:val="22"/>
          <w:szCs w:val="22"/>
        </w:rPr>
        <w:t>/Bay Area!!)</w:t>
      </w:r>
    </w:p>
    <w:p w14:paraId="32C5A866" w14:textId="77777777" w:rsidR="009C3CF7" w:rsidRPr="006A2F6D" w:rsidRDefault="003E2565" w:rsidP="009C3CF7">
      <w:pPr>
        <w:rPr>
          <w:sz w:val="22"/>
          <w:szCs w:val="22"/>
        </w:rPr>
      </w:pPr>
      <w:r w:rsidRPr="006A2F6D">
        <w:rPr>
          <w:sz w:val="22"/>
          <w:szCs w:val="22"/>
        </w:rPr>
        <w:t xml:space="preserve">  </w:t>
      </w:r>
      <w:r w:rsidR="0029391E">
        <w:rPr>
          <w:sz w:val="22"/>
          <w:szCs w:val="22"/>
        </w:rPr>
        <w:t>So once</w:t>
      </w:r>
      <w:r w:rsidRPr="006A2F6D">
        <w:rPr>
          <w:sz w:val="22"/>
          <w:szCs w:val="22"/>
        </w:rPr>
        <w:t xml:space="preserve"> </w:t>
      </w:r>
      <w:r w:rsidR="009C3CF7" w:rsidRPr="006A2F6D">
        <w:rPr>
          <w:sz w:val="22"/>
          <w:szCs w:val="22"/>
        </w:rPr>
        <w:t>Stanford came calling… I answered</w:t>
      </w:r>
      <w:r w:rsidR="00123019">
        <w:rPr>
          <w:sz w:val="22"/>
          <w:szCs w:val="22"/>
        </w:rPr>
        <w:t>!</w:t>
      </w:r>
      <w:r w:rsidR="009C3CF7" w:rsidRPr="006A2F6D">
        <w:rPr>
          <w:sz w:val="22"/>
          <w:szCs w:val="22"/>
        </w:rPr>
        <w:t xml:space="preserve"> They offered me a job as Director of Education for Nurse Managers and I helped to usher in new “computer systems” for staff nurses to do their charting and ordering of supplies. </w:t>
      </w:r>
    </w:p>
    <w:p w14:paraId="63DA2B1E" w14:textId="77777777" w:rsidR="009C3CF7" w:rsidRPr="006A2F6D" w:rsidRDefault="009C3CF7" w:rsidP="009C3CF7">
      <w:pPr>
        <w:rPr>
          <w:sz w:val="22"/>
          <w:szCs w:val="22"/>
        </w:rPr>
      </w:pPr>
    </w:p>
    <w:p w14:paraId="43B5047A" w14:textId="77777777" w:rsidR="009C3CF7" w:rsidRDefault="009874EC" w:rsidP="009C3CF7">
      <w:pPr>
        <w:rPr>
          <w:sz w:val="22"/>
          <w:szCs w:val="22"/>
        </w:rPr>
      </w:pPr>
      <w:r>
        <w:rPr>
          <w:noProof/>
        </w:rPr>
        <mc:AlternateContent>
          <mc:Choice Requires="wps">
            <w:drawing>
              <wp:anchor distT="0" distB="0" distL="114300" distR="114300" simplePos="0" relativeHeight="252104704" behindDoc="1" locked="0" layoutInCell="1" allowOverlap="1" wp14:anchorId="39FCE3FB" wp14:editId="35C2D85F">
                <wp:simplePos x="0" y="0"/>
                <wp:positionH relativeFrom="column">
                  <wp:posOffset>5608320</wp:posOffset>
                </wp:positionH>
                <wp:positionV relativeFrom="paragraph">
                  <wp:posOffset>874395</wp:posOffset>
                </wp:positionV>
                <wp:extent cx="1150620" cy="195580"/>
                <wp:effectExtent l="0" t="0" r="5080" b="0"/>
                <wp:wrapTight wrapText="bothSides">
                  <wp:wrapPolygon edited="0">
                    <wp:start x="0" y="0"/>
                    <wp:lineTo x="0" y="19636"/>
                    <wp:lineTo x="21457" y="19636"/>
                    <wp:lineTo x="21457" y="0"/>
                    <wp:lineTo x="0" y="0"/>
                  </wp:wrapPolygon>
                </wp:wrapTight>
                <wp:docPr id="94" name="Text Box 94"/>
                <wp:cNvGraphicFramePr/>
                <a:graphic xmlns:a="http://schemas.openxmlformats.org/drawingml/2006/main">
                  <a:graphicData uri="http://schemas.microsoft.com/office/word/2010/wordprocessingShape">
                    <wps:wsp>
                      <wps:cNvSpPr txBox="1"/>
                      <wps:spPr>
                        <a:xfrm>
                          <a:off x="0" y="0"/>
                          <a:ext cx="1150620" cy="195580"/>
                        </a:xfrm>
                        <a:prstGeom prst="rect">
                          <a:avLst/>
                        </a:prstGeom>
                        <a:solidFill>
                          <a:prstClr val="white"/>
                        </a:solidFill>
                        <a:ln>
                          <a:noFill/>
                        </a:ln>
                      </wps:spPr>
                      <wps:txbx>
                        <w:txbxContent>
                          <w:p w14:paraId="040F2B75" w14:textId="77777777" w:rsidR="009874EC" w:rsidRPr="0060488C" w:rsidRDefault="009874EC" w:rsidP="009874EC">
                            <w:pPr>
                              <w:pStyle w:val="Caption"/>
                              <w:rPr>
                                <w:noProof/>
                              </w:rPr>
                            </w:pPr>
                            <w:r>
                              <w:t xml:space="preserve"> Enjoying a good laugh!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CE3FB" id="Text Box 94" o:spid="_x0000_s1035" type="#_x0000_t202" style="position:absolute;margin-left:441.6pt;margin-top:68.85pt;width:90.6pt;height:15.4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" stroked="f">
                <v:textbox inset="0,0,0,0">
                  <w:txbxContent>
                    <w:p w14:paraId="040F2B75" w14:textId="77777777" w:rsidR="009874EC" w:rsidRPr="0060488C" w:rsidRDefault="009874EC" w:rsidP="009874EC">
                      <w:pPr>
                        <w:pStyle w:val="Caption"/>
                        <w:rPr>
                          <w:noProof/>
                        </w:rPr>
                      </w:pPr>
                      <w:r>
                        <w:t xml:space="preserve"> Enjoying a good laugh!</w:t>
                      </w:r>
                    </w:p>
                  </w:txbxContent>
                </v:textbox>
                <w10:wrap type="tight"/>
              </v:shape>
            </w:pict>
          </mc:Fallback>
        </mc:AlternateContent>
      </w:r>
      <w:r w:rsidR="00A063BD">
        <w:rPr>
          <w:noProof/>
        </w:rPr>
        <mc:AlternateContent>
          <mc:Choice Requires="wps">
            <w:drawing>
              <wp:anchor distT="0" distB="0" distL="114300" distR="114300" simplePos="0" relativeHeight="252098560" behindDoc="1" locked="0" layoutInCell="1" allowOverlap="1" wp14:anchorId="0EF3733B" wp14:editId="2C98532F">
                <wp:simplePos x="0" y="0"/>
                <wp:positionH relativeFrom="column">
                  <wp:posOffset>179070</wp:posOffset>
                </wp:positionH>
                <wp:positionV relativeFrom="paragraph">
                  <wp:posOffset>874395</wp:posOffset>
                </wp:positionV>
                <wp:extent cx="1117600" cy="195580"/>
                <wp:effectExtent l="0" t="0" r="0" b="0"/>
                <wp:wrapTight wrapText="bothSides">
                  <wp:wrapPolygon edited="0">
                    <wp:start x="0" y="0"/>
                    <wp:lineTo x="0" y="19636"/>
                    <wp:lineTo x="21355" y="19636"/>
                    <wp:lineTo x="21355" y="0"/>
                    <wp:lineTo x="0" y="0"/>
                  </wp:wrapPolygon>
                </wp:wrapTight>
                <wp:docPr id="90" name="Text Box 90"/>
                <wp:cNvGraphicFramePr/>
                <a:graphic xmlns:a="http://schemas.openxmlformats.org/drawingml/2006/main">
                  <a:graphicData uri="http://schemas.microsoft.com/office/word/2010/wordprocessingShape">
                    <wps:wsp>
                      <wps:cNvSpPr txBox="1"/>
                      <wps:spPr>
                        <a:xfrm>
                          <a:off x="0" y="0"/>
                          <a:ext cx="1117600" cy="195580"/>
                        </a:xfrm>
                        <a:prstGeom prst="rect">
                          <a:avLst/>
                        </a:prstGeom>
                        <a:solidFill>
                          <a:prstClr val="white"/>
                        </a:solidFill>
                        <a:ln>
                          <a:noFill/>
                        </a:ln>
                      </wps:spPr>
                      <wps:txbx>
                        <w:txbxContent>
                          <w:p w14:paraId="67EE33FE" w14:textId="77777777" w:rsidR="00A063BD" w:rsidRPr="00BF13A9" w:rsidRDefault="00A063BD" w:rsidP="00A063BD">
                            <w:pPr>
                              <w:pStyle w:val="Caption"/>
                              <w:rPr>
                                <w:noProof/>
                                <w:sz w:val="22"/>
                                <w:szCs w:val="22"/>
                              </w:rPr>
                            </w:pPr>
                            <w:r>
                              <w:t xml:space="preserve">  Sandra &amp; I on a Cruise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3733B" id="Text Box 90" o:spid="_x0000_s1036" type="#_x0000_t202" style="position:absolute;margin-left:14.1pt;margin-top:68.85pt;width:88pt;height:15.4pt;z-index:-25121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" stroked="f">
                <v:textbox inset="0,0,0,0">
                  <w:txbxContent>
                    <w:p w14:paraId="67EE33FE" w14:textId="77777777" w:rsidR="00A063BD" w:rsidRPr="00BF13A9" w:rsidRDefault="00A063BD" w:rsidP="00A063BD">
                      <w:pPr>
                        <w:pStyle w:val="Caption"/>
                        <w:rPr>
                          <w:noProof/>
                          <w:sz w:val="22"/>
                          <w:szCs w:val="22"/>
                        </w:rPr>
                      </w:pPr>
                      <w:r>
                        <w:t xml:space="preserve">  Sandra &amp; I on a Cruise</w:t>
                      </w:r>
                    </w:p>
                  </w:txbxContent>
                </v:textbox>
                <w10:wrap type="tight"/>
              </v:shape>
            </w:pict>
          </mc:Fallback>
        </mc:AlternateContent>
      </w:r>
      <w:r w:rsidR="00360F50">
        <w:rPr>
          <w:noProof/>
          <w:sz w:val="22"/>
          <w:szCs w:val="22"/>
        </w:rPr>
        <w:drawing>
          <wp:anchor distT="0" distB="0" distL="114300" distR="114300" simplePos="0" relativeHeight="252024832" behindDoc="1" locked="0" layoutInCell="1" allowOverlap="1" wp14:anchorId="6ABC071E" wp14:editId="4A69E9F5">
            <wp:simplePos x="0" y="0"/>
            <wp:positionH relativeFrom="column">
              <wp:posOffset>5608320</wp:posOffset>
            </wp:positionH>
            <wp:positionV relativeFrom="paragraph">
              <wp:posOffset>209550</wp:posOffset>
            </wp:positionV>
            <wp:extent cx="1019175" cy="737870"/>
            <wp:effectExtent l="0" t="0" r="0" b="0"/>
            <wp:wrapTight wrapText="bothSides">
              <wp:wrapPolygon edited="0">
                <wp:start x="0" y="0"/>
                <wp:lineTo x="0" y="21191"/>
                <wp:lineTo x="21264" y="21191"/>
                <wp:lineTo x="21264" y="0"/>
                <wp:lineTo x="0" y="0"/>
              </wp:wrapPolygon>
            </wp:wrapTight>
            <wp:docPr id="29" name="Picture 2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osing for the camera&#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19175" cy="73787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F51EE4">
        <w:rPr>
          <w:noProof/>
          <w:sz w:val="22"/>
          <w:szCs w:val="22"/>
        </w:rPr>
        <w:drawing>
          <wp:anchor distT="0" distB="0" distL="114300" distR="114300" simplePos="0" relativeHeight="252023808" behindDoc="1" locked="0" layoutInCell="1" allowOverlap="1" wp14:anchorId="5C413099" wp14:editId="4BF23A31">
            <wp:simplePos x="0" y="0"/>
            <wp:positionH relativeFrom="column">
              <wp:posOffset>179070</wp:posOffset>
            </wp:positionH>
            <wp:positionV relativeFrom="paragraph">
              <wp:posOffset>250825</wp:posOffset>
            </wp:positionV>
            <wp:extent cx="1117600" cy="669290"/>
            <wp:effectExtent l="0" t="0" r="0" b="3810"/>
            <wp:wrapTight wrapText="bothSides">
              <wp:wrapPolygon edited="0">
                <wp:start x="245" y="0"/>
                <wp:lineTo x="0" y="1230"/>
                <wp:lineTo x="0" y="20083"/>
                <wp:lineTo x="245" y="21313"/>
                <wp:lineTo x="21109" y="21313"/>
                <wp:lineTo x="21355" y="20083"/>
                <wp:lineTo x="21355" y="1230"/>
                <wp:lineTo x="21109" y="0"/>
                <wp:lineTo x="245" y="0"/>
              </wp:wrapPolygon>
            </wp:wrapTight>
            <wp:docPr id="28" name="Picture 28"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in a green shir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17600" cy="66929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3E2565" w:rsidRPr="006A2F6D">
        <w:rPr>
          <w:sz w:val="22"/>
          <w:szCs w:val="22"/>
        </w:rPr>
        <w:t xml:space="preserve">   </w:t>
      </w:r>
      <w:r w:rsidR="00F9715B">
        <w:rPr>
          <w:sz w:val="22"/>
          <w:szCs w:val="22"/>
        </w:rPr>
        <w:t xml:space="preserve">  </w:t>
      </w:r>
      <w:r w:rsidR="009C3CF7" w:rsidRPr="006A2F6D">
        <w:rPr>
          <w:sz w:val="22"/>
          <w:szCs w:val="22"/>
        </w:rPr>
        <w:t xml:space="preserve">Returning to the Bay Area/SF I moved into the apartment complex where I currently reside.  </w:t>
      </w:r>
      <w:r w:rsidR="003F4B88">
        <w:rPr>
          <w:sz w:val="22"/>
          <w:szCs w:val="22"/>
        </w:rPr>
        <w:t>Dotty was alive during th</w:t>
      </w:r>
      <w:r w:rsidR="00A063BD">
        <w:rPr>
          <w:sz w:val="22"/>
          <w:szCs w:val="22"/>
        </w:rPr>
        <w:t>at</w:t>
      </w:r>
      <w:r w:rsidR="003F4B88">
        <w:rPr>
          <w:sz w:val="22"/>
          <w:szCs w:val="22"/>
        </w:rPr>
        <w:t xml:space="preserve"> time</w:t>
      </w:r>
      <w:r w:rsidR="004C5D6A">
        <w:rPr>
          <w:sz w:val="22"/>
          <w:szCs w:val="22"/>
        </w:rPr>
        <w:t xml:space="preserve"> and lived just across the hall. </w:t>
      </w:r>
      <w:r w:rsidR="00DD3CB5">
        <w:rPr>
          <w:sz w:val="22"/>
          <w:szCs w:val="22"/>
        </w:rPr>
        <w:t>After her</w:t>
      </w:r>
      <w:r w:rsidR="009C3CF7" w:rsidRPr="006A2F6D">
        <w:rPr>
          <w:sz w:val="22"/>
          <w:szCs w:val="22"/>
        </w:rPr>
        <w:t xml:space="preserve"> passing</w:t>
      </w:r>
      <w:r w:rsidR="00DD3CB5">
        <w:rPr>
          <w:sz w:val="22"/>
          <w:szCs w:val="22"/>
        </w:rPr>
        <w:t>,</w:t>
      </w:r>
      <w:r w:rsidR="009C3CF7" w:rsidRPr="006A2F6D">
        <w:rPr>
          <w:sz w:val="22"/>
          <w:szCs w:val="22"/>
        </w:rPr>
        <w:t xml:space="preserve"> </w:t>
      </w:r>
      <w:r w:rsidR="00782634">
        <w:rPr>
          <w:sz w:val="22"/>
          <w:szCs w:val="22"/>
        </w:rPr>
        <w:t>a young lady moved in</w:t>
      </w:r>
      <w:r w:rsidR="003254F8">
        <w:rPr>
          <w:sz w:val="22"/>
          <w:szCs w:val="22"/>
        </w:rPr>
        <w:t xml:space="preserve">. Her name was </w:t>
      </w:r>
      <w:r w:rsidR="009C3CF7" w:rsidRPr="006A2F6D">
        <w:rPr>
          <w:sz w:val="22"/>
          <w:szCs w:val="22"/>
        </w:rPr>
        <w:t>Sandra</w:t>
      </w:r>
      <w:r w:rsidR="00DD3CB5">
        <w:rPr>
          <w:sz w:val="22"/>
          <w:szCs w:val="22"/>
        </w:rPr>
        <w:t xml:space="preserve"> </w:t>
      </w:r>
      <w:r w:rsidR="009C3CF7" w:rsidRPr="006A2F6D">
        <w:rPr>
          <w:sz w:val="22"/>
          <w:szCs w:val="22"/>
        </w:rPr>
        <w:t xml:space="preserve">and </w:t>
      </w:r>
      <w:r w:rsidR="00AF4A4A">
        <w:rPr>
          <w:sz w:val="22"/>
          <w:szCs w:val="22"/>
        </w:rPr>
        <w:t>we soon</w:t>
      </w:r>
      <w:r w:rsidR="009C3CF7" w:rsidRPr="006A2F6D">
        <w:rPr>
          <w:sz w:val="22"/>
          <w:szCs w:val="22"/>
        </w:rPr>
        <w:t xml:space="preserve"> became close friends</w:t>
      </w:r>
      <w:r w:rsidR="00AF4A4A">
        <w:rPr>
          <w:sz w:val="22"/>
          <w:szCs w:val="22"/>
        </w:rPr>
        <w:t>. For years Sandra and I</w:t>
      </w:r>
      <w:r w:rsidR="009C3CF7" w:rsidRPr="006A2F6D">
        <w:rPr>
          <w:sz w:val="22"/>
          <w:szCs w:val="22"/>
        </w:rPr>
        <w:t xml:space="preserve"> traveled together</w:t>
      </w:r>
      <w:r w:rsidR="002D5891">
        <w:rPr>
          <w:sz w:val="22"/>
          <w:szCs w:val="22"/>
        </w:rPr>
        <w:t>,</w:t>
      </w:r>
      <w:r w:rsidR="009C3CF7" w:rsidRPr="006A2F6D">
        <w:rPr>
          <w:sz w:val="22"/>
          <w:szCs w:val="22"/>
        </w:rPr>
        <w:t xml:space="preserve"> </w:t>
      </w:r>
      <w:r w:rsidR="0003607A">
        <w:rPr>
          <w:sz w:val="22"/>
          <w:szCs w:val="22"/>
        </w:rPr>
        <w:t>and later,</w:t>
      </w:r>
      <w:r w:rsidR="009C3CF7" w:rsidRPr="006A2F6D">
        <w:rPr>
          <w:sz w:val="22"/>
          <w:szCs w:val="22"/>
        </w:rPr>
        <w:t xml:space="preserve">taking an Alaskan Cruise celebrating </w:t>
      </w:r>
      <w:r w:rsidR="008505B9">
        <w:rPr>
          <w:sz w:val="22"/>
          <w:szCs w:val="22"/>
        </w:rPr>
        <w:t>her</w:t>
      </w:r>
      <w:r w:rsidR="009C3CF7" w:rsidRPr="006A2F6D">
        <w:rPr>
          <w:sz w:val="22"/>
          <w:szCs w:val="22"/>
        </w:rPr>
        <w:t xml:space="preserve"> 60</w:t>
      </w:r>
      <w:r w:rsidR="009C3CF7" w:rsidRPr="006A2F6D">
        <w:rPr>
          <w:sz w:val="22"/>
          <w:szCs w:val="22"/>
          <w:vertAlign w:val="superscript"/>
        </w:rPr>
        <w:t>th</w:t>
      </w:r>
      <w:r w:rsidR="009C3CF7" w:rsidRPr="006A2F6D">
        <w:rPr>
          <w:sz w:val="22"/>
          <w:szCs w:val="22"/>
        </w:rPr>
        <w:t xml:space="preserve"> Birthday. Sandra remained </w:t>
      </w:r>
      <w:r w:rsidR="000D5751">
        <w:rPr>
          <w:sz w:val="22"/>
          <w:szCs w:val="22"/>
        </w:rPr>
        <w:t xml:space="preserve">across the hall </w:t>
      </w:r>
      <w:r w:rsidR="009C3CF7" w:rsidRPr="006A2F6D">
        <w:rPr>
          <w:sz w:val="22"/>
          <w:szCs w:val="22"/>
        </w:rPr>
        <w:t>until 2018</w:t>
      </w:r>
      <w:r w:rsidR="00CC0C36">
        <w:rPr>
          <w:sz w:val="22"/>
          <w:szCs w:val="22"/>
        </w:rPr>
        <w:t xml:space="preserve">. </w:t>
      </w:r>
      <w:r w:rsidR="009C3CF7" w:rsidRPr="006A2F6D">
        <w:rPr>
          <w:sz w:val="22"/>
          <w:szCs w:val="22"/>
        </w:rPr>
        <w:t xml:space="preserve"> </w:t>
      </w:r>
      <w:r w:rsidR="00CC0C36">
        <w:rPr>
          <w:sz w:val="22"/>
          <w:szCs w:val="22"/>
        </w:rPr>
        <w:t>She</w:t>
      </w:r>
      <w:r w:rsidR="009C3CF7" w:rsidRPr="006A2F6D">
        <w:rPr>
          <w:sz w:val="22"/>
          <w:szCs w:val="22"/>
        </w:rPr>
        <w:t xml:space="preserve"> currently resides in </w:t>
      </w:r>
      <w:r w:rsidR="003E2565" w:rsidRPr="006A2F6D">
        <w:rPr>
          <w:sz w:val="22"/>
          <w:szCs w:val="22"/>
        </w:rPr>
        <w:t>Minnesota</w:t>
      </w:r>
      <w:r w:rsidR="00CC0C36">
        <w:rPr>
          <w:sz w:val="22"/>
          <w:szCs w:val="22"/>
        </w:rPr>
        <w:t xml:space="preserve"> with her </w:t>
      </w:r>
      <w:r w:rsidR="00833584">
        <w:rPr>
          <w:sz w:val="22"/>
          <w:szCs w:val="22"/>
        </w:rPr>
        <w:t>extended family</w:t>
      </w:r>
      <w:r w:rsidR="009C3CF7" w:rsidRPr="006A2F6D">
        <w:rPr>
          <w:sz w:val="22"/>
          <w:szCs w:val="22"/>
        </w:rPr>
        <w:t>.</w:t>
      </w:r>
    </w:p>
    <w:p w14:paraId="1279895A" w14:textId="77777777" w:rsidR="00833584" w:rsidRDefault="0082638E" w:rsidP="009C3CF7">
      <w:pPr>
        <w:rPr>
          <w:sz w:val="22"/>
          <w:szCs w:val="22"/>
        </w:rPr>
      </w:pPr>
      <w:r>
        <w:rPr>
          <w:sz w:val="22"/>
          <w:szCs w:val="22"/>
        </w:rPr>
        <w:t xml:space="preserve">   </w:t>
      </w:r>
    </w:p>
    <w:p w14:paraId="5B96EAAE" w14:textId="77777777" w:rsidR="009C3CF7" w:rsidRPr="006A2F6D" w:rsidRDefault="00833584" w:rsidP="009C3CF7">
      <w:pPr>
        <w:rPr>
          <w:sz w:val="22"/>
          <w:szCs w:val="22"/>
        </w:rPr>
      </w:pPr>
      <w:r>
        <w:rPr>
          <w:sz w:val="22"/>
          <w:szCs w:val="22"/>
        </w:rPr>
        <w:t xml:space="preserve">   It was in </w:t>
      </w:r>
      <w:r w:rsidR="00ED323B">
        <w:rPr>
          <w:sz w:val="22"/>
          <w:szCs w:val="22"/>
        </w:rPr>
        <w:t>the late 80’s that I</w:t>
      </w:r>
      <w:r w:rsidR="009C3CF7" w:rsidRPr="006A2F6D">
        <w:rPr>
          <w:sz w:val="22"/>
          <w:szCs w:val="22"/>
        </w:rPr>
        <w:t xml:space="preserve"> joined a small Consulting Company that </w:t>
      </w:r>
      <w:r w:rsidR="00335E01">
        <w:rPr>
          <w:sz w:val="22"/>
          <w:szCs w:val="22"/>
        </w:rPr>
        <w:t>s</w:t>
      </w:r>
      <w:r w:rsidR="009C3CF7" w:rsidRPr="006A2F6D">
        <w:rPr>
          <w:sz w:val="22"/>
          <w:szCs w:val="22"/>
        </w:rPr>
        <w:t xml:space="preserve">pecialized in Nursing Computer Systems. Our region covered the entire West Coast and I found myself traveling from Seattle down to San Diego, setting up, consulting and trouble shooting nursing computer systems. </w:t>
      </w:r>
      <w:r w:rsidR="00ED323B">
        <w:rPr>
          <w:sz w:val="22"/>
          <w:szCs w:val="22"/>
        </w:rPr>
        <w:t xml:space="preserve">It was exciting </w:t>
      </w:r>
      <w:r w:rsidR="00127AC3">
        <w:rPr>
          <w:sz w:val="22"/>
          <w:szCs w:val="22"/>
        </w:rPr>
        <w:t>for the first couple of years.</w:t>
      </w:r>
    </w:p>
    <w:p w14:paraId="47B5FCC3" w14:textId="77777777" w:rsidR="009C3CF7" w:rsidRPr="006A2F6D" w:rsidRDefault="009C3CF7" w:rsidP="009C3CF7">
      <w:pPr>
        <w:rPr>
          <w:sz w:val="22"/>
          <w:szCs w:val="22"/>
        </w:rPr>
      </w:pPr>
    </w:p>
    <w:p w14:paraId="2BAE9FBB" w14:textId="77777777" w:rsidR="009C3CF7" w:rsidRPr="006A2F6D" w:rsidRDefault="003E2565" w:rsidP="009C3CF7">
      <w:pPr>
        <w:rPr>
          <w:sz w:val="22"/>
          <w:szCs w:val="22"/>
        </w:rPr>
      </w:pPr>
      <w:r w:rsidRPr="006A2F6D">
        <w:rPr>
          <w:sz w:val="22"/>
          <w:szCs w:val="22"/>
        </w:rPr>
        <w:t xml:space="preserve">   </w:t>
      </w:r>
      <w:r w:rsidR="009C3CF7" w:rsidRPr="006A2F6D">
        <w:rPr>
          <w:sz w:val="22"/>
          <w:szCs w:val="22"/>
        </w:rPr>
        <w:t xml:space="preserve">After 3 years of traveling </w:t>
      </w:r>
      <w:r w:rsidR="005C1A84">
        <w:rPr>
          <w:sz w:val="22"/>
          <w:szCs w:val="22"/>
        </w:rPr>
        <w:t xml:space="preserve">up and down </w:t>
      </w:r>
      <w:r w:rsidR="008262B1">
        <w:rPr>
          <w:sz w:val="22"/>
          <w:szCs w:val="22"/>
        </w:rPr>
        <w:t xml:space="preserve">the West Coast, </w:t>
      </w:r>
      <w:r w:rsidR="009C3CF7" w:rsidRPr="006A2F6D">
        <w:rPr>
          <w:sz w:val="22"/>
          <w:szCs w:val="22"/>
        </w:rPr>
        <w:t xml:space="preserve">I settled in as </w:t>
      </w:r>
      <w:r w:rsidR="00BE2630">
        <w:rPr>
          <w:sz w:val="22"/>
          <w:szCs w:val="22"/>
        </w:rPr>
        <w:t xml:space="preserve">a </w:t>
      </w:r>
      <w:r w:rsidR="009C3CF7" w:rsidRPr="006A2F6D">
        <w:rPr>
          <w:sz w:val="22"/>
          <w:szCs w:val="22"/>
        </w:rPr>
        <w:t xml:space="preserve">Director of Nursing </w:t>
      </w:r>
      <w:r w:rsidR="000D7DB5">
        <w:rPr>
          <w:sz w:val="22"/>
          <w:szCs w:val="22"/>
        </w:rPr>
        <w:t>Systems</w:t>
      </w:r>
      <w:r w:rsidR="009C3CF7" w:rsidRPr="006A2F6D">
        <w:rPr>
          <w:sz w:val="22"/>
          <w:szCs w:val="22"/>
        </w:rPr>
        <w:t xml:space="preserve"> at Washington Hospital in Fremont, CA.</w:t>
      </w:r>
      <w:r w:rsidR="008262B1">
        <w:rPr>
          <w:sz w:val="22"/>
          <w:szCs w:val="22"/>
        </w:rPr>
        <w:t xml:space="preserve"> </w:t>
      </w:r>
      <w:r w:rsidR="009C3CF7" w:rsidRPr="006A2F6D">
        <w:rPr>
          <w:sz w:val="22"/>
          <w:szCs w:val="22"/>
        </w:rPr>
        <w:t>As Director for 16 years and as a consultant for another eight I shepherded in a distinguished award that only a few hospitals ever attain; the “Magnet Hospital Award” a status that Washington Hospital attained before even Stanford and UCSF had acquired it.</w:t>
      </w:r>
      <w:r w:rsidR="00C3244F">
        <w:rPr>
          <w:sz w:val="22"/>
          <w:szCs w:val="22"/>
        </w:rPr>
        <w:t xml:space="preserve"> It was truly a feather in my cap!</w:t>
      </w:r>
    </w:p>
    <w:p w14:paraId="65328912" w14:textId="77777777" w:rsidR="009C3CF7" w:rsidRPr="006A2F6D" w:rsidRDefault="009C3CF7" w:rsidP="009C3CF7">
      <w:pPr>
        <w:rPr>
          <w:sz w:val="22"/>
          <w:szCs w:val="22"/>
        </w:rPr>
      </w:pPr>
    </w:p>
    <w:p w14:paraId="5EC163F5" w14:textId="77777777" w:rsidR="009C3CF7" w:rsidRPr="006A2F6D" w:rsidRDefault="003E2565" w:rsidP="009C3CF7">
      <w:pPr>
        <w:rPr>
          <w:sz w:val="22"/>
          <w:szCs w:val="22"/>
        </w:rPr>
      </w:pPr>
      <w:r w:rsidRPr="006A2F6D">
        <w:rPr>
          <w:sz w:val="22"/>
          <w:szCs w:val="22"/>
        </w:rPr>
        <w:t xml:space="preserve">   </w:t>
      </w:r>
      <w:r w:rsidR="009C3CF7" w:rsidRPr="006A2F6D">
        <w:rPr>
          <w:sz w:val="22"/>
          <w:szCs w:val="22"/>
        </w:rPr>
        <w:t xml:space="preserve">In 2013 I officially retired; and it was shortly thereafter that I met Vanita &amp; Austin. We often frequented a local restaurant and </w:t>
      </w:r>
      <w:r w:rsidR="00F903A2">
        <w:rPr>
          <w:sz w:val="22"/>
          <w:szCs w:val="22"/>
        </w:rPr>
        <w:t xml:space="preserve">would </w:t>
      </w:r>
      <w:r w:rsidR="009C3CF7" w:rsidRPr="006A2F6D">
        <w:rPr>
          <w:sz w:val="22"/>
          <w:szCs w:val="22"/>
        </w:rPr>
        <w:t>str</w:t>
      </w:r>
      <w:r w:rsidR="00F903A2">
        <w:rPr>
          <w:sz w:val="22"/>
          <w:szCs w:val="22"/>
        </w:rPr>
        <w:t>i</w:t>
      </w:r>
      <w:r w:rsidR="000C6D49">
        <w:rPr>
          <w:sz w:val="22"/>
          <w:szCs w:val="22"/>
        </w:rPr>
        <w:t>ke</w:t>
      </w:r>
      <w:r w:rsidR="009C3CF7" w:rsidRPr="006A2F6D">
        <w:rPr>
          <w:sz w:val="22"/>
          <w:szCs w:val="22"/>
        </w:rPr>
        <w:t xml:space="preserve"> up conversation</w:t>
      </w:r>
      <w:r w:rsidR="000C6D49">
        <w:rPr>
          <w:sz w:val="22"/>
          <w:szCs w:val="22"/>
        </w:rPr>
        <w:t>s</w:t>
      </w:r>
      <w:r w:rsidR="009C3CF7" w:rsidRPr="006A2F6D">
        <w:rPr>
          <w:sz w:val="22"/>
          <w:szCs w:val="22"/>
        </w:rPr>
        <w:t xml:space="preserve">. </w:t>
      </w:r>
      <w:r w:rsidRPr="006A2F6D">
        <w:rPr>
          <w:sz w:val="22"/>
          <w:szCs w:val="22"/>
        </w:rPr>
        <w:t>As it turns out,</w:t>
      </w:r>
      <w:r w:rsidR="009C3CF7" w:rsidRPr="006A2F6D">
        <w:rPr>
          <w:sz w:val="22"/>
          <w:szCs w:val="22"/>
        </w:rPr>
        <w:t xml:space="preserve"> we both attended St Ignatius Church where Vanita also taught Sunday School. The conversation soon turned to Rotary and I was invited by Vanita as </w:t>
      </w:r>
      <w:r w:rsidR="00067FB5">
        <w:rPr>
          <w:sz w:val="22"/>
          <w:szCs w:val="22"/>
        </w:rPr>
        <w:t>her</w:t>
      </w:r>
      <w:r w:rsidR="009C3CF7" w:rsidRPr="006A2F6D">
        <w:rPr>
          <w:sz w:val="22"/>
          <w:szCs w:val="22"/>
        </w:rPr>
        <w:t xml:space="preserve"> guest</w:t>
      </w:r>
      <w:r w:rsidR="0089405B">
        <w:rPr>
          <w:sz w:val="22"/>
          <w:szCs w:val="22"/>
        </w:rPr>
        <w:t xml:space="preserve"> to meetings</w:t>
      </w:r>
      <w:r w:rsidR="009C3CF7" w:rsidRPr="006A2F6D">
        <w:rPr>
          <w:sz w:val="22"/>
          <w:szCs w:val="22"/>
        </w:rPr>
        <w:t xml:space="preserve">. </w:t>
      </w:r>
    </w:p>
    <w:p w14:paraId="3C24A7D6" w14:textId="77777777" w:rsidR="009C3CF7" w:rsidRPr="006A2F6D" w:rsidRDefault="000B322A" w:rsidP="009C3CF7">
      <w:pPr>
        <w:rPr>
          <w:sz w:val="22"/>
          <w:szCs w:val="22"/>
        </w:rPr>
      </w:pPr>
      <w:r>
        <w:rPr>
          <w:noProof/>
          <w:sz w:val="22"/>
          <w:szCs w:val="22"/>
        </w:rPr>
        <w:lastRenderedPageBreak/>
        <w:drawing>
          <wp:anchor distT="0" distB="0" distL="114300" distR="114300" simplePos="0" relativeHeight="252027904" behindDoc="1" locked="0" layoutInCell="1" allowOverlap="1" wp14:anchorId="26AF571F" wp14:editId="2FAE1AA0">
            <wp:simplePos x="0" y="0"/>
            <wp:positionH relativeFrom="column">
              <wp:posOffset>5216525</wp:posOffset>
            </wp:positionH>
            <wp:positionV relativeFrom="paragraph">
              <wp:posOffset>172720</wp:posOffset>
            </wp:positionV>
            <wp:extent cx="1393190" cy="832485"/>
            <wp:effectExtent l="0" t="0" r="3810" b="5715"/>
            <wp:wrapTight wrapText="bothSides">
              <wp:wrapPolygon edited="0">
                <wp:start x="0" y="0"/>
                <wp:lineTo x="0" y="21419"/>
                <wp:lineTo x="21462" y="21419"/>
                <wp:lineTo x="21462" y="0"/>
                <wp:lineTo x="0" y="0"/>
              </wp:wrapPolygon>
            </wp:wrapTight>
            <wp:docPr id="32" name="Picture 32" descr="A person standing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tanding next to a pers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393190" cy="832485"/>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6547A3EB" w14:textId="77777777" w:rsidR="00D5044D" w:rsidRPr="006A2F6D" w:rsidRDefault="000B322A" w:rsidP="009C3CF7">
      <w:pPr>
        <w:rPr>
          <w:sz w:val="22"/>
          <w:szCs w:val="22"/>
        </w:rPr>
      </w:pPr>
      <w:r>
        <w:rPr>
          <w:noProof/>
        </w:rPr>
        <mc:AlternateContent>
          <mc:Choice Requires="wps">
            <w:drawing>
              <wp:anchor distT="0" distB="0" distL="114300" distR="114300" simplePos="0" relativeHeight="252093440" behindDoc="1" locked="0" layoutInCell="1" allowOverlap="1" wp14:anchorId="45404836" wp14:editId="4E1F2286">
                <wp:simplePos x="0" y="0"/>
                <wp:positionH relativeFrom="column">
                  <wp:posOffset>5216525</wp:posOffset>
                </wp:positionH>
                <wp:positionV relativeFrom="paragraph">
                  <wp:posOffset>818515</wp:posOffset>
                </wp:positionV>
                <wp:extent cx="1393190" cy="171450"/>
                <wp:effectExtent l="0" t="0" r="3810" b="6350"/>
                <wp:wrapTight wrapText="bothSides">
                  <wp:wrapPolygon edited="0">
                    <wp:start x="0" y="0"/>
                    <wp:lineTo x="0" y="20800"/>
                    <wp:lineTo x="21462" y="20800"/>
                    <wp:lineTo x="21462" y="0"/>
                    <wp:lineTo x="0" y="0"/>
                  </wp:wrapPolygon>
                </wp:wrapTight>
                <wp:docPr id="87" name="Text Box 87"/>
                <wp:cNvGraphicFramePr/>
                <a:graphic xmlns:a="http://schemas.openxmlformats.org/drawingml/2006/main">
                  <a:graphicData uri="http://schemas.microsoft.com/office/word/2010/wordprocessingShape">
                    <wps:wsp>
                      <wps:cNvSpPr txBox="1"/>
                      <wps:spPr>
                        <a:xfrm>
                          <a:off x="0" y="0"/>
                          <a:ext cx="1393190" cy="171450"/>
                        </a:xfrm>
                        <a:prstGeom prst="rect">
                          <a:avLst/>
                        </a:prstGeom>
                        <a:solidFill>
                          <a:prstClr val="white"/>
                        </a:solidFill>
                        <a:ln>
                          <a:noFill/>
                        </a:ln>
                      </wps:spPr>
                      <wps:txbx>
                        <w:txbxContent>
                          <w:p w14:paraId="13123C7F" w14:textId="77777777" w:rsidR="000B322A" w:rsidRPr="006365A9" w:rsidRDefault="000B322A" w:rsidP="000B322A">
                            <w:pPr>
                              <w:pStyle w:val="Caption"/>
                              <w:rPr>
                                <w:noProof/>
                                <w:sz w:val="22"/>
                                <w:szCs w:val="22"/>
                              </w:rPr>
                            </w:pPr>
                            <w:r>
                              <w:t xml:space="preserve">    Jeff Oates &amp; Vanita Louie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04836" id="Text Box 87" o:spid="_x0000_s1037" type="#_x0000_t202" style="position:absolute;margin-left:410.75pt;margin-top:64.45pt;width:109.7pt;height:13.5pt;z-index:-25122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" stroked="f">
                <v:textbox inset="0,0,0,0">
                  <w:txbxContent>
                    <w:p w14:paraId="13123C7F" w14:textId="77777777" w:rsidR="000B322A" w:rsidRPr="006365A9" w:rsidRDefault="000B322A" w:rsidP="000B322A">
                      <w:pPr>
                        <w:pStyle w:val="Caption"/>
                        <w:rPr>
                          <w:noProof/>
                          <w:sz w:val="22"/>
                          <w:szCs w:val="22"/>
                        </w:rPr>
                      </w:pPr>
                      <w:r>
                        <w:t xml:space="preserve">    Jeff Oates &amp; Vanita Louie</w:t>
                      </w:r>
                    </w:p>
                  </w:txbxContent>
                </v:textbox>
                <w10:wrap type="tight"/>
              </v:shape>
            </w:pict>
          </mc:Fallback>
        </mc:AlternateContent>
      </w:r>
      <w:r w:rsidR="003E2565" w:rsidRPr="006A2F6D">
        <w:rPr>
          <w:sz w:val="22"/>
          <w:szCs w:val="22"/>
        </w:rPr>
        <w:t xml:space="preserve">   </w:t>
      </w:r>
      <w:r w:rsidR="009C3CF7" w:rsidRPr="006A2F6D">
        <w:rPr>
          <w:sz w:val="22"/>
          <w:szCs w:val="22"/>
        </w:rPr>
        <w:t>I’ll never forget the warm greeting I received, especially from Jennifer</w:t>
      </w:r>
      <w:r w:rsidR="00671A6B">
        <w:rPr>
          <w:sz w:val="22"/>
          <w:szCs w:val="22"/>
        </w:rPr>
        <w:t xml:space="preserve"> Cheung</w:t>
      </w:r>
      <w:r w:rsidR="009C3CF7" w:rsidRPr="006A2F6D">
        <w:rPr>
          <w:sz w:val="22"/>
          <w:szCs w:val="22"/>
        </w:rPr>
        <w:t>. I felt very much at home and when I joined in 2014</w:t>
      </w:r>
      <w:r w:rsidR="004213ED">
        <w:rPr>
          <w:sz w:val="22"/>
          <w:szCs w:val="22"/>
        </w:rPr>
        <w:t xml:space="preserve"> </w:t>
      </w:r>
      <w:r w:rsidR="009C3CF7" w:rsidRPr="006A2F6D">
        <w:rPr>
          <w:sz w:val="22"/>
          <w:szCs w:val="22"/>
        </w:rPr>
        <w:t>I was sponsored by Vanita and sworn in by</w:t>
      </w:r>
      <w:r w:rsidR="003E2565" w:rsidRPr="006A2F6D">
        <w:rPr>
          <w:sz w:val="22"/>
          <w:szCs w:val="22"/>
        </w:rPr>
        <w:t xml:space="preserve"> incoming President, </w:t>
      </w:r>
      <w:r w:rsidR="009C3CF7" w:rsidRPr="006A2F6D">
        <w:rPr>
          <w:sz w:val="22"/>
          <w:szCs w:val="22"/>
        </w:rPr>
        <w:t>Jeff Oakes.  I felt that Rotary was a perfect vehicle for me to pursue “</w:t>
      </w:r>
      <w:r w:rsidR="009C3CF7" w:rsidRPr="006A2F6D">
        <w:rPr>
          <w:i/>
          <w:iCs/>
          <w:sz w:val="22"/>
          <w:szCs w:val="22"/>
        </w:rPr>
        <w:t>Service To Those in Need</w:t>
      </w:r>
      <w:r w:rsidR="009C3CF7" w:rsidRPr="006A2F6D">
        <w:rPr>
          <w:sz w:val="22"/>
          <w:szCs w:val="22"/>
        </w:rPr>
        <w:t xml:space="preserve">”. I really feel that the RC of SF Chinatown is like </w:t>
      </w:r>
      <w:r w:rsidR="005F0841">
        <w:rPr>
          <w:sz w:val="22"/>
          <w:szCs w:val="22"/>
        </w:rPr>
        <w:t>my</w:t>
      </w:r>
      <w:r w:rsidR="009C3CF7" w:rsidRPr="006A2F6D">
        <w:rPr>
          <w:sz w:val="22"/>
          <w:szCs w:val="22"/>
        </w:rPr>
        <w:t xml:space="preserve"> extended family.</w:t>
      </w:r>
      <w:r w:rsidR="000763B3">
        <w:rPr>
          <w:sz w:val="22"/>
          <w:szCs w:val="22"/>
        </w:rPr>
        <w:t xml:space="preserve"> </w:t>
      </w:r>
      <w:r w:rsidR="004C420E">
        <w:rPr>
          <w:sz w:val="22"/>
          <w:szCs w:val="22"/>
        </w:rPr>
        <w:t>With a love of travel</w:t>
      </w:r>
      <w:r w:rsidR="00A6611F">
        <w:rPr>
          <w:sz w:val="22"/>
          <w:szCs w:val="22"/>
        </w:rPr>
        <w:t xml:space="preserve">, </w:t>
      </w:r>
      <w:r w:rsidR="003245CE">
        <w:rPr>
          <w:sz w:val="22"/>
          <w:szCs w:val="22"/>
        </w:rPr>
        <w:t xml:space="preserve">I had </w:t>
      </w:r>
      <w:r w:rsidR="003E6A0A">
        <w:rPr>
          <w:sz w:val="22"/>
          <w:szCs w:val="22"/>
        </w:rPr>
        <w:t>a</w:t>
      </w:r>
      <w:r w:rsidR="003245CE">
        <w:rPr>
          <w:sz w:val="22"/>
          <w:szCs w:val="22"/>
        </w:rPr>
        <w:t xml:space="preserve"> great experience attending a Rotary</w:t>
      </w:r>
      <w:r w:rsidR="00E133C3">
        <w:rPr>
          <w:sz w:val="22"/>
          <w:szCs w:val="22"/>
        </w:rPr>
        <w:t xml:space="preserve"> </w:t>
      </w:r>
      <w:r w:rsidR="003245CE">
        <w:rPr>
          <w:sz w:val="22"/>
          <w:szCs w:val="22"/>
        </w:rPr>
        <w:t>International</w:t>
      </w:r>
      <w:r w:rsidR="00116B36">
        <w:rPr>
          <w:sz w:val="22"/>
          <w:szCs w:val="22"/>
        </w:rPr>
        <w:t xml:space="preserve"> </w:t>
      </w:r>
      <w:r w:rsidR="003245CE">
        <w:rPr>
          <w:sz w:val="22"/>
          <w:szCs w:val="22"/>
        </w:rPr>
        <w:t>Convention in Toronto, Canada in 201</w:t>
      </w:r>
      <w:r w:rsidR="00A6611F">
        <w:rPr>
          <w:sz w:val="22"/>
          <w:szCs w:val="22"/>
        </w:rPr>
        <w:t>8</w:t>
      </w:r>
      <w:r w:rsidR="003E6A0A">
        <w:rPr>
          <w:sz w:val="22"/>
          <w:szCs w:val="22"/>
        </w:rPr>
        <w:t xml:space="preserve">. It gave me a deeper appreciation of </w:t>
      </w:r>
      <w:r w:rsidR="007A5DB9">
        <w:rPr>
          <w:sz w:val="22"/>
          <w:szCs w:val="22"/>
        </w:rPr>
        <w:t>what Rotary is about and all the good it does in the world</w:t>
      </w:r>
      <w:r w:rsidR="00452F44">
        <w:rPr>
          <w:sz w:val="22"/>
          <w:szCs w:val="22"/>
        </w:rPr>
        <w:t>.</w:t>
      </w:r>
    </w:p>
    <w:p w14:paraId="08684CC9" w14:textId="77777777" w:rsidR="009C3CF7" w:rsidRPr="006A2F6D" w:rsidRDefault="009C3CF7" w:rsidP="009C3CF7">
      <w:pPr>
        <w:rPr>
          <w:sz w:val="22"/>
          <w:szCs w:val="22"/>
        </w:rPr>
      </w:pPr>
    </w:p>
    <w:p w14:paraId="24566967" w14:textId="77777777" w:rsidR="009C3CF7" w:rsidRPr="006A2F6D" w:rsidRDefault="008A2688" w:rsidP="009C3CF7">
      <w:pPr>
        <w:rPr>
          <w:sz w:val="22"/>
          <w:szCs w:val="22"/>
        </w:rPr>
      </w:pPr>
      <w:r>
        <w:rPr>
          <w:noProof/>
          <w:sz w:val="22"/>
          <w:szCs w:val="22"/>
        </w:rPr>
        <w:drawing>
          <wp:anchor distT="0" distB="0" distL="114300" distR="114300" simplePos="0" relativeHeight="252014592" behindDoc="1" locked="0" layoutInCell="1" allowOverlap="1" wp14:anchorId="1B7C3F88" wp14:editId="089DF783">
            <wp:simplePos x="0" y="0"/>
            <wp:positionH relativeFrom="column">
              <wp:posOffset>5504815</wp:posOffset>
            </wp:positionH>
            <wp:positionV relativeFrom="paragraph">
              <wp:posOffset>361860</wp:posOffset>
            </wp:positionV>
            <wp:extent cx="1219200" cy="2032000"/>
            <wp:effectExtent l="0" t="0" r="0" b="0"/>
            <wp:wrapTight wrapText="bothSides">
              <wp:wrapPolygon edited="0">
                <wp:start x="0" y="0"/>
                <wp:lineTo x="0" y="21465"/>
                <wp:lineTo x="21375" y="21465"/>
                <wp:lineTo x="21375" y="0"/>
                <wp:lineTo x="0" y="0"/>
              </wp:wrapPolygon>
            </wp:wrapTight>
            <wp:docPr id="11" name="Picture 1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in a roo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219200" cy="203200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294CAA">
        <w:rPr>
          <w:noProof/>
          <w:sz w:val="22"/>
          <w:szCs w:val="22"/>
        </w:rPr>
        <w:drawing>
          <wp:anchor distT="0" distB="0" distL="114300" distR="114300" simplePos="0" relativeHeight="252022784" behindDoc="1" locked="0" layoutInCell="1" allowOverlap="1" wp14:anchorId="2F2D0B6C" wp14:editId="6E1BF5DD">
            <wp:simplePos x="0" y="0"/>
            <wp:positionH relativeFrom="column">
              <wp:posOffset>106045</wp:posOffset>
            </wp:positionH>
            <wp:positionV relativeFrom="paragraph">
              <wp:posOffset>86995</wp:posOffset>
            </wp:positionV>
            <wp:extent cx="954405" cy="773430"/>
            <wp:effectExtent l="0" t="0" r="0" b="1270"/>
            <wp:wrapTight wrapText="bothSides">
              <wp:wrapPolygon edited="0">
                <wp:start x="0" y="0"/>
                <wp:lineTo x="0" y="21281"/>
                <wp:lineTo x="21269" y="21281"/>
                <wp:lineTo x="21269" y="0"/>
                <wp:lineTo x="0" y="0"/>
              </wp:wrapPolygon>
            </wp:wrapTight>
            <wp:docPr id="27" name="Picture 2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posing for the camera&#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54405" cy="77343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3E2565" w:rsidRPr="006A2F6D">
        <w:rPr>
          <w:sz w:val="22"/>
          <w:szCs w:val="22"/>
        </w:rPr>
        <w:t xml:space="preserve">   </w:t>
      </w:r>
      <w:r w:rsidR="002964DC">
        <w:rPr>
          <w:sz w:val="22"/>
          <w:szCs w:val="22"/>
        </w:rPr>
        <w:t xml:space="preserve">In </w:t>
      </w:r>
      <w:r w:rsidR="00B512B3">
        <w:rPr>
          <w:sz w:val="22"/>
          <w:szCs w:val="22"/>
        </w:rPr>
        <w:t>June 2019</w:t>
      </w:r>
      <w:r w:rsidR="009C3CF7" w:rsidRPr="006A2F6D">
        <w:rPr>
          <w:sz w:val="22"/>
          <w:szCs w:val="22"/>
        </w:rPr>
        <w:t xml:space="preserve"> I sustained an ankle fracture that required surgery and rehabilitation that was challenging. It was here that I was truly blessed to find an exceptional caregiver and good friend, Gloria Bustamante. She has been like family to me and </w:t>
      </w:r>
      <w:r w:rsidR="003E2565" w:rsidRPr="006A2F6D">
        <w:rPr>
          <w:sz w:val="22"/>
          <w:szCs w:val="22"/>
        </w:rPr>
        <w:t xml:space="preserve">when </w:t>
      </w:r>
      <w:r w:rsidR="009C3CF7" w:rsidRPr="006A2F6D">
        <w:rPr>
          <w:sz w:val="22"/>
          <w:szCs w:val="22"/>
        </w:rPr>
        <w:t>I recently celebrated my 85</w:t>
      </w:r>
      <w:r w:rsidR="009C3CF7" w:rsidRPr="006A2F6D">
        <w:rPr>
          <w:sz w:val="22"/>
          <w:szCs w:val="22"/>
          <w:vertAlign w:val="superscript"/>
        </w:rPr>
        <w:t>th</w:t>
      </w:r>
      <w:r w:rsidR="009C3CF7" w:rsidRPr="006A2F6D">
        <w:rPr>
          <w:sz w:val="22"/>
          <w:szCs w:val="22"/>
        </w:rPr>
        <w:t xml:space="preserve"> Birthday with </w:t>
      </w:r>
      <w:r w:rsidR="001A3B9B">
        <w:rPr>
          <w:sz w:val="22"/>
          <w:szCs w:val="22"/>
        </w:rPr>
        <w:t>her</w:t>
      </w:r>
      <w:r w:rsidR="009C3CF7" w:rsidRPr="006A2F6D">
        <w:rPr>
          <w:sz w:val="22"/>
          <w:szCs w:val="22"/>
        </w:rPr>
        <w:t>, her son and sister</w:t>
      </w:r>
      <w:r w:rsidR="00CF1EF2">
        <w:rPr>
          <w:sz w:val="22"/>
          <w:szCs w:val="22"/>
        </w:rPr>
        <w:t xml:space="preserve">, </w:t>
      </w:r>
      <w:r w:rsidR="00986E1E">
        <w:rPr>
          <w:sz w:val="22"/>
          <w:szCs w:val="22"/>
        </w:rPr>
        <w:t xml:space="preserve">they </w:t>
      </w:r>
      <w:r w:rsidR="003E2565" w:rsidRPr="006A2F6D">
        <w:rPr>
          <w:sz w:val="22"/>
          <w:szCs w:val="22"/>
        </w:rPr>
        <w:t xml:space="preserve">took me out to </w:t>
      </w:r>
      <w:r w:rsidR="00986E1E">
        <w:rPr>
          <w:sz w:val="22"/>
          <w:szCs w:val="22"/>
        </w:rPr>
        <w:t>brunch</w:t>
      </w:r>
      <w:r w:rsidR="009C3CF7" w:rsidRPr="006A2F6D">
        <w:rPr>
          <w:sz w:val="22"/>
          <w:szCs w:val="22"/>
        </w:rPr>
        <w:t>. I am forever grateful</w:t>
      </w:r>
      <w:r w:rsidR="00DD527D">
        <w:rPr>
          <w:sz w:val="22"/>
          <w:szCs w:val="22"/>
        </w:rPr>
        <w:t xml:space="preserve"> for their kindness and friendship</w:t>
      </w:r>
      <w:r w:rsidR="009C3CF7" w:rsidRPr="006A2F6D">
        <w:rPr>
          <w:sz w:val="22"/>
          <w:szCs w:val="22"/>
        </w:rPr>
        <w:t>.</w:t>
      </w:r>
    </w:p>
    <w:p w14:paraId="2216589B" w14:textId="77777777" w:rsidR="00D5044D" w:rsidRDefault="00D5044D" w:rsidP="009C3CF7">
      <w:pPr>
        <w:rPr>
          <w:sz w:val="22"/>
          <w:szCs w:val="22"/>
        </w:rPr>
      </w:pPr>
    </w:p>
    <w:p w14:paraId="4E51F106" w14:textId="77777777" w:rsidR="00D5044D" w:rsidRDefault="00D5044D" w:rsidP="009C3CF7">
      <w:pPr>
        <w:rPr>
          <w:sz w:val="22"/>
          <w:szCs w:val="22"/>
        </w:rPr>
      </w:pPr>
    </w:p>
    <w:p w14:paraId="38984E4B" w14:textId="77777777" w:rsidR="007238FB" w:rsidRPr="006A2F6D" w:rsidRDefault="00C052E3" w:rsidP="009C3CF7">
      <w:pPr>
        <w:rPr>
          <w:sz w:val="22"/>
          <w:szCs w:val="22"/>
        </w:rPr>
      </w:pPr>
      <w:r>
        <w:rPr>
          <w:b/>
          <w:bCs/>
          <w:noProof/>
          <w:sz w:val="22"/>
          <w:szCs w:val="22"/>
        </w:rPr>
        <w:drawing>
          <wp:anchor distT="0" distB="0" distL="114300" distR="114300" simplePos="0" relativeHeight="252028928" behindDoc="1" locked="0" layoutInCell="1" allowOverlap="1" wp14:anchorId="41B41200" wp14:editId="34236770">
            <wp:simplePos x="0" y="0"/>
            <wp:positionH relativeFrom="column">
              <wp:posOffset>2088969</wp:posOffset>
            </wp:positionH>
            <wp:positionV relativeFrom="paragraph">
              <wp:posOffset>828040</wp:posOffset>
            </wp:positionV>
            <wp:extent cx="3134995" cy="1580515"/>
            <wp:effectExtent l="0" t="0" r="1905" b="0"/>
            <wp:wrapTight wrapText="bothSides">
              <wp:wrapPolygon edited="0">
                <wp:start x="88" y="0"/>
                <wp:lineTo x="0" y="521"/>
                <wp:lineTo x="0" y="21175"/>
                <wp:lineTo x="88" y="21348"/>
                <wp:lineTo x="21438" y="21348"/>
                <wp:lineTo x="21526" y="21175"/>
                <wp:lineTo x="21526" y="521"/>
                <wp:lineTo x="21438" y="0"/>
                <wp:lineTo x="88" y="0"/>
              </wp:wrapPolygon>
            </wp:wrapTight>
            <wp:docPr id="34" name="Picture 3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posing for a photo&#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34995" cy="158051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597F40">
        <w:rPr>
          <w:noProof/>
        </w:rPr>
        <mc:AlternateContent>
          <mc:Choice Requires="wps">
            <w:drawing>
              <wp:anchor distT="0" distB="0" distL="114300" distR="114300" simplePos="0" relativeHeight="252091392" behindDoc="1" locked="0" layoutInCell="1" allowOverlap="1" wp14:anchorId="4D43FA92" wp14:editId="43F0866F">
                <wp:simplePos x="0" y="0"/>
                <wp:positionH relativeFrom="column">
                  <wp:posOffset>5502275</wp:posOffset>
                </wp:positionH>
                <wp:positionV relativeFrom="paragraph">
                  <wp:posOffset>989965</wp:posOffset>
                </wp:positionV>
                <wp:extent cx="1281430" cy="293370"/>
                <wp:effectExtent l="0" t="0" r="1270" b="0"/>
                <wp:wrapTight wrapText="bothSides">
                  <wp:wrapPolygon edited="0">
                    <wp:start x="0" y="0"/>
                    <wp:lineTo x="0" y="20571"/>
                    <wp:lineTo x="21407" y="20571"/>
                    <wp:lineTo x="21407" y="0"/>
                    <wp:lineTo x="0" y="0"/>
                  </wp:wrapPolygon>
                </wp:wrapTight>
                <wp:docPr id="86" name="Text Box 86"/>
                <wp:cNvGraphicFramePr/>
                <a:graphic xmlns:a="http://schemas.openxmlformats.org/drawingml/2006/main">
                  <a:graphicData uri="http://schemas.microsoft.com/office/word/2010/wordprocessingShape">
                    <wps:wsp>
                      <wps:cNvSpPr txBox="1"/>
                      <wps:spPr>
                        <a:xfrm>
                          <a:off x="0" y="0"/>
                          <a:ext cx="1281430" cy="293370"/>
                        </a:xfrm>
                        <a:prstGeom prst="rect">
                          <a:avLst/>
                        </a:prstGeom>
                        <a:solidFill>
                          <a:prstClr val="white"/>
                        </a:solidFill>
                        <a:ln>
                          <a:noFill/>
                        </a:ln>
                      </wps:spPr>
                      <wps:txbx>
                        <w:txbxContent>
                          <w:p w14:paraId="604C5539" w14:textId="77777777" w:rsidR="00597F40" w:rsidRPr="00B26AE0" w:rsidRDefault="00597F40" w:rsidP="00597F40">
                            <w:pPr>
                              <w:pStyle w:val="Caption"/>
                              <w:rPr>
                                <w:noProof/>
                                <w:sz w:val="22"/>
                                <w:szCs w:val="22"/>
                              </w:rPr>
                            </w:pPr>
                            <w:r>
                              <w:t xml:space="preserve"> My new "Upright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FA92" id="Text Box 86" o:spid="_x0000_s1038" type="#_x0000_t202" style="position:absolute;margin-left:433.25pt;margin-top:77.95pt;width:100.9pt;height:23.1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" stroked="f">
                <v:textbox inset="0,0,0,0">
                  <w:txbxContent>
                    <w:p w14:paraId="604C5539" w14:textId="77777777" w:rsidR="00597F40" w:rsidRPr="00B26AE0" w:rsidRDefault="00597F40" w:rsidP="00597F40">
                      <w:pPr>
                        <w:pStyle w:val="Caption"/>
                        <w:rPr>
                          <w:noProof/>
                          <w:sz w:val="22"/>
                          <w:szCs w:val="22"/>
                        </w:rPr>
                      </w:pPr>
                      <w:r>
                        <w:t xml:space="preserve"> My new "Upright Walker"</w:t>
                      </w:r>
                    </w:p>
                  </w:txbxContent>
                </v:textbox>
                <w10:wrap type="tight"/>
              </v:shape>
            </w:pict>
          </mc:Fallback>
        </mc:AlternateContent>
      </w:r>
      <w:r w:rsidR="00EC657D">
        <w:rPr>
          <w:noProof/>
          <w:sz w:val="22"/>
          <w:szCs w:val="22"/>
        </w:rPr>
        <w:drawing>
          <wp:anchor distT="0" distB="0" distL="114300" distR="114300" simplePos="0" relativeHeight="252021760" behindDoc="1" locked="0" layoutInCell="1" allowOverlap="1" wp14:anchorId="7D623087" wp14:editId="3AECB3F0">
            <wp:simplePos x="0" y="0"/>
            <wp:positionH relativeFrom="column">
              <wp:posOffset>6713</wp:posOffset>
            </wp:positionH>
            <wp:positionV relativeFrom="paragraph">
              <wp:posOffset>371022</wp:posOffset>
            </wp:positionV>
            <wp:extent cx="2032000" cy="1143000"/>
            <wp:effectExtent l="0" t="0" r="0" b="0"/>
            <wp:wrapTight wrapText="bothSides">
              <wp:wrapPolygon edited="0">
                <wp:start x="0" y="0"/>
                <wp:lineTo x="0" y="21360"/>
                <wp:lineTo x="21465" y="21360"/>
                <wp:lineTo x="21465" y="0"/>
                <wp:lineTo x="0" y="0"/>
              </wp:wrapPolygon>
            </wp:wrapTight>
            <wp:docPr id="25" name="Picture 2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osing for a photo&#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032000" cy="114300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9C3CF7" w:rsidRPr="006A2F6D">
        <w:rPr>
          <w:sz w:val="22"/>
          <w:szCs w:val="22"/>
        </w:rPr>
        <w:t>(A shout out to all those members that sent me best wishes on my birthday, and a special thank you to Gloria, Vanita, Rose and Richard for the “upright walker” gift I received. I’m using it every day!)</w:t>
      </w:r>
      <w:r w:rsidR="0048384D">
        <w:rPr>
          <w:sz w:val="22"/>
          <w:szCs w:val="22"/>
        </w:rPr>
        <w:t xml:space="preserve">  </w:t>
      </w:r>
      <w:r w:rsidR="007238FB" w:rsidRPr="006A2F6D">
        <w:rPr>
          <w:sz w:val="22"/>
          <w:szCs w:val="22"/>
        </w:rPr>
        <w:t>Blessing to you all. May you all remain healthy and safe.</w:t>
      </w:r>
    </w:p>
    <w:p w14:paraId="4600684A" w14:textId="77777777" w:rsidR="009C3CF7" w:rsidRPr="006A2F6D" w:rsidRDefault="009C3CF7" w:rsidP="0097487B">
      <w:pPr>
        <w:rPr>
          <w:b/>
          <w:bCs/>
          <w:sz w:val="22"/>
          <w:szCs w:val="22"/>
        </w:rPr>
      </w:pPr>
    </w:p>
    <w:p w14:paraId="18ADBEF2" w14:textId="77777777" w:rsidR="009C3CF7" w:rsidRPr="006A2F6D" w:rsidRDefault="009C3CF7" w:rsidP="0097487B">
      <w:pPr>
        <w:rPr>
          <w:b/>
          <w:bCs/>
          <w:sz w:val="22"/>
          <w:szCs w:val="22"/>
        </w:rPr>
      </w:pPr>
    </w:p>
    <w:p w14:paraId="5C82F825" w14:textId="77777777" w:rsidR="009C3CF7" w:rsidRPr="006A2F6D" w:rsidRDefault="004C6B95" w:rsidP="0097487B">
      <w:pPr>
        <w:rPr>
          <w:b/>
          <w:bCs/>
          <w:sz w:val="22"/>
          <w:szCs w:val="22"/>
        </w:rPr>
      </w:pPr>
      <w:r>
        <w:rPr>
          <w:noProof/>
          <w:sz w:val="22"/>
          <w:szCs w:val="22"/>
        </w:rPr>
        <w:drawing>
          <wp:anchor distT="0" distB="0" distL="114300" distR="114300" simplePos="0" relativeHeight="252025856" behindDoc="1" locked="0" layoutInCell="1" allowOverlap="1" wp14:anchorId="25BFD2A2" wp14:editId="4B005F87">
            <wp:simplePos x="0" y="0"/>
            <wp:positionH relativeFrom="column">
              <wp:posOffset>195580</wp:posOffset>
            </wp:positionH>
            <wp:positionV relativeFrom="paragraph">
              <wp:posOffset>17145</wp:posOffset>
            </wp:positionV>
            <wp:extent cx="1550670" cy="1252220"/>
            <wp:effectExtent l="0" t="0" r="0" b="5080"/>
            <wp:wrapTight wrapText="bothSides">
              <wp:wrapPolygon edited="0">
                <wp:start x="0" y="0"/>
                <wp:lineTo x="0" y="21469"/>
                <wp:lineTo x="21405" y="21469"/>
                <wp:lineTo x="21405" y="0"/>
                <wp:lineTo x="0" y="0"/>
              </wp:wrapPolygon>
            </wp:wrapTight>
            <wp:docPr id="31" name="Picture 3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the camera&#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50670" cy="125222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2776800E" w14:textId="77777777" w:rsidR="009C3CF7" w:rsidRPr="006A2F6D" w:rsidRDefault="009C3CF7" w:rsidP="0097487B">
      <w:pPr>
        <w:rPr>
          <w:b/>
          <w:bCs/>
          <w:sz w:val="22"/>
          <w:szCs w:val="22"/>
        </w:rPr>
      </w:pPr>
    </w:p>
    <w:p w14:paraId="081B600C" w14:textId="77777777" w:rsidR="009C3CF7" w:rsidRDefault="009C3CF7" w:rsidP="0097487B">
      <w:pPr>
        <w:rPr>
          <w:b/>
          <w:bCs/>
        </w:rPr>
      </w:pPr>
    </w:p>
    <w:p w14:paraId="1D40605D" w14:textId="77777777" w:rsidR="009C3CF7" w:rsidRDefault="00C052E3" w:rsidP="0097487B">
      <w:pPr>
        <w:rPr>
          <w:b/>
          <w:bCs/>
        </w:rPr>
      </w:pPr>
      <w:r>
        <w:rPr>
          <w:noProof/>
        </w:rPr>
        <mc:AlternateContent>
          <mc:Choice Requires="wps">
            <w:drawing>
              <wp:anchor distT="0" distB="0" distL="114300" distR="114300" simplePos="0" relativeHeight="252100608" behindDoc="1" locked="0" layoutInCell="1" allowOverlap="1" wp14:anchorId="685D8D3D" wp14:editId="68005D23">
                <wp:simplePos x="0" y="0"/>
                <wp:positionH relativeFrom="column">
                  <wp:posOffset>2146935</wp:posOffset>
                </wp:positionH>
                <wp:positionV relativeFrom="paragraph">
                  <wp:posOffset>178435</wp:posOffset>
                </wp:positionV>
                <wp:extent cx="3134995" cy="163195"/>
                <wp:effectExtent l="0" t="0" r="1905" b="1905"/>
                <wp:wrapTight wrapText="bothSides">
                  <wp:wrapPolygon edited="0">
                    <wp:start x="0" y="0"/>
                    <wp:lineTo x="0" y="20171"/>
                    <wp:lineTo x="21526" y="20171"/>
                    <wp:lineTo x="21526" y="0"/>
                    <wp:lineTo x="0" y="0"/>
                  </wp:wrapPolygon>
                </wp:wrapTight>
                <wp:docPr id="91" name="Text Box 91"/>
                <wp:cNvGraphicFramePr/>
                <a:graphic xmlns:a="http://schemas.openxmlformats.org/drawingml/2006/main">
                  <a:graphicData uri="http://schemas.microsoft.com/office/word/2010/wordprocessingShape">
                    <wps:wsp>
                      <wps:cNvSpPr txBox="1"/>
                      <wps:spPr>
                        <a:xfrm>
                          <a:off x="0" y="0"/>
                          <a:ext cx="3134995" cy="163195"/>
                        </a:xfrm>
                        <a:prstGeom prst="rect">
                          <a:avLst/>
                        </a:prstGeom>
                        <a:solidFill>
                          <a:prstClr val="white"/>
                        </a:solidFill>
                        <a:ln>
                          <a:noFill/>
                        </a:ln>
                      </wps:spPr>
                      <wps:txbx>
                        <w:txbxContent>
                          <w:p w14:paraId="002FA061" w14:textId="77777777" w:rsidR="00C052E3" w:rsidRPr="0085723F" w:rsidRDefault="00C052E3" w:rsidP="00C052E3">
                            <w:pPr>
                              <w:pStyle w:val="Caption"/>
                              <w:rPr>
                                <w:noProof/>
                              </w:rPr>
                            </w:pPr>
                            <w:r>
                              <w:t xml:space="preserve">                        My Chinatown Rotary Extended Family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D8D3D" id="Text Box 91" o:spid="_x0000_s1039" type="#_x0000_t202" style="position:absolute;margin-left:169.05pt;margin-top:14.05pt;width:246.85pt;height:12.85pt;z-index:-25121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" stroked="f">
                <v:textbox inset="0,0,0,0">
                  <w:txbxContent>
                    <w:p w14:paraId="002FA061" w14:textId="77777777" w:rsidR="00C052E3" w:rsidRPr="0085723F" w:rsidRDefault="00C052E3" w:rsidP="00C052E3">
                      <w:pPr>
                        <w:pStyle w:val="Caption"/>
                        <w:rPr>
                          <w:noProof/>
                        </w:rPr>
                      </w:pPr>
                      <w:r>
                        <w:t xml:space="preserve">                        My Chinatown Rotary Extended Family</w:t>
                      </w:r>
                    </w:p>
                  </w:txbxContent>
                </v:textbox>
                <w10:wrap type="tight"/>
              </v:shape>
            </w:pict>
          </mc:Fallback>
        </mc:AlternateContent>
      </w:r>
    </w:p>
    <w:p w14:paraId="49BD8582" w14:textId="77777777" w:rsidR="009C3CF7" w:rsidRDefault="009C3CF7" w:rsidP="0097487B">
      <w:pPr>
        <w:rPr>
          <w:b/>
          <w:bCs/>
        </w:rPr>
      </w:pPr>
    </w:p>
    <w:p w14:paraId="06B7AF23" w14:textId="77777777" w:rsidR="009C3CF7" w:rsidRDefault="009C3CF7" w:rsidP="0097487B">
      <w:pPr>
        <w:rPr>
          <w:b/>
          <w:bCs/>
        </w:rPr>
      </w:pPr>
    </w:p>
    <w:p w14:paraId="4FC67C33" w14:textId="77777777" w:rsidR="009C3CF7" w:rsidRDefault="004C6B95" w:rsidP="0097487B">
      <w:pPr>
        <w:rPr>
          <w:b/>
          <w:bCs/>
        </w:rPr>
      </w:pPr>
      <w:r>
        <w:rPr>
          <w:noProof/>
        </w:rPr>
        <mc:AlternateContent>
          <mc:Choice Requires="wps">
            <w:drawing>
              <wp:anchor distT="0" distB="0" distL="114300" distR="114300" simplePos="0" relativeHeight="252102656" behindDoc="1" locked="0" layoutInCell="1" allowOverlap="1" wp14:anchorId="7101EAD8" wp14:editId="719B4638">
                <wp:simplePos x="0" y="0"/>
                <wp:positionH relativeFrom="column">
                  <wp:posOffset>195580</wp:posOffset>
                </wp:positionH>
                <wp:positionV relativeFrom="paragraph">
                  <wp:posOffset>118745</wp:posOffset>
                </wp:positionV>
                <wp:extent cx="1550670" cy="187325"/>
                <wp:effectExtent l="0" t="0" r="0" b="3175"/>
                <wp:wrapTight wrapText="bothSides">
                  <wp:wrapPolygon edited="0">
                    <wp:start x="0" y="0"/>
                    <wp:lineTo x="0" y="20502"/>
                    <wp:lineTo x="21405" y="20502"/>
                    <wp:lineTo x="21405" y="0"/>
                    <wp:lineTo x="0" y="0"/>
                  </wp:wrapPolygon>
                </wp:wrapTight>
                <wp:docPr id="92" name="Text Box 92"/>
                <wp:cNvGraphicFramePr/>
                <a:graphic xmlns:a="http://schemas.openxmlformats.org/drawingml/2006/main">
                  <a:graphicData uri="http://schemas.microsoft.com/office/word/2010/wordprocessingShape">
                    <wps:wsp>
                      <wps:cNvSpPr txBox="1"/>
                      <wps:spPr>
                        <a:xfrm>
                          <a:off x="0" y="0"/>
                          <a:ext cx="1550670" cy="187325"/>
                        </a:xfrm>
                        <a:prstGeom prst="rect">
                          <a:avLst/>
                        </a:prstGeom>
                        <a:solidFill>
                          <a:prstClr val="white"/>
                        </a:solidFill>
                        <a:ln>
                          <a:noFill/>
                        </a:ln>
                      </wps:spPr>
                      <wps:txbx>
                        <w:txbxContent>
                          <w:p w14:paraId="2F7F12E0" w14:textId="77777777" w:rsidR="004C6B95" w:rsidRPr="008C759F" w:rsidRDefault="004C6B95" w:rsidP="004C6B95">
                            <w:pPr>
                              <w:pStyle w:val="Caption"/>
                              <w:rPr>
                                <w:noProof/>
                                <w:sz w:val="22"/>
                                <w:szCs w:val="22"/>
                              </w:rPr>
                            </w:pPr>
                            <w:r>
                              <w:t xml:space="preserve"> My Birthday Present Arrived.....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1EAD8" id="Text Box 92" o:spid="_x0000_s1040" type="#_x0000_t202" style="position:absolute;margin-left:15.4pt;margin-top:9.35pt;width:122.1pt;height:14.75pt;z-index:-25121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" stroked="f">
                <v:textbox inset="0,0,0,0">
                  <w:txbxContent>
                    <w:p w14:paraId="2F7F12E0" w14:textId="77777777" w:rsidR="004C6B95" w:rsidRPr="008C759F" w:rsidRDefault="004C6B95" w:rsidP="004C6B95">
                      <w:pPr>
                        <w:pStyle w:val="Caption"/>
                        <w:rPr>
                          <w:noProof/>
                          <w:sz w:val="22"/>
                          <w:szCs w:val="22"/>
                        </w:rPr>
                      </w:pPr>
                      <w:r>
                        <w:t xml:space="preserve"> My Birthday Present Arrived.....</w:t>
                      </w:r>
                    </w:p>
                  </w:txbxContent>
                </v:textbox>
                <w10:wrap type="tight"/>
              </v:shape>
            </w:pict>
          </mc:Fallback>
        </mc:AlternateContent>
      </w:r>
    </w:p>
    <w:p w14:paraId="0C9789FF" w14:textId="77777777" w:rsidR="009C3CF7" w:rsidRDefault="009C3CF7" w:rsidP="0097487B">
      <w:pPr>
        <w:rPr>
          <w:b/>
          <w:bCs/>
        </w:rPr>
      </w:pPr>
    </w:p>
    <w:p w14:paraId="2C95AA78" w14:textId="77777777" w:rsidR="009C3CF7" w:rsidRDefault="009C3CF7" w:rsidP="0097487B">
      <w:pPr>
        <w:rPr>
          <w:b/>
          <w:bCs/>
        </w:rPr>
      </w:pPr>
    </w:p>
    <w:p w14:paraId="04B9853B" w14:textId="77777777" w:rsidR="00FA042C" w:rsidRPr="002675E2" w:rsidRDefault="001D7CAE" w:rsidP="002675E2">
      <w:pPr>
        <w:rPr>
          <w:rFonts w:ascii="Apple Chancery" w:hAnsi="Apple Chancery" w:cs="Apple Chancery"/>
          <w:b/>
          <w:bCs/>
          <w:i/>
          <w:iCs/>
          <w:sz w:val="20"/>
          <w:szCs w:val="20"/>
        </w:rPr>
      </w:pPr>
      <w:r>
        <w:rPr>
          <w:b/>
          <w:bCs/>
        </w:rPr>
        <w:t xml:space="preserve">           </w:t>
      </w:r>
      <w:r w:rsidR="00AE1952">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Be well</w:t>
      </w:r>
      <w:r w:rsidR="00282EA3">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AE1952">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1D09E4">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Be </w:t>
      </w:r>
      <w:r w:rsidR="00583018">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safe</w:t>
      </w:r>
      <w:r w:rsidR="00282EA3">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83018">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C18D3">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And m</w:t>
      </w:r>
      <w:r w:rsidR="005C5922">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ay </w:t>
      </w:r>
      <w:r w:rsidR="00282EA3">
        <w:rPr>
          <w:b/>
          <w:bCs/>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gratitude fill your life.</w:t>
      </w:r>
    </w:p>
    <w:p w14:paraId="5C38CE6C" w14:textId="77777777" w:rsidR="00D6003C" w:rsidRDefault="00D6003C" w:rsidP="00282EA3">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53E299" w14:textId="77777777" w:rsidR="00D6003C" w:rsidRDefault="00D6003C" w:rsidP="00282EA3">
      <w:pPr>
        <w:jc w:val="cente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28C77F" w14:textId="77777777" w:rsidR="00E9699D" w:rsidRDefault="00E9699D" w:rsidP="00E9699D">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6579F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w:t>
      </w: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leave you with this wise </w:t>
      </w:r>
      <w:r w:rsidR="0048264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suggestion given to </w:t>
      </w:r>
      <w:r w:rsidR="00432B3E">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w:t>
      </w:r>
      <w:r w:rsidR="0048264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Moo Moo</w:t>
      </w:r>
      <w:r w:rsidR="00B27DC1">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A7A2AA7" w14:textId="77777777" w:rsidR="00B27DC1" w:rsidRDefault="00B27DC1" w:rsidP="00E9699D">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C32880" w14:textId="77777777" w:rsidR="00B27DC1" w:rsidRDefault="00B27DC1" w:rsidP="00E9699D">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F59C8E" w14:textId="77777777" w:rsidR="00B27DC1" w:rsidRDefault="006579FC" w:rsidP="00E9699D">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22"/>
          <w:szCs w:val="22"/>
        </w:rPr>
        <w:lastRenderedPageBreak/>
        <w:drawing>
          <wp:anchor distT="0" distB="0" distL="114300" distR="114300" simplePos="0" relativeHeight="252105728" behindDoc="1" locked="0" layoutInCell="1" allowOverlap="1" wp14:anchorId="6CE1C5F5" wp14:editId="2C742C56">
            <wp:simplePos x="0" y="0"/>
            <wp:positionH relativeFrom="column">
              <wp:posOffset>2099310</wp:posOffset>
            </wp:positionH>
            <wp:positionV relativeFrom="paragraph">
              <wp:posOffset>27305</wp:posOffset>
            </wp:positionV>
            <wp:extent cx="2275205" cy="1776730"/>
            <wp:effectExtent l="0" t="4762" r="6032" b="6033"/>
            <wp:wrapTight wrapText="bothSides">
              <wp:wrapPolygon edited="0">
                <wp:start x="-45" y="21542"/>
                <wp:lineTo x="21537" y="21542"/>
                <wp:lineTo x="21537" y="81"/>
                <wp:lineTo x="-45" y="81"/>
                <wp:lineTo x="-45" y="21542"/>
              </wp:wrapPolygon>
            </wp:wrapTight>
            <wp:docPr id="95" name="Picture 95" descr="A dog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dog wearing a costum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rot="5400000">
                      <a:off x="0" y="0"/>
                      <a:ext cx="2275205" cy="177673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p>
    <w:p w14:paraId="4183B659" w14:textId="77777777" w:rsidR="00B27DC1" w:rsidRDefault="00B27DC1" w:rsidP="00E9699D">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F74819" w14:textId="77777777" w:rsidR="00B27DC1" w:rsidRDefault="00B27DC1" w:rsidP="00E9699D">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95EA22" w14:textId="77777777" w:rsidR="00B27DC1" w:rsidRDefault="00B27DC1" w:rsidP="00E9699D">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43E85B" w14:textId="77777777" w:rsidR="00B27DC1" w:rsidRDefault="00B27DC1" w:rsidP="00E9699D">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35A1E8" w14:textId="77777777" w:rsidR="00B27DC1" w:rsidRDefault="00B27DC1" w:rsidP="00E9699D">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91199E" w14:textId="77777777" w:rsidR="00116B36" w:rsidRDefault="009B2BC1" w:rsidP="006579FC">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Always</w:t>
      </w:r>
      <w:r w:rsidR="00B27DC1">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remember to wear your mask</w:t>
      </w:r>
      <w:r w:rsidR="006579F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………over your nose!</w:t>
      </w: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579F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90C886" w14:textId="77777777" w:rsidR="00116B36" w:rsidRDefault="00116B36" w:rsidP="006579FC">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69758D" w14:textId="77777777" w:rsidR="00116B36" w:rsidRDefault="00116B36" w:rsidP="006579FC">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CF76E4" w14:textId="77777777" w:rsidR="00116B36" w:rsidRDefault="00116B36" w:rsidP="006579FC">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10EC68" w14:textId="77777777" w:rsidR="00116B36" w:rsidRDefault="00116B36" w:rsidP="006579FC">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4A3B0E" w14:textId="77777777" w:rsidR="00B27DC1" w:rsidRPr="005E7E29" w:rsidRDefault="005E7E29" w:rsidP="005E7E29">
      <w:pPr>
        <w:jc w:val="cente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E29">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sectPr w:rsidR="00B27DC1" w:rsidRPr="005E7E29" w:rsidSect="0042466D">
      <w:headerReference w:type="even" r:id="rId69"/>
      <w:headerReference w:type="default" r:id="rId70"/>
      <w:footerReference w:type="even" r:id="rId71"/>
      <w:footerReference w:type="default" r:id="rId72"/>
      <w:headerReference w:type="first" r:id="rId73"/>
      <w:footerReference w:type="first" r:id="rId74"/>
      <w:pgSz w:w="12240" w:h="15840"/>
      <w:pgMar w:top="144" w:right="720" w:bottom="144" w:left="720" w:header="720" w:footer="720" w:gutter="0"/>
      <w:pgBorders w:offsetFrom="page">
        <w:top w:val="single" w:sz="2" w:space="24" w:color="2E74B5" w:themeColor="accent5" w:themeShade="BF"/>
        <w:left w:val="single" w:sz="2" w:space="24" w:color="2E74B5" w:themeColor="accent5" w:themeShade="BF"/>
        <w:bottom w:val="single" w:sz="2" w:space="24" w:color="2E74B5" w:themeColor="accent5" w:themeShade="BF"/>
        <w:right w:val="single" w:sz="2" w:space="24" w:color="2E74B5" w:themeColor="accent5"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42C07" w14:textId="77777777" w:rsidR="00214ED7" w:rsidRDefault="00214ED7" w:rsidP="006E33BD">
      <w:r>
        <w:separator/>
      </w:r>
    </w:p>
  </w:endnote>
  <w:endnote w:type="continuationSeparator" w:id="0">
    <w:p w14:paraId="6ED19C40" w14:textId="77777777" w:rsidR="00214ED7" w:rsidRDefault="00214ED7" w:rsidP="006E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Neue-Light">
    <w:altName w:val="Arial"/>
    <w:charset w:val="00"/>
    <w:family w:val="auto"/>
    <w:pitch w:val="variable"/>
    <w:sig w:usb0="A00002FF" w:usb1="5000205B" w:usb2="00000002" w:usb3="00000000" w:csb0="00000007" w:csb1="00000000"/>
  </w:font>
  <w:font w:name="Apple Chancery">
    <w:altName w:val="Arial"/>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606C1" w14:textId="77777777" w:rsidR="00D16140" w:rsidRDefault="00D161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E4C28" w14:textId="77777777" w:rsidR="00D16140" w:rsidRDefault="00D161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E61E" w14:textId="77777777" w:rsidR="00D16140" w:rsidRDefault="00D16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59B1B" w14:textId="77777777" w:rsidR="00214ED7" w:rsidRDefault="00214ED7" w:rsidP="006E33BD">
      <w:r>
        <w:separator/>
      </w:r>
    </w:p>
  </w:footnote>
  <w:footnote w:type="continuationSeparator" w:id="0">
    <w:p w14:paraId="2FECEB3F" w14:textId="77777777" w:rsidR="00214ED7" w:rsidRDefault="00214ED7" w:rsidP="006E3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3F5" w14:textId="77777777" w:rsidR="00D16140" w:rsidRDefault="00D16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19050" w14:textId="77777777" w:rsidR="00D16140" w:rsidRDefault="00D161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AD716" w14:textId="77777777" w:rsidR="00D16140" w:rsidRDefault="00D16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92E56"/>
    <w:multiLevelType w:val="hybridMultilevel"/>
    <w:tmpl w:val="EF342EA0"/>
    <w:lvl w:ilvl="0" w:tplc="E11201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3E61074"/>
    <w:multiLevelType w:val="multilevel"/>
    <w:tmpl w:val="D7B6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443DB"/>
    <w:multiLevelType w:val="hybridMultilevel"/>
    <w:tmpl w:val="FD32F6BC"/>
    <w:lvl w:ilvl="0" w:tplc="3BF800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A6F4EF1"/>
    <w:multiLevelType w:val="hybridMultilevel"/>
    <w:tmpl w:val="C526CAB6"/>
    <w:lvl w:ilvl="0" w:tplc="5E7AC76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DE1AE0"/>
    <w:multiLevelType w:val="hybridMultilevel"/>
    <w:tmpl w:val="FA727F5C"/>
    <w:lvl w:ilvl="0" w:tplc="B1F237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4FB43D7"/>
    <w:multiLevelType w:val="hybridMultilevel"/>
    <w:tmpl w:val="F9F01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200051"/>
    <w:multiLevelType w:val="hybridMultilevel"/>
    <w:tmpl w:val="15BA0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EF32C2"/>
    <w:multiLevelType w:val="hybridMultilevel"/>
    <w:tmpl w:val="F3B4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52C2D"/>
    <w:multiLevelType w:val="multilevel"/>
    <w:tmpl w:val="F9E0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A11617"/>
    <w:multiLevelType w:val="multilevel"/>
    <w:tmpl w:val="5E46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EF7316"/>
    <w:multiLevelType w:val="hybridMultilevel"/>
    <w:tmpl w:val="F18C22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7"/>
  </w:num>
  <w:num w:numId="5">
    <w:abstractNumId w:val="5"/>
  </w:num>
  <w:num w:numId="6">
    <w:abstractNumId w:val="6"/>
  </w:num>
  <w:num w:numId="7">
    <w:abstractNumId w:val="3"/>
  </w:num>
  <w:num w:numId="8">
    <w:abstractNumId w:val="4"/>
  </w:num>
  <w:num w:numId="9">
    <w:abstractNumId w:val="0"/>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ED7"/>
    <w:rsid w:val="00001708"/>
    <w:rsid w:val="000048E4"/>
    <w:rsid w:val="00005610"/>
    <w:rsid w:val="000058D3"/>
    <w:rsid w:val="000061B5"/>
    <w:rsid w:val="00006878"/>
    <w:rsid w:val="00012E10"/>
    <w:rsid w:val="00013A89"/>
    <w:rsid w:val="00013F8A"/>
    <w:rsid w:val="000156CA"/>
    <w:rsid w:val="000165D1"/>
    <w:rsid w:val="000207C6"/>
    <w:rsid w:val="00022943"/>
    <w:rsid w:val="00023CEF"/>
    <w:rsid w:val="000254DB"/>
    <w:rsid w:val="00026D01"/>
    <w:rsid w:val="00026F36"/>
    <w:rsid w:val="00027569"/>
    <w:rsid w:val="00031452"/>
    <w:rsid w:val="00031D47"/>
    <w:rsid w:val="000329D7"/>
    <w:rsid w:val="000334C3"/>
    <w:rsid w:val="00034899"/>
    <w:rsid w:val="00034FB2"/>
    <w:rsid w:val="00035B9F"/>
    <w:rsid w:val="00035BC5"/>
    <w:rsid w:val="0003607A"/>
    <w:rsid w:val="0003662F"/>
    <w:rsid w:val="00041515"/>
    <w:rsid w:val="00041D97"/>
    <w:rsid w:val="0004578E"/>
    <w:rsid w:val="000473D3"/>
    <w:rsid w:val="000502D2"/>
    <w:rsid w:val="00051FF7"/>
    <w:rsid w:val="00053516"/>
    <w:rsid w:val="00055594"/>
    <w:rsid w:val="00060944"/>
    <w:rsid w:val="00063A57"/>
    <w:rsid w:val="000644D3"/>
    <w:rsid w:val="00064AC3"/>
    <w:rsid w:val="00065E23"/>
    <w:rsid w:val="000670F9"/>
    <w:rsid w:val="00067E53"/>
    <w:rsid w:val="00067FB5"/>
    <w:rsid w:val="00071C75"/>
    <w:rsid w:val="00074596"/>
    <w:rsid w:val="0007470E"/>
    <w:rsid w:val="00075348"/>
    <w:rsid w:val="00075F39"/>
    <w:rsid w:val="00076056"/>
    <w:rsid w:val="000760F9"/>
    <w:rsid w:val="000763B3"/>
    <w:rsid w:val="00076528"/>
    <w:rsid w:val="000802D0"/>
    <w:rsid w:val="00081824"/>
    <w:rsid w:val="00081C50"/>
    <w:rsid w:val="00081F8C"/>
    <w:rsid w:val="0008385F"/>
    <w:rsid w:val="000850D8"/>
    <w:rsid w:val="000852A2"/>
    <w:rsid w:val="000865E6"/>
    <w:rsid w:val="000866D1"/>
    <w:rsid w:val="00090F2E"/>
    <w:rsid w:val="0009190E"/>
    <w:rsid w:val="00091F05"/>
    <w:rsid w:val="00092CA2"/>
    <w:rsid w:val="00095605"/>
    <w:rsid w:val="00096581"/>
    <w:rsid w:val="000A0572"/>
    <w:rsid w:val="000A115E"/>
    <w:rsid w:val="000A1B18"/>
    <w:rsid w:val="000A1BE7"/>
    <w:rsid w:val="000A4177"/>
    <w:rsid w:val="000A618C"/>
    <w:rsid w:val="000A7161"/>
    <w:rsid w:val="000A783A"/>
    <w:rsid w:val="000A79D4"/>
    <w:rsid w:val="000B044A"/>
    <w:rsid w:val="000B1900"/>
    <w:rsid w:val="000B322A"/>
    <w:rsid w:val="000B3666"/>
    <w:rsid w:val="000B3AF4"/>
    <w:rsid w:val="000B6329"/>
    <w:rsid w:val="000B6466"/>
    <w:rsid w:val="000B6FCB"/>
    <w:rsid w:val="000C2B60"/>
    <w:rsid w:val="000C4796"/>
    <w:rsid w:val="000C5494"/>
    <w:rsid w:val="000C6D49"/>
    <w:rsid w:val="000D22C1"/>
    <w:rsid w:val="000D24BE"/>
    <w:rsid w:val="000D36AA"/>
    <w:rsid w:val="000D50EC"/>
    <w:rsid w:val="000D5751"/>
    <w:rsid w:val="000D6264"/>
    <w:rsid w:val="000D6722"/>
    <w:rsid w:val="000D68B9"/>
    <w:rsid w:val="000D7DB5"/>
    <w:rsid w:val="000E00F5"/>
    <w:rsid w:val="000E057D"/>
    <w:rsid w:val="000E3C70"/>
    <w:rsid w:val="000E463E"/>
    <w:rsid w:val="000E4757"/>
    <w:rsid w:val="000E4E14"/>
    <w:rsid w:val="000E5219"/>
    <w:rsid w:val="000E65CC"/>
    <w:rsid w:val="000F007A"/>
    <w:rsid w:val="000F00A7"/>
    <w:rsid w:val="000F0226"/>
    <w:rsid w:val="000F1570"/>
    <w:rsid w:val="000F1C12"/>
    <w:rsid w:val="000F2148"/>
    <w:rsid w:val="000F402B"/>
    <w:rsid w:val="000F73BC"/>
    <w:rsid w:val="00100D90"/>
    <w:rsid w:val="0010360D"/>
    <w:rsid w:val="00104BF6"/>
    <w:rsid w:val="00106612"/>
    <w:rsid w:val="001072C1"/>
    <w:rsid w:val="00110BF1"/>
    <w:rsid w:val="00113EA4"/>
    <w:rsid w:val="001157FA"/>
    <w:rsid w:val="0011633A"/>
    <w:rsid w:val="00116B36"/>
    <w:rsid w:val="0012235F"/>
    <w:rsid w:val="00122E95"/>
    <w:rsid w:val="00123019"/>
    <w:rsid w:val="001233B7"/>
    <w:rsid w:val="00123AD8"/>
    <w:rsid w:val="001245BE"/>
    <w:rsid w:val="0012518C"/>
    <w:rsid w:val="00125DBA"/>
    <w:rsid w:val="00127AC3"/>
    <w:rsid w:val="00130C2A"/>
    <w:rsid w:val="00131496"/>
    <w:rsid w:val="00132694"/>
    <w:rsid w:val="00132918"/>
    <w:rsid w:val="001346BC"/>
    <w:rsid w:val="00135B25"/>
    <w:rsid w:val="0013623E"/>
    <w:rsid w:val="00137062"/>
    <w:rsid w:val="001371DB"/>
    <w:rsid w:val="00141ABA"/>
    <w:rsid w:val="00141F85"/>
    <w:rsid w:val="00145379"/>
    <w:rsid w:val="0014552D"/>
    <w:rsid w:val="0014588B"/>
    <w:rsid w:val="0014597A"/>
    <w:rsid w:val="001479BE"/>
    <w:rsid w:val="0015163C"/>
    <w:rsid w:val="0015271E"/>
    <w:rsid w:val="00152DBC"/>
    <w:rsid w:val="00153289"/>
    <w:rsid w:val="00153C1C"/>
    <w:rsid w:val="0015428B"/>
    <w:rsid w:val="00155CA0"/>
    <w:rsid w:val="00155FC8"/>
    <w:rsid w:val="00156A94"/>
    <w:rsid w:val="00157B0B"/>
    <w:rsid w:val="00157B4F"/>
    <w:rsid w:val="001621ED"/>
    <w:rsid w:val="00163B38"/>
    <w:rsid w:val="00165499"/>
    <w:rsid w:val="0016779A"/>
    <w:rsid w:val="0017126C"/>
    <w:rsid w:val="001713F8"/>
    <w:rsid w:val="00171996"/>
    <w:rsid w:val="00172B93"/>
    <w:rsid w:val="00172F58"/>
    <w:rsid w:val="00174107"/>
    <w:rsid w:val="001742C5"/>
    <w:rsid w:val="001747E8"/>
    <w:rsid w:val="001748C2"/>
    <w:rsid w:val="00174EA7"/>
    <w:rsid w:val="00175CA0"/>
    <w:rsid w:val="00176190"/>
    <w:rsid w:val="0017664C"/>
    <w:rsid w:val="0017795F"/>
    <w:rsid w:val="00181554"/>
    <w:rsid w:val="00190093"/>
    <w:rsid w:val="001903C6"/>
    <w:rsid w:val="00190C68"/>
    <w:rsid w:val="00191878"/>
    <w:rsid w:val="00191D09"/>
    <w:rsid w:val="00193586"/>
    <w:rsid w:val="00193F53"/>
    <w:rsid w:val="00194E56"/>
    <w:rsid w:val="0019532A"/>
    <w:rsid w:val="001958DE"/>
    <w:rsid w:val="00195EC1"/>
    <w:rsid w:val="001A0F28"/>
    <w:rsid w:val="001A22EF"/>
    <w:rsid w:val="001A3245"/>
    <w:rsid w:val="001A3B9B"/>
    <w:rsid w:val="001A7A83"/>
    <w:rsid w:val="001B0C6E"/>
    <w:rsid w:val="001B30B2"/>
    <w:rsid w:val="001C0C0A"/>
    <w:rsid w:val="001C1C3F"/>
    <w:rsid w:val="001C33F3"/>
    <w:rsid w:val="001C4AD7"/>
    <w:rsid w:val="001C4CCF"/>
    <w:rsid w:val="001C4FBF"/>
    <w:rsid w:val="001C557C"/>
    <w:rsid w:val="001C5D64"/>
    <w:rsid w:val="001C5EB6"/>
    <w:rsid w:val="001C617B"/>
    <w:rsid w:val="001C6902"/>
    <w:rsid w:val="001C7246"/>
    <w:rsid w:val="001C74F6"/>
    <w:rsid w:val="001C759E"/>
    <w:rsid w:val="001C7E8C"/>
    <w:rsid w:val="001D09E4"/>
    <w:rsid w:val="001D28A5"/>
    <w:rsid w:val="001D2A03"/>
    <w:rsid w:val="001D2F1B"/>
    <w:rsid w:val="001D46EE"/>
    <w:rsid w:val="001D5859"/>
    <w:rsid w:val="001D58C2"/>
    <w:rsid w:val="001D6216"/>
    <w:rsid w:val="001D7CAE"/>
    <w:rsid w:val="001E1BA4"/>
    <w:rsid w:val="001E1CE9"/>
    <w:rsid w:val="001E2E1C"/>
    <w:rsid w:val="001E35DA"/>
    <w:rsid w:val="001E5046"/>
    <w:rsid w:val="001E657B"/>
    <w:rsid w:val="001E67DB"/>
    <w:rsid w:val="001F09B2"/>
    <w:rsid w:val="001F1987"/>
    <w:rsid w:val="001F21A1"/>
    <w:rsid w:val="001F2A32"/>
    <w:rsid w:val="001F383F"/>
    <w:rsid w:val="001F452F"/>
    <w:rsid w:val="001F49F3"/>
    <w:rsid w:val="001F51AC"/>
    <w:rsid w:val="001F5773"/>
    <w:rsid w:val="001F5BC4"/>
    <w:rsid w:val="001F610C"/>
    <w:rsid w:val="002009C0"/>
    <w:rsid w:val="00200D69"/>
    <w:rsid w:val="0020211E"/>
    <w:rsid w:val="00204B77"/>
    <w:rsid w:val="00204DB4"/>
    <w:rsid w:val="00206385"/>
    <w:rsid w:val="00211441"/>
    <w:rsid w:val="002118A8"/>
    <w:rsid w:val="00214ED7"/>
    <w:rsid w:val="00215025"/>
    <w:rsid w:val="0021553B"/>
    <w:rsid w:val="002157DC"/>
    <w:rsid w:val="00216023"/>
    <w:rsid w:val="00217D53"/>
    <w:rsid w:val="00221449"/>
    <w:rsid w:val="00222A7A"/>
    <w:rsid w:val="002247D0"/>
    <w:rsid w:val="002249DA"/>
    <w:rsid w:val="0022565B"/>
    <w:rsid w:val="002258AB"/>
    <w:rsid w:val="002266AF"/>
    <w:rsid w:val="0022685C"/>
    <w:rsid w:val="00227931"/>
    <w:rsid w:val="00227A25"/>
    <w:rsid w:val="00227EE4"/>
    <w:rsid w:val="002305D6"/>
    <w:rsid w:val="0023166E"/>
    <w:rsid w:val="00231EAD"/>
    <w:rsid w:val="00232155"/>
    <w:rsid w:val="00233BDB"/>
    <w:rsid w:val="002346D7"/>
    <w:rsid w:val="00235D5C"/>
    <w:rsid w:val="00236F52"/>
    <w:rsid w:val="0024105C"/>
    <w:rsid w:val="002432BA"/>
    <w:rsid w:val="00243A22"/>
    <w:rsid w:val="00244902"/>
    <w:rsid w:val="0024506A"/>
    <w:rsid w:val="00245161"/>
    <w:rsid w:val="00245D87"/>
    <w:rsid w:val="00246218"/>
    <w:rsid w:val="0024729C"/>
    <w:rsid w:val="002503E3"/>
    <w:rsid w:val="00250BB2"/>
    <w:rsid w:val="002516DC"/>
    <w:rsid w:val="0025184E"/>
    <w:rsid w:val="00251DA2"/>
    <w:rsid w:val="00252F9C"/>
    <w:rsid w:val="0025540F"/>
    <w:rsid w:val="00262546"/>
    <w:rsid w:val="00263227"/>
    <w:rsid w:val="00265FCC"/>
    <w:rsid w:val="002675E2"/>
    <w:rsid w:val="00272551"/>
    <w:rsid w:val="002732F4"/>
    <w:rsid w:val="00275534"/>
    <w:rsid w:val="00275F79"/>
    <w:rsid w:val="0027685D"/>
    <w:rsid w:val="00277924"/>
    <w:rsid w:val="00277B17"/>
    <w:rsid w:val="00277F3B"/>
    <w:rsid w:val="0028032C"/>
    <w:rsid w:val="002804F7"/>
    <w:rsid w:val="00282E1D"/>
    <w:rsid w:val="00282EA3"/>
    <w:rsid w:val="00284CAC"/>
    <w:rsid w:val="0028675F"/>
    <w:rsid w:val="00286C48"/>
    <w:rsid w:val="00287E8B"/>
    <w:rsid w:val="00291CC6"/>
    <w:rsid w:val="00292807"/>
    <w:rsid w:val="00292EAA"/>
    <w:rsid w:val="002934DA"/>
    <w:rsid w:val="0029381A"/>
    <w:rsid w:val="0029391E"/>
    <w:rsid w:val="00294CAA"/>
    <w:rsid w:val="00295169"/>
    <w:rsid w:val="002964DC"/>
    <w:rsid w:val="00297F69"/>
    <w:rsid w:val="002A083F"/>
    <w:rsid w:val="002A0D4E"/>
    <w:rsid w:val="002A25CE"/>
    <w:rsid w:val="002A2B71"/>
    <w:rsid w:val="002A403D"/>
    <w:rsid w:val="002A4CE8"/>
    <w:rsid w:val="002A6F8F"/>
    <w:rsid w:val="002A735F"/>
    <w:rsid w:val="002A7885"/>
    <w:rsid w:val="002B06D0"/>
    <w:rsid w:val="002B223D"/>
    <w:rsid w:val="002B45CF"/>
    <w:rsid w:val="002B6B22"/>
    <w:rsid w:val="002B77E2"/>
    <w:rsid w:val="002C1A60"/>
    <w:rsid w:val="002C1FAF"/>
    <w:rsid w:val="002C2B10"/>
    <w:rsid w:val="002C3F01"/>
    <w:rsid w:val="002C44E0"/>
    <w:rsid w:val="002C5FC1"/>
    <w:rsid w:val="002D0D1F"/>
    <w:rsid w:val="002D1564"/>
    <w:rsid w:val="002D54FA"/>
    <w:rsid w:val="002D5767"/>
    <w:rsid w:val="002D5891"/>
    <w:rsid w:val="002D5918"/>
    <w:rsid w:val="002E1A84"/>
    <w:rsid w:val="002E2111"/>
    <w:rsid w:val="002E2CFB"/>
    <w:rsid w:val="002E3C28"/>
    <w:rsid w:val="002E3D1B"/>
    <w:rsid w:val="002E4BFB"/>
    <w:rsid w:val="002E4D4C"/>
    <w:rsid w:val="002F012E"/>
    <w:rsid w:val="002F168E"/>
    <w:rsid w:val="002F1C37"/>
    <w:rsid w:val="002F336D"/>
    <w:rsid w:val="002F3C4A"/>
    <w:rsid w:val="002F49D4"/>
    <w:rsid w:val="002F5499"/>
    <w:rsid w:val="003018E5"/>
    <w:rsid w:val="0030600F"/>
    <w:rsid w:val="00306BF3"/>
    <w:rsid w:val="00310256"/>
    <w:rsid w:val="00311D25"/>
    <w:rsid w:val="00312A7A"/>
    <w:rsid w:val="00313263"/>
    <w:rsid w:val="00313B95"/>
    <w:rsid w:val="003146DE"/>
    <w:rsid w:val="00314B20"/>
    <w:rsid w:val="00316819"/>
    <w:rsid w:val="003176CE"/>
    <w:rsid w:val="00320D63"/>
    <w:rsid w:val="00321AF3"/>
    <w:rsid w:val="003243F0"/>
    <w:rsid w:val="003245CE"/>
    <w:rsid w:val="003254F8"/>
    <w:rsid w:val="003256FF"/>
    <w:rsid w:val="003259B0"/>
    <w:rsid w:val="00325BBD"/>
    <w:rsid w:val="00325C6F"/>
    <w:rsid w:val="00331171"/>
    <w:rsid w:val="00332DD1"/>
    <w:rsid w:val="003333C8"/>
    <w:rsid w:val="0033390C"/>
    <w:rsid w:val="00333E01"/>
    <w:rsid w:val="00334AF9"/>
    <w:rsid w:val="00335E01"/>
    <w:rsid w:val="003379B6"/>
    <w:rsid w:val="00342860"/>
    <w:rsid w:val="00342BE0"/>
    <w:rsid w:val="00343213"/>
    <w:rsid w:val="003432BC"/>
    <w:rsid w:val="00345A67"/>
    <w:rsid w:val="00347544"/>
    <w:rsid w:val="003520EB"/>
    <w:rsid w:val="00352D90"/>
    <w:rsid w:val="00355558"/>
    <w:rsid w:val="003573D7"/>
    <w:rsid w:val="00360276"/>
    <w:rsid w:val="00360F50"/>
    <w:rsid w:val="00361004"/>
    <w:rsid w:val="00362443"/>
    <w:rsid w:val="00363162"/>
    <w:rsid w:val="00363A13"/>
    <w:rsid w:val="00365C5C"/>
    <w:rsid w:val="00365F90"/>
    <w:rsid w:val="00366D85"/>
    <w:rsid w:val="00367CEC"/>
    <w:rsid w:val="00371C1D"/>
    <w:rsid w:val="003738B8"/>
    <w:rsid w:val="00373E50"/>
    <w:rsid w:val="00374ED1"/>
    <w:rsid w:val="003752C6"/>
    <w:rsid w:val="0037720C"/>
    <w:rsid w:val="00377692"/>
    <w:rsid w:val="00377718"/>
    <w:rsid w:val="0038000F"/>
    <w:rsid w:val="00380B55"/>
    <w:rsid w:val="00382F00"/>
    <w:rsid w:val="00383C51"/>
    <w:rsid w:val="00383F70"/>
    <w:rsid w:val="0038482B"/>
    <w:rsid w:val="00386C15"/>
    <w:rsid w:val="00386E03"/>
    <w:rsid w:val="00387049"/>
    <w:rsid w:val="003878E8"/>
    <w:rsid w:val="00390CD2"/>
    <w:rsid w:val="003912D8"/>
    <w:rsid w:val="00392A39"/>
    <w:rsid w:val="00392A6C"/>
    <w:rsid w:val="00393A28"/>
    <w:rsid w:val="00395E33"/>
    <w:rsid w:val="00396BCA"/>
    <w:rsid w:val="00397425"/>
    <w:rsid w:val="00397820"/>
    <w:rsid w:val="00397D1B"/>
    <w:rsid w:val="003A0825"/>
    <w:rsid w:val="003A0E0B"/>
    <w:rsid w:val="003A1960"/>
    <w:rsid w:val="003A1D0D"/>
    <w:rsid w:val="003A354D"/>
    <w:rsid w:val="003A384C"/>
    <w:rsid w:val="003A43E0"/>
    <w:rsid w:val="003A49DE"/>
    <w:rsid w:val="003A51BE"/>
    <w:rsid w:val="003B1732"/>
    <w:rsid w:val="003B2EFB"/>
    <w:rsid w:val="003B301B"/>
    <w:rsid w:val="003B35A2"/>
    <w:rsid w:val="003B3E67"/>
    <w:rsid w:val="003B4975"/>
    <w:rsid w:val="003B4CD2"/>
    <w:rsid w:val="003B5A23"/>
    <w:rsid w:val="003B601F"/>
    <w:rsid w:val="003B637D"/>
    <w:rsid w:val="003B7298"/>
    <w:rsid w:val="003C0B53"/>
    <w:rsid w:val="003C111D"/>
    <w:rsid w:val="003C14AD"/>
    <w:rsid w:val="003C1F85"/>
    <w:rsid w:val="003C290D"/>
    <w:rsid w:val="003C2952"/>
    <w:rsid w:val="003C29DF"/>
    <w:rsid w:val="003C2B11"/>
    <w:rsid w:val="003C2C53"/>
    <w:rsid w:val="003C2FA0"/>
    <w:rsid w:val="003C3AA5"/>
    <w:rsid w:val="003C3F5E"/>
    <w:rsid w:val="003C4039"/>
    <w:rsid w:val="003D22ED"/>
    <w:rsid w:val="003D3339"/>
    <w:rsid w:val="003D7471"/>
    <w:rsid w:val="003D765E"/>
    <w:rsid w:val="003E2565"/>
    <w:rsid w:val="003E2C17"/>
    <w:rsid w:val="003E5759"/>
    <w:rsid w:val="003E6A0A"/>
    <w:rsid w:val="003F060E"/>
    <w:rsid w:val="003F29C9"/>
    <w:rsid w:val="003F3DD6"/>
    <w:rsid w:val="003F4891"/>
    <w:rsid w:val="003F4B88"/>
    <w:rsid w:val="003F520C"/>
    <w:rsid w:val="003F544F"/>
    <w:rsid w:val="003F563C"/>
    <w:rsid w:val="004000A4"/>
    <w:rsid w:val="0040226D"/>
    <w:rsid w:val="00402CC0"/>
    <w:rsid w:val="0040372A"/>
    <w:rsid w:val="00404490"/>
    <w:rsid w:val="0040673A"/>
    <w:rsid w:val="00407259"/>
    <w:rsid w:val="00407608"/>
    <w:rsid w:val="00410249"/>
    <w:rsid w:val="00410946"/>
    <w:rsid w:val="00411A09"/>
    <w:rsid w:val="00412C98"/>
    <w:rsid w:val="00413061"/>
    <w:rsid w:val="00416030"/>
    <w:rsid w:val="0041660E"/>
    <w:rsid w:val="0041795B"/>
    <w:rsid w:val="004204E1"/>
    <w:rsid w:val="00420B13"/>
    <w:rsid w:val="004213ED"/>
    <w:rsid w:val="00421879"/>
    <w:rsid w:val="00421962"/>
    <w:rsid w:val="00422BA7"/>
    <w:rsid w:val="00423297"/>
    <w:rsid w:val="004234EC"/>
    <w:rsid w:val="0042466D"/>
    <w:rsid w:val="00424AEA"/>
    <w:rsid w:val="004272C8"/>
    <w:rsid w:val="0042739F"/>
    <w:rsid w:val="00431273"/>
    <w:rsid w:val="0043262D"/>
    <w:rsid w:val="00432696"/>
    <w:rsid w:val="00432B3E"/>
    <w:rsid w:val="0043518B"/>
    <w:rsid w:val="00435412"/>
    <w:rsid w:val="00437611"/>
    <w:rsid w:val="00437C47"/>
    <w:rsid w:val="00441A0C"/>
    <w:rsid w:val="004422C2"/>
    <w:rsid w:val="0044451B"/>
    <w:rsid w:val="00444C4A"/>
    <w:rsid w:val="004451EE"/>
    <w:rsid w:val="004451F7"/>
    <w:rsid w:val="00446712"/>
    <w:rsid w:val="00446960"/>
    <w:rsid w:val="00446D70"/>
    <w:rsid w:val="004510CA"/>
    <w:rsid w:val="00451C5F"/>
    <w:rsid w:val="00452754"/>
    <w:rsid w:val="00452F44"/>
    <w:rsid w:val="00455B21"/>
    <w:rsid w:val="00456759"/>
    <w:rsid w:val="00456DAC"/>
    <w:rsid w:val="00460019"/>
    <w:rsid w:val="004600DD"/>
    <w:rsid w:val="00460A4A"/>
    <w:rsid w:val="004613DC"/>
    <w:rsid w:val="00461E47"/>
    <w:rsid w:val="0046265F"/>
    <w:rsid w:val="00462A10"/>
    <w:rsid w:val="00464AA3"/>
    <w:rsid w:val="00467297"/>
    <w:rsid w:val="00470302"/>
    <w:rsid w:val="004724AB"/>
    <w:rsid w:val="00472F2A"/>
    <w:rsid w:val="00473B6F"/>
    <w:rsid w:val="00473FC5"/>
    <w:rsid w:val="00476AA3"/>
    <w:rsid w:val="00476DDF"/>
    <w:rsid w:val="00477E14"/>
    <w:rsid w:val="00480DCD"/>
    <w:rsid w:val="00481813"/>
    <w:rsid w:val="0048264F"/>
    <w:rsid w:val="00482B0A"/>
    <w:rsid w:val="004830C8"/>
    <w:rsid w:val="00483308"/>
    <w:rsid w:val="0048384D"/>
    <w:rsid w:val="00484E89"/>
    <w:rsid w:val="0048525B"/>
    <w:rsid w:val="00487522"/>
    <w:rsid w:val="004876B1"/>
    <w:rsid w:val="004925EA"/>
    <w:rsid w:val="00492B6B"/>
    <w:rsid w:val="00492FB0"/>
    <w:rsid w:val="004938D2"/>
    <w:rsid w:val="00497105"/>
    <w:rsid w:val="004A0AF0"/>
    <w:rsid w:val="004A316D"/>
    <w:rsid w:val="004A3AD0"/>
    <w:rsid w:val="004A6EF9"/>
    <w:rsid w:val="004A7B51"/>
    <w:rsid w:val="004B1B1E"/>
    <w:rsid w:val="004B6D6A"/>
    <w:rsid w:val="004B70E3"/>
    <w:rsid w:val="004B71C4"/>
    <w:rsid w:val="004B7D2D"/>
    <w:rsid w:val="004C216B"/>
    <w:rsid w:val="004C3BC1"/>
    <w:rsid w:val="004C420E"/>
    <w:rsid w:val="004C5484"/>
    <w:rsid w:val="004C5D3B"/>
    <w:rsid w:val="004C5D6A"/>
    <w:rsid w:val="004C62DA"/>
    <w:rsid w:val="004C6384"/>
    <w:rsid w:val="004C684A"/>
    <w:rsid w:val="004C6B95"/>
    <w:rsid w:val="004C6DE4"/>
    <w:rsid w:val="004C742D"/>
    <w:rsid w:val="004C791D"/>
    <w:rsid w:val="004D1A3B"/>
    <w:rsid w:val="004D1B74"/>
    <w:rsid w:val="004D37B7"/>
    <w:rsid w:val="004D3E77"/>
    <w:rsid w:val="004D4213"/>
    <w:rsid w:val="004D4A4D"/>
    <w:rsid w:val="004D6DD6"/>
    <w:rsid w:val="004E165C"/>
    <w:rsid w:val="004E16A8"/>
    <w:rsid w:val="004E1FDC"/>
    <w:rsid w:val="004E221A"/>
    <w:rsid w:val="004E3386"/>
    <w:rsid w:val="004E5CD3"/>
    <w:rsid w:val="004E743B"/>
    <w:rsid w:val="004E75D9"/>
    <w:rsid w:val="004E7F25"/>
    <w:rsid w:val="004E7FDC"/>
    <w:rsid w:val="004F0318"/>
    <w:rsid w:val="004F1486"/>
    <w:rsid w:val="004F1983"/>
    <w:rsid w:val="004F1A0E"/>
    <w:rsid w:val="004F288C"/>
    <w:rsid w:val="004F2C09"/>
    <w:rsid w:val="004F3348"/>
    <w:rsid w:val="004F3747"/>
    <w:rsid w:val="004F71FA"/>
    <w:rsid w:val="004F7E6B"/>
    <w:rsid w:val="00500662"/>
    <w:rsid w:val="005008B0"/>
    <w:rsid w:val="00502D0A"/>
    <w:rsid w:val="00502D55"/>
    <w:rsid w:val="005034B7"/>
    <w:rsid w:val="005049E0"/>
    <w:rsid w:val="0050646D"/>
    <w:rsid w:val="00506A7F"/>
    <w:rsid w:val="00506D50"/>
    <w:rsid w:val="00506FA8"/>
    <w:rsid w:val="005103AD"/>
    <w:rsid w:val="00511612"/>
    <w:rsid w:val="00512698"/>
    <w:rsid w:val="00513F6D"/>
    <w:rsid w:val="00513FD2"/>
    <w:rsid w:val="00514930"/>
    <w:rsid w:val="005149F8"/>
    <w:rsid w:val="00515F18"/>
    <w:rsid w:val="00517F36"/>
    <w:rsid w:val="0052007F"/>
    <w:rsid w:val="00520594"/>
    <w:rsid w:val="00521A66"/>
    <w:rsid w:val="005237E8"/>
    <w:rsid w:val="00524B55"/>
    <w:rsid w:val="00525630"/>
    <w:rsid w:val="00526C12"/>
    <w:rsid w:val="00533476"/>
    <w:rsid w:val="00533BBB"/>
    <w:rsid w:val="00535550"/>
    <w:rsid w:val="00536222"/>
    <w:rsid w:val="00537C3B"/>
    <w:rsid w:val="005419EF"/>
    <w:rsid w:val="00542100"/>
    <w:rsid w:val="0054420B"/>
    <w:rsid w:val="00546FCF"/>
    <w:rsid w:val="00547B14"/>
    <w:rsid w:val="005502AE"/>
    <w:rsid w:val="0055183B"/>
    <w:rsid w:val="0055205A"/>
    <w:rsid w:val="0055479E"/>
    <w:rsid w:val="00554DC8"/>
    <w:rsid w:val="00556868"/>
    <w:rsid w:val="00560FA6"/>
    <w:rsid w:val="0056250B"/>
    <w:rsid w:val="00562BC0"/>
    <w:rsid w:val="00562ED3"/>
    <w:rsid w:val="005654B5"/>
    <w:rsid w:val="00566248"/>
    <w:rsid w:val="00566D53"/>
    <w:rsid w:val="00571670"/>
    <w:rsid w:val="00572104"/>
    <w:rsid w:val="005740AF"/>
    <w:rsid w:val="00574A87"/>
    <w:rsid w:val="00575E22"/>
    <w:rsid w:val="005762F5"/>
    <w:rsid w:val="005767A5"/>
    <w:rsid w:val="00577B59"/>
    <w:rsid w:val="00581C47"/>
    <w:rsid w:val="00583018"/>
    <w:rsid w:val="0058340D"/>
    <w:rsid w:val="0058376D"/>
    <w:rsid w:val="00583D5F"/>
    <w:rsid w:val="005850B7"/>
    <w:rsid w:val="0058649F"/>
    <w:rsid w:val="0059095A"/>
    <w:rsid w:val="00594A1C"/>
    <w:rsid w:val="00594CF3"/>
    <w:rsid w:val="00595516"/>
    <w:rsid w:val="0059637E"/>
    <w:rsid w:val="005968B3"/>
    <w:rsid w:val="00597947"/>
    <w:rsid w:val="00597F40"/>
    <w:rsid w:val="005A32BF"/>
    <w:rsid w:val="005A33EB"/>
    <w:rsid w:val="005A411E"/>
    <w:rsid w:val="005A4212"/>
    <w:rsid w:val="005A492C"/>
    <w:rsid w:val="005A64A9"/>
    <w:rsid w:val="005A789C"/>
    <w:rsid w:val="005B1A9F"/>
    <w:rsid w:val="005B1E76"/>
    <w:rsid w:val="005B1FD7"/>
    <w:rsid w:val="005B277F"/>
    <w:rsid w:val="005B63EC"/>
    <w:rsid w:val="005B64C2"/>
    <w:rsid w:val="005C07EC"/>
    <w:rsid w:val="005C18D3"/>
    <w:rsid w:val="005C1A84"/>
    <w:rsid w:val="005C1C07"/>
    <w:rsid w:val="005C271E"/>
    <w:rsid w:val="005C28FC"/>
    <w:rsid w:val="005C34B8"/>
    <w:rsid w:val="005C4509"/>
    <w:rsid w:val="005C5922"/>
    <w:rsid w:val="005C59C1"/>
    <w:rsid w:val="005D009F"/>
    <w:rsid w:val="005D160A"/>
    <w:rsid w:val="005D1DF3"/>
    <w:rsid w:val="005D20BC"/>
    <w:rsid w:val="005D27AB"/>
    <w:rsid w:val="005D2DDD"/>
    <w:rsid w:val="005D4ECE"/>
    <w:rsid w:val="005D64C6"/>
    <w:rsid w:val="005E051D"/>
    <w:rsid w:val="005E1CB6"/>
    <w:rsid w:val="005E37B3"/>
    <w:rsid w:val="005E47D8"/>
    <w:rsid w:val="005E7E29"/>
    <w:rsid w:val="005F0841"/>
    <w:rsid w:val="005F0F46"/>
    <w:rsid w:val="005F1641"/>
    <w:rsid w:val="005F21AA"/>
    <w:rsid w:val="005F22E6"/>
    <w:rsid w:val="005F5875"/>
    <w:rsid w:val="005F6EDE"/>
    <w:rsid w:val="005F7935"/>
    <w:rsid w:val="00605D5E"/>
    <w:rsid w:val="00607E35"/>
    <w:rsid w:val="00607F16"/>
    <w:rsid w:val="00610141"/>
    <w:rsid w:val="00610CDC"/>
    <w:rsid w:val="00610DB1"/>
    <w:rsid w:val="00610EF9"/>
    <w:rsid w:val="006110AF"/>
    <w:rsid w:val="00611616"/>
    <w:rsid w:val="00611806"/>
    <w:rsid w:val="00611B21"/>
    <w:rsid w:val="0061338F"/>
    <w:rsid w:val="0061447A"/>
    <w:rsid w:val="00615051"/>
    <w:rsid w:val="006154C7"/>
    <w:rsid w:val="006155D1"/>
    <w:rsid w:val="006161EF"/>
    <w:rsid w:val="0061737A"/>
    <w:rsid w:val="00620B4C"/>
    <w:rsid w:val="00620EFC"/>
    <w:rsid w:val="00624E5F"/>
    <w:rsid w:val="006259AE"/>
    <w:rsid w:val="00627C1C"/>
    <w:rsid w:val="00630B84"/>
    <w:rsid w:val="00632051"/>
    <w:rsid w:val="006364CD"/>
    <w:rsid w:val="0064066E"/>
    <w:rsid w:val="006408F6"/>
    <w:rsid w:val="00641A9C"/>
    <w:rsid w:val="00644968"/>
    <w:rsid w:val="0064550A"/>
    <w:rsid w:val="006465F1"/>
    <w:rsid w:val="00646EC2"/>
    <w:rsid w:val="00647676"/>
    <w:rsid w:val="00650560"/>
    <w:rsid w:val="006520A8"/>
    <w:rsid w:val="00652FA3"/>
    <w:rsid w:val="00653F44"/>
    <w:rsid w:val="006545B7"/>
    <w:rsid w:val="00654A8E"/>
    <w:rsid w:val="00656E16"/>
    <w:rsid w:val="006579FC"/>
    <w:rsid w:val="00657B11"/>
    <w:rsid w:val="00660FDA"/>
    <w:rsid w:val="006627D1"/>
    <w:rsid w:val="00664192"/>
    <w:rsid w:val="00671A6B"/>
    <w:rsid w:val="006728EC"/>
    <w:rsid w:val="0067377F"/>
    <w:rsid w:val="0067617B"/>
    <w:rsid w:val="00677CB0"/>
    <w:rsid w:val="006832A7"/>
    <w:rsid w:val="00685373"/>
    <w:rsid w:val="00685FC3"/>
    <w:rsid w:val="006867A4"/>
    <w:rsid w:val="00686A8F"/>
    <w:rsid w:val="00687B5F"/>
    <w:rsid w:val="006915C7"/>
    <w:rsid w:val="00691B7A"/>
    <w:rsid w:val="00692D24"/>
    <w:rsid w:val="00694A70"/>
    <w:rsid w:val="006951A2"/>
    <w:rsid w:val="00696570"/>
    <w:rsid w:val="00697D9A"/>
    <w:rsid w:val="006A2F6D"/>
    <w:rsid w:val="006A3C57"/>
    <w:rsid w:val="006A45C4"/>
    <w:rsid w:val="006A538F"/>
    <w:rsid w:val="006A672D"/>
    <w:rsid w:val="006A6F75"/>
    <w:rsid w:val="006A7F33"/>
    <w:rsid w:val="006B280D"/>
    <w:rsid w:val="006B596D"/>
    <w:rsid w:val="006B5A2C"/>
    <w:rsid w:val="006B6303"/>
    <w:rsid w:val="006B63EC"/>
    <w:rsid w:val="006C16A1"/>
    <w:rsid w:val="006C2B05"/>
    <w:rsid w:val="006C4747"/>
    <w:rsid w:val="006C6DF6"/>
    <w:rsid w:val="006C759F"/>
    <w:rsid w:val="006C7B00"/>
    <w:rsid w:val="006D2BE8"/>
    <w:rsid w:val="006D5E1A"/>
    <w:rsid w:val="006D6D24"/>
    <w:rsid w:val="006D7E8E"/>
    <w:rsid w:val="006E05E4"/>
    <w:rsid w:val="006E0B43"/>
    <w:rsid w:val="006E33BD"/>
    <w:rsid w:val="006E34FE"/>
    <w:rsid w:val="006E4942"/>
    <w:rsid w:val="006E5978"/>
    <w:rsid w:val="006F1414"/>
    <w:rsid w:val="006F1B6C"/>
    <w:rsid w:val="006F2500"/>
    <w:rsid w:val="006F2B4C"/>
    <w:rsid w:val="006F5799"/>
    <w:rsid w:val="006F58F1"/>
    <w:rsid w:val="006F5EF9"/>
    <w:rsid w:val="006F7672"/>
    <w:rsid w:val="00700281"/>
    <w:rsid w:val="00701CEA"/>
    <w:rsid w:val="007027FB"/>
    <w:rsid w:val="00705162"/>
    <w:rsid w:val="00705351"/>
    <w:rsid w:val="00705EB9"/>
    <w:rsid w:val="007061E2"/>
    <w:rsid w:val="00710426"/>
    <w:rsid w:val="00711DD1"/>
    <w:rsid w:val="00712651"/>
    <w:rsid w:val="00714300"/>
    <w:rsid w:val="00714D9D"/>
    <w:rsid w:val="00715A75"/>
    <w:rsid w:val="00715ABA"/>
    <w:rsid w:val="00722BE6"/>
    <w:rsid w:val="007238FB"/>
    <w:rsid w:val="00723DC4"/>
    <w:rsid w:val="00726306"/>
    <w:rsid w:val="00730D7C"/>
    <w:rsid w:val="00730ED9"/>
    <w:rsid w:val="00730F3B"/>
    <w:rsid w:val="00731966"/>
    <w:rsid w:val="007333A2"/>
    <w:rsid w:val="00736893"/>
    <w:rsid w:val="00740AC2"/>
    <w:rsid w:val="00741DA1"/>
    <w:rsid w:val="007437D4"/>
    <w:rsid w:val="00744033"/>
    <w:rsid w:val="00744480"/>
    <w:rsid w:val="007446C3"/>
    <w:rsid w:val="00744A46"/>
    <w:rsid w:val="00745AC6"/>
    <w:rsid w:val="00745FE2"/>
    <w:rsid w:val="007540E3"/>
    <w:rsid w:val="0075529D"/>
    <w:rsid w:val="007556FD"/>
    <w:rsid w:val="00757ECA"/>
    <w:rsid w:val="00760D5D"/>
    <w:rsid w:val="00760ECC"/>
    <w:rsid w:val="0076157A"/>
    <w:rsid w:val="0076378B"/>
    <w:rsid w:val="00764290"/>
    <w:rsid w:val="00764FBE"/>
    <w:rsid w:val="0076511D"/>
    <w:rsid w:val="00765FBA"/>
    <w:rsid w:val="00766743"/>
    <w:rsid w:val="0076725C"/>
    <w:rsid w:val="00767B07"/>
    <w:rsid w:val="00771DBA"/>
    <w:rsid w:val="007729BA"/>
    <w:rsid w:val="007732FF"/>
    <w:rsid w:val="007746DB"/>
    <w:rsid w:val="0077552B"/>
    <w:rsid w:val="007769CA"/>
    <w:rsid w:val="00777F26"/>
    <w:rsid w:val="00780516"/>
    <w:rsid w:val="00781007"/>
    <w:rsid w:val="00782634"/>
    <w:rsid w:val="00782BE5"/>
    <w:rsid w:val="00782E22"/>
    <w:rsid w:val="00783D4B"/>
    <w:rsid w:val="00784843"/>
    <w:rsid w:val="00785E59"/>
    <w:rsid w:val="00787745"/>
    <w:rsid w:val="00794A4F"/>
    <w:rsid w:val="007950A8"/>
    <w:rsid w:val="00797DC7"/>
    <w:rsid w:val="00797F55"/>
    <w:rsid w:val="007A0255"/>
    <w:rsid w:val="007A2969"/>
    <w:rsid w:val="007A2993"/>
    <w:rsid w:val="007A319B"/>
    <w:rsid w:val="007A35C9"/>
    <w:rsid w:val="007A3675"/>
    <w:rsid w:val="007A5DB9"/>
    <w:rsid w:val="007A6E7C"/>
    <w:rsid w:val="007B0363"/>
    <w:rsid w:val="007B09AD"/>
    <w:rsid w:val="007B0EBC"/>
    <w:rsid w:val="007B1332"/>
    <w:rsid w:val="007B3D20"/>
    <w:rsid w:val="007B42E3"/>
    <w:rsid w:val="007B43FC"/>
    <w:rsid w:val="007B5372"/>
    <w:rsid w:val="007B53CF"/>
    <w:rsid w:val="007B5652"/>
    <w:rsid w:val="007B7542"/>
    <w:rsid w:val="007C29E3"/>
    <w:rsid w:val="007C3C63"/>
    <w:rsid w:val="007C52C4"/>
    <w:rsid w:val="007C5DDA"/>
    <w:rsid w:val="007C628F"/>
    <w:rsid w:val="007C69EB"/>
    <w:rsid w:val="007C72E7"/>
    <w:rsid w:val="007C7D81"/>
    <w:rsid w:val="007D09E0"/>
    <w:rsid w:val="007D0DC1"/>
    <w:rsid w:val="007D0DD8"/>
    <w:rsid w:val="007D22D4"/>
    <w:rsid w:val="007D2B5C"/>
    <w:rsid w:val="007D2E86"/>
    <w:rsid w:val="007D5B7C"/>
    <w:rsid w:val="007D5DC3"/>
    <w:rsid w:val="007D5E32"/>
    <w:rsid w:val="007D5F52"/>
    <w:rsid w:val="007D7390"/>
    <w:rsid w:val="007D7D40"/>
    <w:rsid w:val="007E23C8"/>
    <w:rsid w:val="007E38E3"/>
    <w:rsid w:val="007E4303"/>
    <w:rsid w:val="007E48A0"/>
    <w:rsid w:val="007E4FBC"/>
    <w:rsid w:val="007E56FC"/>
    <w:rsid w:val="007E5E64"/>
    <w:rsid w:val="007F1353"/>
    <w:rsid w:val="007F158D"/>
    <w:rsid w:val="007F2DD4"/>
    <w:rsid w:val="007F503A"/>
    <w:rsid w:val="007F60D7"/>
    <w:rsid w:val="007F6438"/>
    <w:rsid w:val="007F727D"/>
    <w:rsid w:val="00800E83"/>
    <w:rsid w:val="0080148A"/>
    <w:rsid w:val="00803075"/>
    <w:rsid w:val="00803ED5"/>
    <w:rsid w:val="00805497"/>
    <w:rsid w:val="00805D98"/>
    <w:rsid w:val="008067DF"/>
    <w:rsid w:val="00806B2A"/>
    <w:rsid w:val="00807A9E"/>
    <w:rsid w:val="00807EFA"/>
    <w:rsid w:val="00810030"/>
    <w:rsid w:val="00812874"/>
    <w:rsid w:val="00813C1A"/>
    <w:rsid w:val="008143FC"/>
    <w:rsid w:val="008152C5"/>
    <w:rsid w:val="00816EB7"/>
    <w:rsid w:val="008204D4"/>
    <w:rsid w:val="00820888"/>
    <w:rsid w:val="0082145E"/>
    <w:rsid w:val="00821B41"/>
    <w:rsid w:val="00822088"/>
    <w:rsid w:val="008262B1"/>
    <w:rsid w:val="0082638E"/>
    <w:rsid w:val="008265A3"/>
    <w:rsid w:val="008265C2"/>
    <w:rsid w:val="008272F9"/>
    <w:rsid w:val="00827377"/>
    <w:rsid w:val="008302A3"/>
    <w:rsid w:val="0083260C"/>
    <w:rsid w:val="00833584"/>
    <w:rsid w:val="00833A3E"/>
    <w:rsid w:val="008362A6"/>
    <w:rsid w:val="00837048"/>
    <w:rsid w:val="008402E9"/>
    <w:rsid w:val="00840F04"/>
    <w:rsid w:val="00841058"/>
    <w:rsid w:val="00841D4C"/>
    <w:rsid w:val="008425B4"/>
    <w:rsid w:val="00844370"/>
    <w:rsid w:val="00844C19"/>
    <w:rsid w:val="00845709"/>
    <w:rsid w:val="00847134"/>
    <w:rsid w:val="00850041"/>
    <w:rsid w:val="008501A1"/>
    <w:rsid w:val="008505B9"/>
    <w:rsid w:val="00851578"/>
    <w:rsid w:val="00854B26"/>
    <w:rsid w:val="00856615"/>
    <w:rsid w:val="00860583"/>
    <w:rsid w:val="008670A0"/>
    <w:rsid w:val="00875D20"/>
    <w:rsid w:val="00877617"/>
    <w:rsid w:val="0088130C"/>
    <w:rsid w:val="008817AC"/>
    <w:rsid w:val="0088305D"/>
    <w:rsid w:val="00883523"/>
    <w:rsid w:val="0088736E"/>
    <w:rsid w:val="008911C7"/>
    <w:rsid w:val="00891A90"/>
    <w:rsid w:val="00892901"/>
    <w:rsid w:val="0089405B"/>
    <w:rsid w:val="00894188"/>
    <w:rsid w:val="008957AD"/>
    <w:rsid w:val="00895C01"/>
    <w:rsid w:val="008A1653"/>
    <w:rsid w:val="008A2688"/>
    <w:rsid w:val="008A2E48"/>
    <w:rsid w:val="008A4BC8"/>
    <w:rsid w:val="008A7078"/>
    <w:rsid w:val="008B18BB"/>
    <w:rsid w:val="008B1E0A"/>
    <w:rsid w:val="008B20C8"/>
    <w:rsid w:val="008B6DBE"/>
    <w:rsid w:val="008B7602"/>
    <w:rsid w:val="008B7AA4"/>
    <w:rsid w:val="008C07D2"/>
    <w:rsid w:val="008C1436"/>
    <w:rsid w:val="008C25FA"/>
    <w:rsid w:val="008C43C5"/>
    <w:rsid w:val="008C458B"/>
    <w:rsid w:val="008C4E4E"/>
    <w:rsid w:val="008C6454"/>
    <w:rsid w:val="008C6627"/>
    <w:rsid w:val="008D07B7"/>
    <w:rsid w:val="008D0B77"/>
    <w:rsid w:val="008D26EC"/>
    <w:rsid w:val="008D3C52"/>
    <w:rsid w:val="008D689F"/>
    <w:rsid w:val="008E0EA1"/>
    <w:rsid w:val="008E2E98"/>
    <w:rsid w:val="008E2F17"/>
    <w:rsid w:val="008E3C43"/>
    <w:rsid w:val="008E5B6B"/>
    <w:rsid w:val="008E5D50"/>
    <w:rsid w:val="008E65E2"/>
    <w:rsid w:val="008E6AF4"/>
    <w:rsid w:val="008E772F"/>
    <w:rsid w:val="008F0BA0"/>
    <w:rsid w:val="008F125B"/>
    <w:rsid w:val="008F256B"/>
    <w:rsid w:val="008F47DA"/>
    <w:rsid w:val="008F5197"/>
    <w:rsid w:val="008F7C09"/>
    <w:rsid w:val="00900B23"/>
    <w:rsid w:val="0090437A"/>
    <w:rsid w:val="0090494B"/>
    <w:rsid w:val="00905D42"/>
    <w:rsid w:val="00906256"/>
    <w:rsid w:val="00907B8E"/>
    <w:rsid w:val="00912671"/>
    <w:rsid w:val="009157CF"/>
    <w:rsid w:val="009170E9"/>
    <w:rsid w:val="009172F2"/>
    <w:rsid w:val="00917B44"/>
    <w:rsid w:val="00920013"/>
    <w:rsid w:val="009203FB"/>
    <w:rsid w:val="00920D59"/>
    <w:rsid w:val="00920ED3"/>
    <w:rsid w:val="00925BBC"/>
    <w:rsid w:val="00927734"/>
    <w:rsid w:val="00932A2F"/>
    <w:rsid w:val="009339F9"/>
    <w:rsid w:val="0093431B"/>
    <w:rsid w:val="00935E9A"/>
    <w:rsid w:val="00936907"/>
    <w:rsid w:val="009413F1"/>
    <w:rsid w:val="00941718"/>
    <w:rsid w:val="0094177F"/>
    <w:rsid w:val="0094214F"/>
    <w:rsid w:val="00942774"/>
    <w:rsid w:val="0094313C"/>
    <w:rsid w:val="00944487"/>
    <w:rsid w:val="009454E4"/>
    <w:rsid w:val="00945C8C"/>
    <w:rsid w:val="00947EB8"/>
    <w:rsid w:val="009534BC"/>
    <w:rsid w:val="00953637"/>
    <w:rsid w:val="00954F62"/>
    <w:rsid w:val="00955DDC"/>
    <w:rsid w:val="009571FA"/>
    <w:rsid w:val="0096167E"/>
    <w:rsid w:val="00963318"/>
    <w:rsid w:val="00965A44"/>
    <w:rsid w:val="00966E74"/>
    <w:rsid w:val="009670B5"/>
    <w:rsid w:val="0096782C"/>
    <w:rsid w:val="00971B20"/>
    <w:rsid w:val="00972C8D"/>
    <w:rsid w:val="00974794"/>
    <w:rsid w:val="0097487B"/>
    <w:rsid w:val="00975637"/>
    <w:rsid w:val="00976B9F"/>
    <w:rsid w:val="00981638"/>
    <w:rsid w:val="009818E4"/>
    <w:rsid w:val="009824F7"/>
    <w:rsid w:val="009851B4"/>
    <w:rsid w:val="00986E1E"/>
    <w:rsid w:val="00987044"/>
    <w:rsid w:val="009874EC"/>
    <w:rsid w:val="00987804"/>
    <w:rsid w:val="009902E8"/>
    <w:rsid w:val="00991652"/>
    <w:rsid w:val="00991A6B"/>
    <w:rsid w:val="00992F46"/>
    <w:rsid w:val="00995A0A"/>
    <w:rsid w:val="00996745"/>
    <w:rsid w:val="00996E74"/>
    <w:rsid w:val="009A1EF1"/>
    <w:rsid w:val="009A2DAB"/>
    <w:rsid w:val="009A3EA5"/>
    <w:rsid w:val="009A5BE2"/>
    <w:rsid w:val="009A62B3"/>
    <w:rsid w:val="009A75A4"/>
    <w:rsid w:val="009B057B"/>
    <w:rsid w:val="009B1C3A"/>
    <w:rsid w:val="009B266D"/>
    <w:rsid w:val="009B2BC1"/>
    <w:rsid w:val="009B39FA"/>
    <w:rsid w:val="009B4B98"/>
    <w:rsid w:val="009C0C1C"/>
    <w:rsid w:val="009C281A"/>
    <w:rsid w:val="009C299E"/>
    <w:rsid w:val="009C38AC"/>
    <w:rsid w:val="009C3CF7"/>
    <w:rsid w:val="009C3D1C"/>
    <w:rsid w:val="009C53D0"/>
    <w:rsid w:val="009C5401"/>
    <w:rsid w:val="009C5933"/>
    <w:rsid w:val="009C65E1"/>
    <w:rsid w:val="009D153B"/>
    <w:rsid w:val="009D4A81"/>
    <w:rsid w:val="009D6655"/>
    <w:rsid w:val="009E0A0F"/>
    <w:rsid w:val="009E1119"/>
    <w:rsid w:val="009E1771"/>
    <w:rsid w:val="009E1EC9"/>
    <w:rsid w:val="009E2D86"/>
    <w:rsid w:val="009E309A"/>
    <w:rsid w:val="009E31CB"/>
    <w:rsid w:val="009E3CFE"/>
    <w:rsid w:val="009E4F7F"/>
    <w:rsid w:val="009E68DB"/>
    <w:rsid w:val="009F405E"/>
    <w:rsid w:val="009F449A"/>
    <w:rsid w:val="009F5BEA"/>
    <w:rsid w:val="009F6280"/>
    <w:rsid w:val="009F6839"/>
    <w:rsid w:val="009F6BC8"/>
    <w:rsid w:val="00A00E10"/>
    <w:rsid w:val="00A063BD"/>
    <w:rsid w:val="00A06E64"/>
    <w:rsid w:val="00A105C8"/>
    <w:rsid w:val="00A14344"/>
    <w:rsid w:val="00A1528F"/>
    <w:rsid w:val="00A15E60"/>
    <w:rsid w:val="00A16BAF"/>
    <w:rsid w:val="00A218F5"/>
    <w:rsid w:val="00A21F4B"/>
    <w:rsid w:val="00A26F8C"/>
    <w:rsid w:val="00A27CB0"/>
    <w:rsid w:val="00A30181"/>
    <w:rsid w:val="00A328E4"/>
    <w:rsid w:val="00A32B1C"/>
    <w:rsid w:val="00A36601"/>
    <w:rsid w:val="00A3726B"/>
    <w:rsid w:val="00A4138F"/>
    <w:rsid w:val="00A418E1"/>
    <w:rsid w:val="00A43815"/>
    <w:rsid w:val="00A45B60"/>
    <w:rsid w:val="00A474DD"/>
    <w:rsid w:val="00A47CD0"/>
    <w:rsid w:val="00A506A7"/>
    <w:rsid w:val="00A518EA"/>
    <w:rsid w:val="00A52188"/>
    <w:rsid w:val="00A53303"/>
    <w:rsid w:val="00A53893"/>
    <w:rsid w:val="00A547FA"/>
    <w:rsid w:val="00A54D47"/>
    <w:rsid w:val="00A569D4"/>
    <w:rsid w:val="00A56D52"/>
    <w:rsid w:val="00A60C70"/>
    <w:rsid w:val="00A60DD5"/>
    <w:rsid w:val="00A6317A"/>
    <w:rsid w:val="00A632A1"/>
    <w:rsid w:val="00A63F78"/>
    <w:rsid w:val="00A65A70"/>
    <w:rsid w:val="00A6611F"/>
    <w:rsid w:val="00A67B65"/>
    <w:rsid w:val="00A67DA2"/>
    <w:rsid w:val="00A72853"/>
    <w:rsid w:val="00A72F36"/>
    <w:rsid w:val="00A739B9"/>
    <w:rsid w:val="00A73CC0"/>
    <w:rsid w:val="00A760F4"/>
    <w:rsid w:val="00A7709A"/>
    <w:rsid w:val="00A77433"/>
    <w:rsid w:val="00A80773"/>
    <w:rsid w:val="00A81C35"/>
    <w:rsid w:val="00A820A7"/>
    <w:rsid w:val="00A83988"/>
    <w:rsid w:val="00A855BD"/>
    <w:rsid w:val="00A85DA3"/>
    <w:rsid w:val="00A878D7"/>
    <w:rsid w:val="00A9161E"/>
    <w:rsid w:val="00A91D54"/>
    <w:rsid w:val="00A92EA7"/>
    <w:rsid w:val="00A94458"/>
    <w:rsid w:val="00A960B9"/>
    <w:rsid w:val="00A96A37"/>
    <w:rsid w:val="00AA2987"/>
    <w:rsid w:val="00AA2DC6"/>
    <w:rsid w:val="00AA4576"/>
    <w:rsid w:val="00AA508C"/>
    <w:rsid w:val="00AA6354"/>
    <w:rsid w:val="00AB0131"/>
    <w:rsid w:val="00AB1068"/>
    <w:rsid w:val="00AB2E05"/>
    <w:rsid w:val="00AB3B11"/>
    <w:rsid w:val="00AB5A4C"/>
    <w:rsid w:val="00AB6167"/>
    <w:rsid w:val="00AC00E1"/>
    <w:rsid w:val="00AC08DE"/>
    <w:rsid w:val="00AC108B"/>
    <w:rsid w:val="00AC22FF"/>
    <w:rsid w:val="00AC29C5"/>
    <w:rsid w:val="00AC3C69"/>
    <w:rsid w:val="00AC566F"/>
    <w:rsid w:val="00AC67A8"/>
    <w:rsid w:val="00AC69CB"/>
    <w:rsid w:val="00AC7761"/>
    <w:rsid w:val="00AC7EA0"/>
    <w:rsid w:val="00AD04E6"/>
    <w:rsid w:val="00AD5C25"/>
    <w:rsid w:val="00AD7339"/>
    <w:rsid w:val="00AE0E34"/>
    <w:rsid w:val="00AE16DC"/>
    <w:rsid w:val="00AE17B8"/>
    <w:rsid w:val="00AE1952"/>
    <w:rsid w:val="00AE1EAE"/>
    <w:rsid w:val="00AE5536"/>
    <w:rsid w:val="00AE6273"/>
    <w:rsid w:val="00AE62BC"/>
    <w:rsid w:val="00AE6AB6"/>
    <w:rsid w:val="00AE6EDE"/>
    <w:rsid w:val="00AF3356"/>
    <w:rsid w:val="00AF4113"/>
    <w:rsid w:val="00AF4304"/>
    <w:rsid w:val="00AF4A4A"/>
    <w:rsid w:val="00AF59AC"/>
    <w:rsid w:val="00AF742D"/>
    <w:rsid w:val="00AF74AF"/>
    <w:rsid w:val="00AF7F49"/>
    <w:rsid w:val="00B01042"/>
    <w:rsid w:val="00B025CA"/>
    <w:rsid w:val="00B02BDB"/>
    <w:rsid w:val="00B04A3C"/>
    <w:rsid w:val="00B0784D"/>
    <w:rsid w:val="00B10A34"/>
    <w:rsid w:val="00B10C60"/>
    <w:rsid w:val="00B10CEB"/>
    <w:rsid w:val="00B11A79"/>
    <w:rsid w:val="00B13A6C"/>
    <w:rsid w:val="00B13E25"/>
    <w:rsid w:val="00B20E21"/>
    <w:rsid w:val="00B2262F"/>
    <w:rsid w:val="00B23EBD"/>
    <w:rsid w:val="00B25C06"/>
    <w:rsid w:val="00B25D5C"/>
    <w:rsid w:val="00B272B6"/>
    <w:rsid w:val="00B27983"/>
    <w:rsid w:val="00B27DC1"/>
    <w:rsid w:val="00B27E47"/>
    <w:rsid w:val="00B3058C"/>
    <w:rsid w:val="00B32751"/>
    <w:rsid w:val="00B360F6"/>
    <w:rsid w:val="00B37BED"/>
    <w:rsid w:val="00B40208"/>
    <w:rsid w:val="00B41329"/>
    <w:rsid w:val="00B41C3F"/>
    <w:rsid w:val="00B432C2"/>
    <w:rsid w:val="00B434FC"/>
    <w:rsid w:val="00B441A4"/>
    <w:rsid w:val="00B44AE2"/>
    <w:rsid w:val="00B46E27"/>
    <w:rsid w:val="00B47200"/>
    <w:rsid w:val="00B47E22"/>
    <w:rsid w:val="00B508EC"/>
    <w:rsid w:val="00B512B3"/>
    <w:rsid w:val="00B533D0"/>
    <w:rsid w:val="00B5387A"/>
    <w:rsid w:val="00B541D6"/>
    <w:rsid w:val="00B54D8E"/>
    <w:rsid w:val="00B5644A"/>
    <w:rsid w:val="00B5678C"/>
    <w:rsid w:val="00B6083F"/>
    <w:rsid w:val="00B65A02"/>
    <w:rsid w:val="00B6659E"/>
    <w:rsid w:val="00B66FD5"/>
    <w:rsid w:val="00B6795D"/>
    <w:rsid w:val="00B67D0D"/>
    <w:rsid w:val="00B71376"/>
    <w:rsid w:val="00B737A4"/>
    <w:rsid w:val="00B738E5"/>
    <w:rsid w:val="00B73B8B"/>
    <w:rsid w:val="00B741F9"/>
    <w:rsid w:val="00B7677F"/>
    <w:rsid w:val="00B76A9C"/>
    <w:rsid w:val="00B77235"/>
    <w:rsid w:val="00B77420"/>
    <w:rsid w:val="00B805F2"/>
    <w:rsid w:val="00B80837"/>
    <w:rsid w:val="00B80F22"/>
    <w:rsid w:val="00B81168"/>
    <w:rsid w:val="00B8152B"/>
    <w:rsid w:val="00B82AEA"/>
    <w:rsid w:val="00B848CD"/>
    <w:rsid w:val="00B86BF2"/>
    <w:rsid w:val="00B90927"/>
    <w:rsid w:val="00B913C3"/>
    <w:rsid w:val="00B9274B"/>
    <w:rsid w:val="00B92F54"/>
    <w:rsid w:val="00B9453E"/>
    <w:rsid w:val="00B949AC"/>
    <w:rsid w:val="00B95AA3"/>
    <w:rsid w:val="00BA1B57"/>
    <w:rsid w:val="00BA1FC8"/>
    <w:rsid w:val="00BA252E"/>
    <w:rsid w:val="00BA2ECD"/>
    <w:rsid w:val="00BA58E7"/>
    <w:rsid w:val="00BA5A3D"/>
    <w:rsid w:val="00BA6724"/>
    <w:rsid w:val="00BA7936"/>
    <w:rsid w:val="00BA7C28"/>
    <w:rsid w:val="00BB0319"/>
    <w:rsid w:val="00BB0B89"/>
    <w:rsid w:val="00BB0F07"/>
    <w:rsid w:val="00BB1693"/>
    <w:rsid w:val="00BB1E5B"/>
    <w:rsid w:val="00BB3FCC"/>
    <w:rsid w:val="00BB554F"/>
    <w:rsid w:val="00BB572C"/>
    <w:rsid w:val="00BB5C65"/>
    <w:rsid w:val="00BB6E3D"/>
    <w:rsid w:val="00BC06E7"/>
    <w:rsid w:val="00BC0D72"/>
    <w:rsid w:val="00BC2FD6"/>
    <w:rsid w:val="00BC40E3"/>
    <w:rsid w:val="00BC5DAB"/>
    <w:rsid w:val="00BC7893"/>
    <w:rsid w:val="00BD0838"/>
    <w:rsid w:val="00BD0D82"/>
    <w:rsid w:val="00BD0F48"/>
    <w:rsid w:val="00BD22F8"/>
    <w:rsid w:val="00BD25C8"/>
    <w:rsid w:val="00BD45C0"/>
    <w:rsid w:val="00BE2630"/>
    <w:rsid w:val="00BE532F"/>
    <w:rsid w:val="00BE745A"/>
    <w:rsid w:val="00BF0DE6"/>
    <w:rsid w:val="00BF15C1"/>
    <w:rsid w:val="00BF2BFA"/>
    <w:rsid w:val="00BF2EA1"/>
    <w:rsid w:val="00BF3018"/>
    <w:rsid w:val="00BF402F"/>
    <w:rsid w:val="00BF5F6C"/>
    <w:rsid w:val="00BF7EF1"/>
    <w:rsid w:val="00C001CB"/>
    <w:rsid w:val="00C04219"/>
    <w:rsid w:val="00C0518B"/>
    <w:rsid w:val="00C052E3"/>
    <w:rsid w:val="00C106A8"/>
    <w:rsid w:val="00C1077C"/>
    <w:rsid w:val="00C13627"/>
    <w:rsid w:val="00C13A58"/>
    <w:rsid w:val="00C14A1F"/>
    <w:rsid w:val="00C15FA3"/>
    <w:rsid w:val="00C16CEF"/>
    <w:rsid w:val="00C16DDE"/>
    <w:rsid w:val="00C16E0E"/>
    <w:rsid w:val="00C1762B"/>
    <w:rsid w:val="00C17D06"/>
    <w:rsid w:val="00C20A24"/>
    <w:rsid w:val="00C211A7"/>
    <w:rsid w:val="00C22767"/>
    <w:rsid w:val="00C22A03"/>
    <w:rsid w:val="00C2382E"/>
    <w:rsid w:val="00C24A61"/>
    <w:rsid w:val="00C25F43"/>
    <w:rsid w:val="00C27AB0"/>
    <w:rsid w:val="00C3141E"/>
    <w:rsid w:val="00C32086"/>
    <w:rsid w:val="00C3244F"/>
    <w:rsid w:val="00C33020"/>
    <w:rsid w:val="00C330C8"/>
    <w:rsid w:val="00C33FEE"/>
    <w:rsid w:val="00C348B6"/>
    <w:rsid w:val="00C34E89"/>
    <w:rsid w:val="00C35A9E"/>
    <w:rsid w:val="00C366F3"/>
    <w:rsid w:val="00C371DA"/>
    <w:rsid w:val="00C405D2"/>
    <w:rsid w:val="00C42A0C"/>
    <w:rsid w:val="00C44914"/>
    <w:rsid w:val="00C45D55"/>
    <w:rsid w:val="00C461BB"/>
    <w:rsid w:val="00C51891"/>
    <w:rsid w:val="00C520B2"/>
    <w:rsid w:val="00C52753"/>
    <w:rsid w:val="00C53AD6"/>
    <w:rsid w:val="00C54E3E"/>
    <w:rsid w:val="00C55079"/>
    <w:rsid w:val="00C55227"/>
    <w:rsid w:val="00C57C24"/>
    <w:rsid w:val="00C601B6"/>
    <w:rsid w:val="00C6020B"/>
    <w:rsid w:val="00C602F3"/>
    <w:rsid w:val="00C603C9"/>
    <w:rsid w:val="00C60530"/>
    <w:rsid w:val="00C6235B"/>
    <w:rsid w:val="00C63F28"/>
    <w:rsid w:val="00C63FE5"/>
    <w:rsid w:val="00C64C06"/>
    <w:rsid w:val="00C64DD3"/>
    <w:rsid w:val="00C653A8"/>
    <w:rsid w:val="00C71062"/>
    <w:rsid w:val="00C72FA6"/>
    <w:rsid w:val="00C73731"/>
    <w:rsid w:val="00C744DC"/>
    <w:rsid w:val="00C745F7"/>
    <w:rsid w:val="00C76249"/>
    <w:rsid w:val="00C764BD"/>
    <w:rsid w:val="00C76905"/>
    <w:rsid w:val="00C771B2"/>
    <w:rsid w:val="00C7796F"/>
    <w:rsid w:val="00C80AF2"/>
    <w:rsid w:val="00C813F0"/>
    <w:rsid w:val="00C8153C"/>
    <w:rsid w:val="00C831F5"/>
    <w:rsid w:val="00C83A20"/>
    <w:rsid w:val="00C84EB1"/>
    <w:rsid w:val="00C9159E"/>
    <w:rsid w:val="00C92457"/>
    <w:rsid w:val="00C931CC"/>
    <w:rsid w:val="00C95009"/>
    <w:rsid w:val="00C951EF"/>
    <w:rsid w:val="00C95D37"/>
    <w:rsid w:val="00CA14F5"/>
    <w:rsid w:val="00CA306B"/>
    <w:rsid w:val="00CA5194"/>
    <w:rsid w:val="00CA56F6"/>
    <w:rsid w:val="00CA6564"/>
    <w:rsid w:val="00CA72D0"/>
    <w:rsid w:val="00CB4463"/>
    <w:rsid w:val="00CB653F"/>
    <w:rsid w:val="00CB6A15"/>
    <w:rsid w:val="00CB7A4A"/>
    <w:rsid w:val="00CC079A"/>
    <w:rsid w:val="00CC0C36"/>
    <w:rsid w:val="00CC1A79"/>
    <w:rsid w:val="00CC2708"/>
    <w:rsid w:val="00CC4613"/>
    <w:rsid w:val="00CC4F48"/>
    <w:rsid w:val="00CC5F04"/>
    <w:rsid w:val="00CD0235"/>
    <w:rsid w:val="00CD09B4"/>
    <w:rsid w:val="00CD2E92"/>
    <w:rsid w:val="00CD38E6"/>
    <w:rsid w:val="00CD4629"/>
    <w:rsid w:val="00CD4B89"/>
    <w:rsid w:val="00CD765D"/>
    <w:rsid w:val="00CE3D00"/>
    <w:rsid w:val="00CE51B8"/>
    <w:rsid w:val="00CE5C52"/>
    <w:rsid w:val="00CE722E"/>
    <w:rsid w:val="00CF0C44"/>
    <w:rsid w:val="00CF1941"/>
    <w:rsid w:val="00CF1EF2"/>
    <w:rsid w:val="00CF3278"/>
    <w:rsid w:val="00CF3489"/>
    <w:rsid w:val="00CF4369"/>
    <w:rsid w:val="00CF519A"/>
    <w:rsid w:val="00CF62F6"/>
    <w:rsid w:val="00CF67DE"/>
    <w:rsid w:val="00CF6C5D"/>
    <w:rsid w:val="00CF6DBA"/>
    <w:rsid w:val="00D009FF"/>
    <w:rsid w:val="00D05710"/>
    <w:rsid w:val="00D05746"/>
    <w:rsid w:val="00D05988"/>
    <w:rsid w:val="00D07C83"/>
    <w:rsid w:val="00D103F0"/>
    <w:rsid w:val="00D104AC"/>
    <w:rsid w:val="00D1122A"/>
    <w:rsid w:val="00D1195E"/>
    <w:rsid w:val="00D11B97"/>
    <w:rsid w:val="00D120A3"/>
    <w:rsid w:val="00D16140"/>
    <w:rsid w:val="00D17852"/>
    <w:rsid w:val="00D20C17"/>
    <w:rsid w:val="00D21090"/>
    <w:rsid w:val="00D2161C"/>
    <w:rsid w:val="00D21780"/>
    <w:rsid w:val="00D2344E"/>
    <w:rsid w:val="00D23680"/>
    <w:rsid w:val="00D24375"/>
    <w:rsid w:val="00D25246"/>
    <w:rsid w:val="00D26651"/>
    <w:rsid w:val="00D26D0C"/>
    <w:rsid w:val="00D27AAA"/>
    <w:rsid w:val="00D3135A"/>
    <w:rsid w:val="00D32CC6"/>
    <w:rsid w:val="00D346E0"/>
    <w:rsid w:val="00D34E81"/>
    <w:rsid w:val="00D35A4D"/>
    <w:rsid w:val="00D433E2"/>
    <w:rsid w:val="00D434E2"/>
    <w:rsid w:val="00D4370F"/>
    <w:rsid w:val="00D44270"/>
    <w:rsid w:val="00D4457F"/>
    <w:rsid w:val="00D44BA5"/>
    <w:rsid w:val="00D44C30"/>
    <w:rsid w:val="00D454B3"/>
    <w:rsid w:val="00D459CC"/>
    <w:rsid w:val="00D47930"/>
    <w:rsid w:val="00D5044D"/>
    <w:rsid w:val="00D52379"/>
    <w:rsid w:val="00D525A0"/>
    <w:rsid w:val="00D5570D"/>
    <w:rsid w:val="00D5593A"/>
    <w:rsid w:val="00D6003C"/>
    <w:rsid w:val="00D60943"/>
    <w:rsid w:val="00D6246C"/>
    <w:rsid w:val="00D6315A"/>
    <w:rsid w:val="00D654AE"/>
    <w:rsid w:val="00D65BA8"/>
    <w:rsid w:val="00D66EC9"/>
    <w:rsid w:val="00D70F6C"/>
    <w:rsid w:val="00D7128E"/>
    <w:rsid w:val="00D72AD3"/>
    <w:rsid w:val="00D761F1"/>
    <w:rsid w:val="00D763E0"/>
    <w:rsid w:val="00D7640B"/>
    <w:rsid w:val="00D76AD6"/>
    <w:rsid w:val="00D77927"/>
    <w:rsid w:val="00D8221A"/>
    <w:rsid w:val="00D822D9"/>
    <w:rsid w:val="00D8243E"/>
    <w:rsid w:val="00D837E0"/>
    <w:rsid w:val="00D92222"/>
    <w:rsid w:val="00D92A0E"/>
    <w:rsid w:val="00D95F21"/>
    <w:rsid w:val="00D96BA5"/>
    <w:rsid w:val="00D973D4"/>
    <w:rsid w:val="00DA1705"/>
    <w:rsid w:val="00DA240A"/>
    <w:rsid w:val="00DA4442"/>
    <w:rsid w:val="00DA5D24"/>
    <w:rsid w:val="00DA712E"/>
    <w:rsid w:val="00DB1150"/>
    <w:rsid w:val="00DB11D2"/>
    <w:rsid w:val="00DB15CF"/>
    <w:rsid w:val="00DB166B"/>
    <w:rsid w:val="00DB1DF4"/>
    <w:rsid w:val="00DB4453"/>
    <w:rsid w:val="00DB4F87"/>
    <w:rsid w:val="00DB5688"/>
    <w:rsid w:val="00DB715E"/>
    <w:rsid w:val="00DB7F34"/>
    <w:rsid w:val="00DC0889"/>
    <w:rsid w:val="00DC1D61"/>
    <w:rsid w:val="00DC2EF4"/>
    <w:rsid w:val="00DC6B34"/>
    <w:rsid w:val="00DC760D"/>
    <w:rsid w:val="00DD1004"/>
    <w:rsid w:val="00DD1C67"/>
    <w:rsid w:val="00DD2CEC"/>
    <w:rsid w:val="00DD3CB5"/>
    <w:rsid w:val="00DD43F0"/>
    <w:rsid w:val="00DD527D"/>
    <w:rsid w:val="00DD52D1"/>
    <w:rsid w:val="00DD650A"/>
    <w:rsid w:val="00DD79BA"/>
    <w:rsid w:val="00DE0582"/>
    <w:rsid w:val="00DE1705"/>
    <w:rsid w:val="00DE4608"/>
    <w:rsid w:val="00DE7AB8"/>
    <w:rsid w:val="00DF0958"/>
    <w:rsid w:val="00DF101A"/>
    <w:rsid w:val="00DF323E"/>
    <w:rsid w:val="00DF35E2"/>
    <w:rsid w:val="00DF62D5"/>
    <w:rsid w:val="00E004EC"/>
    <w:rsid w:val="00E00505"/>
    <w:rsid w:val="00E01B4F"/>
    <w:rsid w:val="00E031F0"/>
    <w:rsid w:val="00E06621"/>
    <w:rsid w:val="00E06EB5"/>
    <w:rsid w:val="00E12BA9"/>
    <w:rsid w:val="00E131DB"/>
    <w:rsid w:val="00E133C3"/>
    <w:rsid w:val="00E15D81"/>
    <w:rsid w:val="00E16171"/>
    <w:rsid w:val="00E16AC3"/>
    <w:rsid w:val="00E17037"/>
    <w:rsid w:val="00E171A4"/>
    <w:rsid w:val="00E17EF2"/>
    <w:rsid w:val="00E206C9"/>
    <w:rsid w:val="00E20B98"/>
    <w:rsid w:val="00E23B80"/>
    <w:rsid w:val="00E23CFB"/>
    <w:rsid w:val="00E24F4C"/>
    <w:rsid w:val="00E30A0B"/>
    <w:rsid w:val="00E31F0B"/>
    <w:rsid w:val="00E33B6A"/>
    <w:rsid w:val="00E33B8A"/>
    <w:rsid w:val="00E350B2"/>
    <w:rsid w:val="00E367A0"/>
    <w:rsid w:val="00E37B56"/>
    <w:rsid w:val="00E37BFC"/>
    <w:rsid w:val="00E40418"/>
    <w:rsid w:val="00E426CA"/>
    <w:rsid w:val="00E4379D"/>
    <w:rsid w:val="00E45313"/>
    <w:rsid w:val="00E45721"/>
    <w:rsid w:val="00E46FB6"/>
    <w:rsid w:val="00E472E6"/>
    <w:rsid w:val="00E47529"/>
    <w:rsid w:val="00E47B32"/>
    <w:rsid w:val="00E51098"/>
    <w:rsid w:val="00E511C4"/>
    <w:rsid w:val="00E524AD"/>
    <w:rsid w:val="00E54E8A"/>
    <w:rsid w:val="00E5516E"/>
    <w:rsid w:val="00E561A3"/>
    <w:rsid w:val="00E57790"/>
    <w:rsid w:val="00E578BE"/>
    <w:rsid w:val="00E6029F"/>
    <w:rsid w:val="00E60BD6"/>
    <w:rsid w:val="00E61867"/>
    <w:rsid w:val="00E62632"/>
    <w:rsid w:val="00E62F86"/>
    <w:rsid w:val="00E6303A"/>
    <w:rsid w:val="00E63A45"/>
    <w:rsid w:val="00E6792E"/>
    <w:rsid w:val="00E71375"/>
    <w:rsid w:val="00E71973"/>
    <w:rsid w:val="00E719BD"/>
    <w:rsid w:val="00E71D0A"/>
    <w:rsid w:val="00E71F43"/>
    <w:rsid w:val="00E7502C"/>
    <w:rsid w:val="00E75ADF"/>
    <w:rsid w:val="00E7626F"/>
    <w:rsid w:val="00E80C46"/>
    <w:rsid w:val="00E81A57"/>
    <w:rsid w:val="00E8562A"/>
    <w:rsid w:val="00E8566E"/>
    <w:rsid w:val="00E85B55"/>
    <w:rsid w:val="00E85CFE"/>
    <w:rsid w:val="00E85FD7"/>
    <w:rsid w:val="00E8696A"/>
    <w:rsid w:val="00E87B92"/>
    <w:rsid w:val="00E9075D"/>
    <w:rsid w:val="00E936E0"/>
    <w:rsid w:val="00E93A27"/>
    <w:rsid w:val="00E955BD"/>
    <w:rsid w:val="00E9699D"/>
    <w:rsid w:val="00EA06E4"/>
    <w:rsid w:val="00EA0E40"/>
    <w:rsid w:val="00EA1D17"/>
    <w:rsid w:val="00EA5205"/>
    <w:rsid w:val="00EA6133"/>
    <w:rsid w:val="00EB1BCF"/>
    <w:rsid w:val="00EB2A44"/>
    <w:rsid w:val="00EB2CEE"/>
    <w:rsid w:val="00EB4C23"/>
    <w:rsid w:val="00EB64E1"/>
    <w:rsid w:val="00EB6F4F"/>
    <w:rsid w:val="00EB7A91"/>
    <w:rsid w:val="00EC183B"/>
    <w:rsid w:val="00EC4A9F"/>
    <w:rsid w:val="00EC5EEB"/>
    <w:rsid w:val="00EC6206"/>
    <w:rsid w:val="00EC657D"/>
    <w:rsid w:val="00EC6684"/>
    <w:rsid w:val="00EC7294"/>
    <w:rsid w:val="00ED06F6"/>
    <w:rsid w:val="00ED2315"/>
    <w:rsid w:val="00ED323B"/>
    <w:rsid w:val="00ED51BA"/>
    <w:rsid w:val="00EE1A50"/>
    <w:rsid w:val="00EE26F0"/>
    <w:rsid w:val="00EE270E"/>
    <w:rsid w:val="00EE428E"/>
    <w:rsid w:val="00EE477F"/>
    <w:rsid w:val="00EE73D1"/>
    <w:rsid w:val="00EF0DF8"/>
    <w:rsid w:val="00EF19F6"/>
    <w:rsid w:val="00EF4D10"/>
    <w:rsid w:val="00EF54AF"/>
    <w:rsid w:val="00EF6919"/>
    <w:rsid w:val="00EF7BBF"/>
    <w:rsid w:val="00F0104F"/>
    <w:rsid w:val="00F018C5"/>
    <w:rsid w:val="00F01B5A"/>
    <w:rsid w:val="00F01D14"/>
    <w:rsid w:val="00F06874"/>
    <w:rsid w:val="00F075D2"/>
    <w:rsid w:val="00F078C7"/>
    <w:rsid w:val="00F10A39"/>
    <w:rsid w:val="00F11F5F"/>
    <w:rsid w:val="00F12E5D"/>
    <w:rsid w:val="00F14A9F"/>
    <w:rsid w:val="00F14F03"/>
    <w:rsid w:val="00F15659"/>
    <w:rsid w:val="00F1580A"/>
    <w:rsid w:val="00F21961"/>
    <w:rsid w:val="00F23B3B"/>
    <w:rsid w:val="00F25969"/>
    <w:rsid w:val="00F27280"/>
    <w:rsid w:val="00F3081F"/>
    <w:rsid w:val="00F309BC"/>
    <w:rsid w:val="00F30DDB"/>
    <w:rsid w:val="00F31D73"/>
    <w:rsid w:val="00F32141"/>
    <w:rsid w:val="00F322D8"/>
    <w:rsid w:val="00F3338B"/>
    <w:rsid w:val="00F3396D"/>
    <w:rsid w:val="00F339DB"/>
    <w:rsid w:val="00F3477F"/>
    <w:rsid w:val="00F353F0"/>
    <w:rsid w:val="00F417DA"/>
    <w:rsid w:val="00F418D1"/>
    <w:rsid w:val="00F41E0C"/>
    <w:rsid w:val="00F434F4"/>
    <w:rsid w:val="00F4555C"/>
    <w:rsid w:val="00F46404"/>
    <w:rsid w:val="00F46DB3"/>
    <w:rsid w:val="00F47B17"/>
    <w:rsid w:val="00F508F1"/>
    <w:rsid w:val="00F51EE4"/>
    <w:rsid w:val="00F528C6"/>
    <w:rsid w:val="00F528E0"/>
    <w:rsid w:val="00F52F28"/>
    <w:rsid w:val="00F53867"/>
    <w:rsid w:val="00F545F8"/>
    <w:rsid w:val="00F56C6E"/>
    <w:rsid w:val="00F578F0"/>
    <w:rsid w:val="00F57F73"/>
    <w:rsid w:val="00F60724"/>
    <w:rsid w:val="00F60885"/>
    <w:rsid w:val="00F60931"/>
    <w:rsid w:val="00F63009"/>
    <w:rsid w:val="00F638C3"/>
    <w:rsid w:val="00F65FA3"/>
    <w:rsid w:val="00F667C0"/>
    <w:rsid w:val="00F668C1"/>
    <w:rsid w:val="00F66C39"/>
    <w:rsid w:val="00F6758A"/>
    <w:rsid w:val="00F72211"/>
    <w:rsid w:val="00F732B3"/>
    <w:rsid w:val="00F76540"/>
    <w:rsid w:val="00F767C0"/>
    <w:rsid w:val="00F80F69"/>
    <w:rsid w:val="00F8144E"/>
    <w:rsid w:val="00F8271E"/>
    <w:rsid w:val="00F82AB3"/>
    <w:rsid w:val="00F82C00"/>
    <w:rsid w:val="00F82CDD"/>
    <w:rsid w:val="00F85231"/>
    <w:rsid w:val="00F85626"/>
    <w:rsid w:val="00F861D9"/>
    <w:rsid w:val="00F86C04"/>
    <w:rsid w:val="00F87166"/>
    <w:rsid w:val="00F87E69"/>
    <w:rsid w:val="00F90260"/>
    <w:rsid w:val="00F903A2"/>
    <w:rsid w:val="00F90FEE"/>
    <w:rsid w:val="00F91B7E"/>
    <w:rsid w:val="00F9700A"/>
    <w:rsid w:val="00F9715B"/>
    <w:rsid w:val="00F97359"/>
    <w:rsid w:val="00F977E7"/>
    <w:rsid w:val="00F97FA9"/>
    <w:rsid w:val="00FA042C"/>
    <w:rsid w:val="00FA0AEE"/>
    <w:rsid w:val="00FA1761"/>
    <w:rsid w:val="00FA395D"/>
    <w:rsid w:val="00FA5A72"/>
    <w:rsid w:val="00FA7227"/>
    <w:rsid w:val="00FB0C54"/>
    <w:rsid w:val="00FB2039"/>
    <w:rsid w:val="00FB27BC"/>
    <w:rsid w:val="00FB2F21"/>
    <w:rsid w:val="00FB30EE"/>
    <w:rsid w:val="00FB3848"/>
    <w:rsid w:val="00FB3CD2"/>
    <w:rsid w:val="00FB6B0D"/>
    <w:rsid w:val="00FB74AE"/>
    <w:rsid w:val="00FC385E"/>
    <w:rsid w:val="00FC55BA"/>
    <w:rsid w:val="00FC783D"/>
    <w:rsid w:val="00FD08A5"/>
    <w:rsid w:val="00FD1290"/>
    <w:rsid w:val="00FD39AF"/>
    <w:rsid w:val="00FD4028"/>
    <w:rsid w:val="00FD5104"/>
    <w:rsid w:val="00FD638A"/>
    <w:rsid w:val="00FD7151"/>
    <w:rsid w:val="00FE200F"/>
    <w:rsid w:val="00FE26E9"/>
    <w:rsid w:val="00FE2FEB"/>
    <w:rsid w:val="00FE3600"/>
    <w:rsid w:val="00FF1ADF"/>
    <w:rsid w:val="00FF2E5C"/>
    <w:rsid w:val="00FF4FA8"/>
    <w:rsid w:val="00FF4FE2"/>
    <w:rsid w:val="00FF7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56083"/>
  <w15:chartTrackingRefBased/>
  <w15:docId w15:val="{82FE9519-1C82-4950-9586-35406D69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C53D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958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1AD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F1AD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3BD"/>
    <w:pPr>
      <w:tabs>
        <w:tab w:val="center" w:pos="4680"/>
        <w:tab w:val="right" w:pos="9360"/>
      </w:tabs>
    </w:pPr>
  </w:style>
  <w:style w:type="character" w:customStyle="1" w:styleId="HeaderChar">
    <w:name w:val="Header Char"/>
    <w:basedOn w:val="DefaultParagraphFont"/>
    <w:link w:val="Header"/>
    <w:uiPriority w:val="99"/>
    <w:rsid w:val="006E33BD"/>
  </w:style>
  <w:style w:type="paragraph" w:styleId="Footer">
    <w:name w:val="footer"/>
    <w:basedOn w:val="Normal"/>
    <w:link w:val="FooterChar"/>
    <w:uiPriority w:val="99"/>
    <w:unhideWhenUsed/>
    <w:rsid w:val="006E33BD"/>
    <w:pPr>
      <w:tabs>
        <w:tab w:val="center" w:pos="4680"/>
        <w:tab w:val="right" w:pos="9360"/>
      </w:tabs>
    </w:pPr>
  </w:style>
  <w:style w:type="character" w:customStyle="1" w:styleId="FooterChar">
    <w:name w:val="Footer Char"/>
    <w:basedOn w:val="DefaultParagraphFont"/>
    <w:link w:val="Footer"/>
    <w:uiPriority w:val="99"/>
    <w:rsid w:val="006E33BD"/>
  </w:style>
  <w:style w:type="character" w:styleId="Hyperlink">
    <w:name w:val="Hyperlink"/>
    <w:basedOn w:val="DefaultParagraphFont"/>
    <w:uiPriority w:val="99"/>
    <w:unhideWhenUsed/>
    <w:rsid w:val="00654A8E"/>
    <w:rPr>
      <w:color w:val="0563C1" w:themeColor="hyperlink"/>
      <w:u w:val="single"/>
    </w:rPr>
  </w:style>
  <w:style w:type="character" w:styleId="UnresolvedMention">
    <w:name w:val="Unresolved Mention"/>
    <w:basedOn w:val="DefaultParagraphFont"/>
    <w:uiPriority w:val="99"/>
    <w:semiHidden/>
    <w:unhideWhenUsed/>
    <w:rsid w:val="00654A8E"/>
    <w:rPr>
      <w:color w:val="605E5C"/>
      <w:shd w:val="clear" w:color="auto" w:fill="E1DFDD"/>
    </w:rPr>
  </w:style>
  <w:style w:type="paragraph" w:styleId="Caption">
    <w:name w:val="caption"/>
    <w:basedOn w:val="Normal"/>
    <w:next w:val="Normal"/>
    <w:uiPriority w:val="35"/>
    <w:unhideWhenUsed/>
    <w:qFormat/>
    <w:rsid w:val="00E17037"/>
    <w:pPr>
      <w:spacing w:after="200"/>
    </w:pPr>
    <w:rPr>
      <w:i/>
      <w:iCs/>
      <w:color w:val="44546A" w:themeColor="text2"/>
      <w:sz w:val="18"/>
      <w:szCs w:val="18"/>
    </w:rPr>
  </w:style>
  <w:style w:type="paragraph" w:styleId="ListParagraph">
    <w:name w:val="List Paragraph"/>
    <w:basedOn w:val="Normal"/>
    <w:uiPriority w:val="34"/>
    <w:qFormat/>
    <w:rsid w:val="00781007"/>
    <w:pPr>
      <w:ind w:left="720"/>
      <w:contextualSpacing/>
    </w:pPr>
  </w:style>
  <w:style w:type="character" w:customStyle="1" w:styleId="Heading1Char">
    <w:name w:val="Heading 1 Char"/>
    <w:basedOn w:val="DefaultParagraphFont"/>
    <w:link w:val="Heading1"/>
    <w:uiPriority w:val="9"/>
    <w:rsid w:val="009C53D0"/>
    <w:rPr>
      <w:rFonts w:ascii="Times New Roman" w:eastAsia="Times New Roman" w:hAnsi="Times New Roman" w:cs="Times New Roman"/>
      <w:b/>
      <w:bCs/>
      <w:kern w:val="36"/>
      <w:sz w:val="48"/>
      <w:szCs w:val="48"/>
    </w:rPr>
  </w:style>
  <w:style w:type="character" w:customStyle="1" w:styleId="ydp9ca23f35apple-converted-space">
    <w:name w:val="ydp9ca23f35apple-converted-space"/>
    <w:basedOn w:val="DefaultParagraphFont"/>
    <w:rsid w:val="009C53D0"/>
  </w:style>
  <w:style w:type="character" w:customStyle="1" w:styleId="ydp9ca23f35td-post-date">
    <w:name w:val="ydp9ca23f35td-post-date"/>
    <w:basedOn w:val="DefaultParagraphFont"/>
    <w:rsid w:val="009C53D0"/>
  </w:style>
  <w:style w:type="paragraph" w:styleId="NormalWeb">
    <w:name w:val="Normal (Web)"/>
    <w:basedOn w:val="Normal"/>
    <w:uiPriority w:val="99"/>
    <w:unhideWhenUsed/>
    <w:rsid w:val="009C53D0"/>
    <w:pPr>
      <w:spacing w:before="100" w:beforeAutospacing="1" w:after="100" w:afterAutospacing="1"/>
    </w:pPr>
    <w:rPr>
      <w:rFonts w:ascii="Times New Roman" w:eastAsia="Times New Roman" w:hAnsi="Times New Roman" w:cs="Times New Roman"/>
    </w:rPr>
  </w:style>
  <w:style w:type="character" w:customStyle="1" w:styleId="ydpdfb8f88fapple-converted-space">
    <w:name w:val="ydpdfb8f88fapple-converted-space"/>
    <w:basedOn w:val="DefaultParagraphFont"/>
    <w:rsid w:val="009C53D0"/>
  </w:style>
  <w:style w:type="character" w:customStyle="1" w:styleId="ydp4540ac6capple-converted-space">
    <w:name w:val="ydp4540ac6capple-converted-space"/>
    <w:basedOn w:val="DefaultParagraphFont"/>
    <w:rsid w:val="009C53D0"/>
  </w:style>
  <w:style w:type="character" w:customStyle="1" w:styleId="apple-converted-space">
    <w:name w:val="apple-converted-space"/>
    <w:basedOn w:val="DefaultParagraphFont"/>
    <w:rsid w:val="00C601B6"/>
  </w:style>
  <w:style w:type="character" w:styleId="Emphasis">
    <w:name w:val="Emphasis"/>
    <w:basedOn w:val="DefaultParagraphFont"/>
    <w:uiPriority w:val="20"/>
    <w:qFormat/>
    <w:rsid w:val="00C601B6"/>
    <w:rPr>
      <w:i/>
      <w:iCs/>
    </w:rPr>
  </w:style>
  <w:style w:type="character" w:customStyle="1" w:styleId="Heading2Char">
    <w:name w:val="Heading 2 Char"/>
    <w:basedOn w:val="DefaultParagraphFont"/>
    <w:link w:val="Heading2"/>
    <w:uiPriority w:val="9"/>
    <w:rsid w:val="001958D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F1AD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F1ADF"/>
    <w:rPr>
      <w:rFonts w:asciiTheme="majorHAnsi" w:eastAsiaTheme="majorEastAsia" w:hAnsiTheme="majorHAnsi" w:cstheme="majorBidi"/>
      <w:i/>
      <w:iCs/>
      <w:color w:val="2F5496" w:themeColor="accent1" w:themeShade="BF"/>
    </w:rPr>
  </w:style>
  <w:style w:type="character" w:customStyle="1" w:styleId="cmttitle">
    <w:name w:val="cmt_title"/>
    <w:basedOn w:val="DefaultParagraphFont"/>
    <w:rsid w:val="00FF1ADF"/>
  </w:style>
  <w:style w:type="character" w:customStyle="1" w:styleId="td-pulldown-size">
    <w:name w:val="td-pulldown-size"/>
    <w:basedOn w:val="DefaultParagraphFont"/>
    <w:rsid w:val="00FF1ADF"/>
  </w:style>
  <w:style w:type="character" w:customStyle="1" w:styleId="td-author-date">
    <w:name w:val="td-author-date"/>
    <w:basedOn w:val="DefaultParagraphFont"/>
    <w:rsid w:val="00FF1ADF"/>
  </w:style>
  <w:style w:type="character" w:customStyle="1" w:styleId="td-post-author-name">
    <w:name w:val="td-post-author-name"/>
    <w:basedOn w:val="DefaultParagraphFont"/>
    <w:rsid w:val="00FF1ADF"/>
  </w:style>
  <w:style w:type="character" w:customStyle="1" w:styleId="td-post-date">
    <w:name w:val="td-post-date"/>
    <w:basedOn w:val="DefaultParagraphFont"/>
    <w:rsid w:val="00FF1ADF"/>
  </w:style>
  <w:style w:type="paragraph" w:styleId="NoSpacing">
    <w:name w:val="No Spacing"/>
    <w:uiPriority w:val="1"/>
    <w:qFormat/>
    <w:rsid w:val="007C5DDA"/>
    <w:rPr>
      <w:sz w:val="22"/>
      <w:szCs w:val="22"/>
    </w:rPr>
  </w:style>
  <w:style w:type="paragraph" w:customStyle="1" w:styleId="yiv5030046074msonormal">
    <w:name w:val="yiv5030046074msonormal"/>
    <w:basedOn w:val="Normal"/>
    <w:rsid w:val="00965A44"/>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D24B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24B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9407">
      <w:bodyDiv w:val="1"/>
      <w:marLeft w:val="0"/>
      <w:marRight w:val="0"/>
      <w:marTop w:val="0"/>
      <w:marBottom w:val="0"/>
      <w:divBdr>
        <w:top w:val="none" w:sz="0" w:space="0" w:color="auto"/>
        <w:left w:val="none" w:sz="0" w:space="0" w:color="auto"/>
        <w:bottom w:val="none" w:sz="0" w:space="0" w:color="auto"/>
        <w:right w:val="none" w:sz="0" w:space="0" w:color="auto"/>
      </w:divBdr>
    </w:div>
    <w:div w:id="33163422">
      <w:bodyDiv w:val="1"/>
      <w:marLeft w:val="0"/>
      <w:marRight w:val="0"/>
      <w:marTop w:val="0"/>
      <w:marBottom w:val="0"/>
      <w:divBdr>
        <w:top w:val="none" w:sz="0" w:space="0" w:color="auto"/>
        <w:left w:val="none" w:sz="0" w:space="0" w:color="auto"/>
        <w:bottom w:val="none" w:sz="0" w:space="0" w:color="auto"/>
        <w:right w:val="none" w:sz="0" w:space="0" w:color="auto"/>
      </w:divBdr>
    </w:div>
    <w:div w:id="121660060">
      <w:bodyDiv w:val="1"/>
      <w:marLeft w:val="0"/>
      <w:marRight w:val="0"/>
      <w:marTop w:val="0"/>
      <w:marBottom w:val="0"/>
      <w:divBdr>
        <w:top w:val="none" w:sz="0" w:space="0" w:color="auto"/>
        <w:left w:val="none" w:sz="0" w:space="0" w:color="auto"/>
        <w:bottom w:val="none" w:sz="0" w:space="0" w:color="auto"/>
        <w:right w:val="none" w:sz="0" w:space="0" w:color="auto"/>
      </w:divBdr>
    </w:div>
    <w:div w:id="202600022">
      <w:bodyDiv w:val="1"/>
      <w:marLeft w:val="0"/>
      <w:marRight w:val="0"/>
      <w:marTop w:val="0"/>
      <w:marBottom w:val="0"/>
      <w:divBdr>
        <w:top w:val="none" w:sz="0" w:space="0" w:color="auto"/>
        <w:left w:val="none" w:sz="0" w:space="0" w:color="auto"/>
        <w:bottom w:val="none" w:sz="0" w:space="0" w:color="auto"/>
        <w:right w:val="none" w:sz="0" w:space="0" w:color="auto"/>
      </w:divBdr>
      <w:divsChild>
        <w:div w:id="1377851832">
          <w:marLeft w:val="0"/>
          <w:marRight w:val="0"/>
          <w:marTop w:val="0"/>
          <w:marBottom w:val="0"/>
          <w:divBdr>
            <w:top w:val="none" w:sz="0" w:space="0" w:color="auto"/>
            <w:left w:val="none" w:sz="0" w:space="0" w:color="auto"/>
            <w:bottom w:val="none" w:sz="0" w:space="0" w:color="auto"/>
            <w:right w:val="none" w:sz="0" w:space="0" w:color="auto"/>
          </w:divBdr>
          <w:divsChild>
            <w:div w:id="1908303978">
              <w:marLeft w:val="0"/>
              <w:marRight w:val="0"/>
              <w:marTop w:val="0"/>
              <w:marBottom w:val="0"/>
              <w:divBdr>
                <w:top w:val="none" w:sz="0" w:space="0" w:color="auto"/>
                <w:left w:val="none" w:sz="0" w:space="0" w:color="auto"/>
                <w:bottom w:val="none" w:sz="0" w:space="0" w:color="auto"/>
                <w:right w:val="none" w:sz="0" w:space="0" w:color="auto"/>
              </w:divBdr>
              <w:divsChild>
                <w:div w:id="1731341611">
                  <w:marLeft w:val="0"/>
                  <w:marRight w:val="0"/>
                  <w:marTop w:val="0"/>
                  <w:marBottom w:val="0"/>
                  <w:divBdr>
                    <w:top w:val="none" w:sz="0" w:space="0" w:color="auto"/>
                    <w:left w:val="none" w:sz="0" w:space="0" w:color="auto"/>
                    <w:bottom w:val="none" w:sz="0" w:space="0" w:color="auto"/>
                    <w:right w:val="none" w:sz="0" w:space="0" w:color="auto"/>
                  </w:divBdr>
                  <w:divsChild>
                    <w:div w:id="617881758">
                      <w:marLeft w:val="0"/>
                      <w:marRight w:val="0"/>
                      <w:marTop w:val="0"/>
                      <w:marBottom w:val="0"/>
                      <w:divBdr>
                        <w:top w:val="none" w:sz="0" w:space="0" w:color="auto"/>
                        <w:left w:val="none" w:sz="0" w:space="0" w:color="auto"/>
                        <w:bottom w:val="none" w:sz="0" w:space="0" w:color="auto"/>
                        <w:right w:val="none" w:sz="0" w:space="0" w:color="auto"/>
                      </w:divBdr>
                      <w:divsChild>
                        <w:div w:id="2092390546">
                          <w:marLeft w:val="0"/>
                          <w:marRight w:val="0"/>
                          <w:marTop w:val="240"/>
                          <w:marBottom w:val="0"/>
                          <w:divBdr>
                            <w:top w:val="none" w:sz="0" w:space="0" w:color="auto"/>
                            <w:left w:val="none" w:sz="0" w:space="0" w:color="auto"/>
                            <w:bottom w:val="none" w:sz="0" w:space="0" w:color="auto"/>
                            <w:right w:val="none" w:sz="0" w:space="0" w:color="auto"/>
                          </w:divBdr>
                        </w:div>
                        <w:div w:id="1935744086">
                          <w:marLeft w:val="0"/>
                          <w:marRight w:val="0"/>
                          <w:marTop w:val="450"/>
                          <w:marBottom w:val="0"/>
                          <w:divBdr>
                            <w:top w:val="none" w:sz="0" w:space="0" w:color="auto"/>
                            <w:left w:val="none" w:sz="0" w:space="0" w:color="auto"/>
                            <w:bottom w:val="none" w:sz="0" w:space="0" w:color="auto"/>
                            <w:right w:val="none" w:sz="0" w:space="0" w:color="auto"/>
                          </w:divBdr>
                        </w:div>
                        <w:div w:id="1958366558">
                          <w:marLeft w:val="0"/>
                          <w:marRight w:val="0"/>
                          <w:marTop w:val="0"/>
                          <w:marBottom w:val="630"/>
                          <w:divBdr>
                            <w:top w:val="single" w:sz="6" w:space="16" w:color="EDEDED"/>
                            <w:left w:val="single" w:sz="2" w:space="0" w:color="EDEDED"/>
                            <w:bottom w:val="single" w:sz="6" w:space="16" w:color="EDEDED"/>
                            <w:right w:val="single" w:sz="2" w:space="0" w:color="EDEDED"/>
                          </w:divBdr>
                          <w:divsChild>
                            <w:div w:id="1907764283">
                              <w:marLeft w:val="-45"/>
                              <w:marRight w:val="-45"/>
                              <w:marTop w:val="0"/>
                              <w:marBottom w:val="0"/>
                              <w:divBdr>
                                <w:top w:val="none" w:sz="0" w:space="0" w:color="auto"/>
                                <w:left w:val="none" w:sz="0" w:space="0" w:color="auto"/>
                                <w:bottom w:val="none" w:sz="0" w:space="0" w:color="auto"/>
                                <w:right w:val="none" w:sz="0" w:space="0" w:color="auto"/>
                              </w:divBdr>
                              <w:divsChild>
                                <w:div w:id="2035840872">
                                  <w:marLeft w:val="0"/>
                                  <w:marRight w:val="0"/>
                                  <w:marTop w:val="0"/>
                                  <w:marBottom w:val="0"/>
                                  <w:divBdr>
                                    <w:top w:val="none" w:sz="0" w:space="0" w:color="auto"/>
                                    <w:left w:val="none" w:sz="0" w:space="0" w:color="auto"/>
                                    <w:bottom w:val="none" w:sz="0" w:space="0" w:color="auto"/>
                                    <w:right w:val="none" w:sz="0" w:space="0" w:color="auto"/>
                                  </w:divBdr>
                                </w:div>
                                <w:div w:id="774449468">
                                  <w:marLeft w:val="0"/>
                                  <w:marRight w:val="0"/>
                                  <w:marTop w:val="0"/>
                                  <w:marBottom w:val="0"/>
                                  <w:divBdr>
                                    <w:top w:val="none" w:sz="0" w:space="0" w:color="auto"/>
                                    <w:left w:val="none" w:sz="0" w:space="0" w:color="auto"/>
                                    <w:bottom w:val="none" w:sz="0" w:space="0" w:color="auto"/>
                                    <w:right w:val="none" w:sz="0" w:space="0" w:color="auto"/>
                                  </w:divBdr>
                                  <w:divsChild>
                                    <w:div w:id="1447382230">
                                      <w:marLeft w:val="0"/>
                                      <w:marRight w:val="0"/>
                                      <w:marTop w:val="0"/>
                                      <w:marBottom w:val="0"/>
                                      <w:divBdr>
                                        <w:top w:val="none" w:sz="0" w:space="0" w:color="auto"/>
                                        <w:left w:val="none" w:sz="0" w:space="0" w:color="auto"/>
                                        <w:bottom w:val="none" w:sz="0" w:space="0" w:color="auto"/>
                                        <w:right w:val="none" w:sz="0" w:space="0" w:color="auto"/>
                                      </w:divBdr>
                                      <w:divsChild>
                                        <w:div w:id="1896508025">
                                          <w:marLeft w:val="0"/>
                                          <w:marRight w:val="0"/>
                                          <w:marTop w:val="0"/>
                                          <w:marBottom w:val="0"/>
                                          <w:divBdr>
                                            <w:top w:val="none" w:sz="0" w:space="0" w:color="auto"/>
                                            <w:left w:val="none" w:sz="0" w:space="0" w:color="auto"/>
                                            <w:bottom w:val="none" w:sz="0" w:space="0" w:color="auto"/>
                                            <w:right w:val="none" w:sz="0" w:space="0" w:color="auto"/>
                                          </w:divBdr>
                                        </w:div>
                                      </w:divsChild>
                                    </w:div>
                                    <w:div w:id="1072387783">
                                      <w:marLeft w:val="0"/>
                                      <w:marRight w:val="0"/>
                                      <w:marTop w:val="0"/>
                                      <w:marBottom w:val="0"/>
                                      <w:divBdr>
                                        <w:top w:val="none" w:sz="0" w:space="0" w:color="auto"/>
                                        <w:left w:val="none" w:sz="0" w:space="0" w:color="auto"/>
                                        <w:bottom w:val="none" w:sz="0" w:space="0" w:color="auto"/>
                                        <w:right w:val="none" w:sz="0" w:space="0" w:color="auto"/>
                                      </w:divBdr>
                                    </w:div>
                                  </w:divsChild>
                                </w:div>
                                <w:div w:id="881015485">
                                  <w:marLeft w:val="0"/>
                                  <w:marRight w:val="0"/>
                                  <w:marTop w:val="0"/>
                                  <w:marBottom w:val="480"/>
                                  <w:divBdr>
                                    <w:top w:val="none" w:sz="0" w:space="0" w:color="auto"/>
                                    <w:left w:val="none" w:sz="0" w:space="0" w:color="auto"/>
                                    <w:bottom w:val="none" w:sz="0" w:space="0" w:color="auto"/>
                                    <w:right w:val="none" w:sz="0" w:space="0" w:color="auto"/>
                                  </w:divBdr>
                                  <w:divsChild>
                                    <w:div w:id="1372996984">
                                      <w:marLeft w:val="0"/>
                                      <w:marRight w:val="0"/>
                                      <w:marTop w:val="0"/>
                                      <w:marBottom w:val="0"/>
                                      <w:divBdr>
                                        <w:top w:val="none" w:sz="0" w:space="0" w:color="auto"/>
                                        <w:left w:val="none" w:sz="0" w:space="0" w:color="auto"/>
                                        <w:bottom w:val="none" w:sz="0" w:space="0" w:color="auto"/>
                                        <w:right w:val="none" w:sz="0" w:space="0" w:color="auto"/>
                                      </w:divBdr>
                                      <w:divsChild>
                                        <w:div w:id="1857427715">
                                          <w:marLeft w:val="0"/>
                                          <w:marRight w:val="-315"/>
                                          <w:marTop w:val="0"/>
                                          <w:marBottom w:val="0"/>
                                          <w:divBdr>
                                            <w:top w:val="none" w:sz="0" w:space="0" w:color="auto"/>
                                            <w:left w:val="none" w:sz="0" w:space="0" w:color="auto"/>
                                            <w:bottom w:val="none" w:sz="0" w:space="0" w:color="auto"/>
                                            <w:right w:val="none" w:sz="0" w:space="0" w:color="auto"/>
                                          </w:divBdr>
                                          <w:divsChild>
                                            <w:div w:id="1038893748">
                                              <w:marLeft w:val="0"/>
                                              <w:marRight w:val="0"/>
                                              <w:marTop w:val="0"/>
                                              <w:marBottom w:val="0"/>
                                              <w:divBdr>
                                                <w:top w:val="none" w:sz="0" w:space="0" w:color="auto"/>
                                                <w:left w:val="none" w:sz="0" w:space="0" w:color="auto"/>
                                                <w:bottom w:val="none" w:sz="0" w:space="0" w:color="auto"/>
                                                <w:right w:val="none" w:sz="0" w:space="0" w:color="auto"/>
                                              </w:divBdr>
                                              <w:divsChild>
                                                <w:div w:id="1653948112">
                                                  <w:marLeft w:val="0"/>
                                                  <w:marRight w:val="0"/>
                                                  <w:marTop w:val="0"/>
                                                  <w:marBottom w:val="0"/>
                                                  <w:divBdr>
                                                    <w:top w:val="none" w:sz="0" w:space="0" w:color="auto"/>
                                                    <w:left w:val="none" w:sz="0" w:space="0" w:color="auto"/>
                                                    <w:bottom w:val="none" w:sz="0" w:space="0" w:color="auto"/>
                                                    <w:right w:val="none" w:sz="0" w:space="0" w:color="auto"/>
                                                  </w:divBdr>
                                                  <w:divsChild>
                                                    <w:div w:id="147673681">
                                                      <w:marLeft w:val="0"/>
                                                      <w:marRight w:val="0"/>
                                                      <w:marTop w:val="0"/>
                                                      <w:marBottom w:val="0"/>
                                                      <w:divBdr>
                                                        <w:top w:val="none" w:sz="0" w:space="0" w:color="auto"/>
                                                        <w:left w:val="none" w:sz="0" w:space="0" w:color="auto"/>
                                                        <w:bottom w:val="none" w:sz="0" w:space="0" w:color="auto"/>
                                                        <w:right w:val="none" w:sz="0" w:space="0" w:color="auto"/>
                                                      </w:divBdr>
                                                      <w:divsChild>
                                                        <w:div w:id="36400146">
                                                          <w:marLeft w:val="0"/>
                                                          <w:marRight w:val="0"/>
                                                          <w:marTop w:val="0"/>
                                                          <w:marBottom w:val="0"/>
                                                          <w:divBdr>
                                                            <w:top w:val="none" w:sz="0" w:space="0" w:color="auto"/>
                                                            <w:left w:val="none" w:sz="0" w:space="0" w:color="auto"/>
                                                            <w:bottom w:val="none" w:sz="0" w:space="0" w:color="auto"/>
                                                            <w:right w:val="none" w:sz="0" w:space="0" w:color="auto"/>
                                                          </w:divBdr>
                                                        </w:div>
                                                      </w:divsChild>
                                                    </w:div>
                                                    <w:div w:id="19261543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10081636">
                                              <w:marLeft w:val="0"/>
                                              <w:marRight w:val="0"/>
                                              <w:marTop w:val="0"/>
                                              <w:marBottom w:val="0"/>
                                              <w:divBdr>
                                                <w:top w:val="none" w:sz="0" w:space="0" w:color="auto"/>
                                                <w:left w:val="none" w:sz="0" w:space="0" w:color="auto"/>
                                                <w:bottom w:val="none" w:sz="0" w:space="0" w:color="auto"/>
                                                <w:right w:val="none" w:sz="0" w:space="0" w:color="auto"/>
                                              </w:divBdr>
                                              <w:divsChild>
                                                <w:div w:id="196083821">
                                                  <w:marLeft w:val="0"/>
                                                  <w:marRight w:val="0"/>
                                                  <w:marTop w:val="0"/>
                                                  <w:marBottom w:val="0"/>
                                                  <w:divBdr>
                                                    <w:top w:val="none" w:sz="0" w:space="0" w:color="auto"/>
                                                    <w:left w:val="none" w:sz="0" w:space="0" w:color="auto"/>
                                                    <w:bottom w:val="none" w:sz="0" w:space="0" w:color="auto"/>
                                                    <w:right w:val="none" w:sz="0" w:space="0" w:color="auto"/>
                                                  </w:divBdr>
                                                  <w:divsChild>
                                                    <w:div w:id="336546288">
                                                      <w:marLeft w:val="0"/>
                                                      <w:marRight w:val="0"/>
                                                      <w:marTop w:val="0"/>
                                                      <w:marBottom w:val="0"/>
                                                      <w:divBdr>
                                                        <w:top w:val="none" w:sz="0" w:space="0" w:color="auto"/>
                                                        <w:left w:val="none" w:sz="0" w:space="0" w:color="auto"/>
                                                        <w:bottom w:val="none" w:sz="0" w:space="0" w:color="auto"/>
                                                        <w:right w:val="none" w:sz="0" w:space="0" w:color="auto"/>
                                                      </w:divBdr>
                                                      <w:divsChild>
                                                        <w:div w:id="65494613">
                                                          <w:marLeft w:val="0"/>
                                                          <w:marRight w:val="0"/>
                                                          <w:marTop w:val="0"/>
                                                          <w:marBottom w:val="0"/>
                                                          <w:divBdr>
                                                            <w:top w:val="none" w:sz="0" w:space="0" w:color="auto"/>
                                                            <w:left w:val="none" w:sz="0" w:space="0" w:color="auto"/>
                                                            <w:bottom w:val="none" w:sz="0" w:space="0" w:color="auto"/>
                                                            <w:right w:val="none" w:sz="0" w:space="0" w:color="auto"/>
                                                          </w:divBdr>
                                                        </w:div>
                                                      </w:divsChild>
                                                    </w:div>
                                                    <w:div w:id="72459743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1507664">
                                              <w:marLeft w:val="0"/>
                                              <w:marRight w:val="0"/>
                                              <w:marTop w:val="0"/>
                                              <w:marBottom w:val="0"/>
                                              <w:divBdr>
                                                <w:top w:val="none" w:sz="0" w:space="0" w:color="auto"/>
                                                <w:left w:val="none" w:sz="0" w:space="0" w:color="auto"/>
                                                <w:bottom w:val="none" w:sz="0" w:space="0" w:color="auto"/>
                                                <w:right w:val="none" w:sz="0" w:space="0" w:color="auto"/>
                                              </w:divBdr>
                                              <w:divsChild>
                                                <w:div w:id="2107188750">
                                                  <w:marLeft w:val="0"/>
                                                  <w:marRight w:val="0"/>
                                                  <w:marTop w:val="0"/>
                                                  <w:marBottom w:val="0"/>
                                                  <w:divBdr>
                                                    <w:top w:val="none" w:sz="0" w:space="0" w:color="auto"/>
                                                    <w:left w:val="none" w:sz="0" w:space="0" w:color="auto"/>
                                                    <w:bottom w:val="none" w:sz="0" w:space="0" w:color="auto"/>
                                                    <w:right w:val="none" w:sz="0" w:space="0" w:color="auto"/>
                                                  </w:divBdr>
                                                  <w:divsChild>
                                                    <w:div w:id="1934237444">
                                                      <w:marLeft w:val="0"/>
                                                      <w:marRight w:val="0"/>
                                                      <w:marTop w:val="0"/>
                                                      <w:marBottom w:val="0"/>
                                                      <w:divBdr>
                                                        <w:top w:val="none" w:sz="0" w:space="0" w:color="auto"/>
                                                        <w:left w:val="none" w:sz="0" w:space="0" w:color="auto"/>
                                                        <w:bottom w:val="none" w:sz="0" w:space="0" w:color="auto"/>
                                                        <w:right w:val="none" w:sz="0" w:space="0" w:color="auto"/>
                                                      </w:divBdr>
                                                      <w:divsChild>
                                                        <w:div w:id="965506389">
                                                          <w:marLeft w:val="0"/>
                                                          <w:marRight w:val="0"/>
                                                          <w:marTop w:val="0"/>
                                                          <w:marBottom w:val="0"/>
                                                          <w:divBdr>
                                                            <w:top w:val="none" w:sz="0" w:space="0" w:color="auto"/>
                                                            <w:left w:val="none" w:sz="0" w:space="0" w:color="auto"/>
                                                            <w:bottom w:val="none" w:sz="0" w:space="0" w:color="auto"/>
                                                            <w:right w:val="none" w:sz="0" w:space="0" w:color="auto"/>
                                                          </w:divBdr>
                                                        </w:div>
                                                      </w:divsChild>
                                                    </w:div>
                                                    <w:div w:id="192984971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554543679">
                                          <w:marLeft w:val="0"/>
                                          <w:marRight w:val="-315"/>
                                          <w:marTop w:val="0"/>
                                          <w:marBottom w:val="0"/>
                                          <w:divBdr>
                                            <w:top w:val="none" w:sz="0" w:space="0" w:color="auto"/>
                                            <w:left w:val="none" w:sz="0" w:space="0" w:color="auto"/>
                                            <w:bottom w:val="none" w:sz="0" w:space="0" w:color="auto"/>
                                            <w:right w:val="none" w:sz="0" w:space="0" w:color="auto"/>
                                          </w:divBdr>
                                          <w:divsChild>
                                            <w:div w:id="1439565514">
                                              <w:marLeft w:val="0"/>
                                              <w:marRight w:val="0"/>
                                              <w:marTop w:val="0"/>
                                              <w:marBottom w:val="0"/>
                                              <w:divBdr>
                                                <w:top w:val="none" w:sz="0" w:space="0" w:color="auto"/>
                                                <w:left w:val="none" w:sz="0" w:space="0" w:color="auto"/>
                                                <w:bottom w:val="none" w:sz="0" w:space="0" w:color="auto"/>
                                                <w:right w:val="none" w:sz="0" w:space="0" w:color="auto"/>
                                              </w:divBdr>
                                              <w:divsChild>
                                                <w:div w:id="486360268">
                                                  <w:marLeft w:val="0"/>
                                                  <w:marRight w:val="0"/>
                                                  <w:marTop w:val="0"/>
                                                  <w:marBottom w:val="0"/>
                                                  <w:divBdr>
                                                    <w:top w:val="none" w:sz="0" w:space="0" w:color="auto"/>
                                                    <w:left w:val="none" w:sz="0" w:space="0" w:color="auto"/>
                                                    <w:bottom w:val="none" w:sz="0" w:space="0" w:color="auto"/>
                                                    <w:right w:val="none" w:sz="0" w:space="0" w:color="auto"/>
                                                  </w:divBdr>
                                                  <w:divsChild>
                                                    <w:div w:id="2085566365">
                                                      <w:marLeft w:val="0"/>
                                                      <w:marRight w:val="0"/>
                                                      <w:marTop w:val="0"/>
                                                      <w:marBottom w:val="0"/>
                                                      <w:divBdr>
                                                        <w:top w:val="none" w:sz="0" w:space="0" w:color="auto"/>
                                                        <w:left w:val="none" w:sz="0" w:space="0" w:color="auto"/>
                                                        <w:bottom w:val="none" w:sz="0" w:space="0" w:color="auto"/>
                                                        <w:right w:val="none" w:sz="0" w:space="0" w:color="auto"/>
                                                      </w:divBdr>
                                                      <w:divsChild>
                                                        <w:div w:id="444889937">
                                                          <w:marLeft w:val="0"/>
                                                          <w:marRight w:val="0"/>
                                                          <w:marTop w:val="0"/>
                                                          <w:marBottom w:val="0"/>
                                                          <w:divBdr>
                                                            <w:top w:val="none" w:sz="0" w:space="0" w:color="auto"/>
                                                            <w:left w:val="none" w:sz="0" w:space="0" w:color="auto"/>
                                                            <w:bottom w:val="none" w:sz="0" w:space="0" w:color="auto"/>
                                                            <w:right w:val="none" w:sz="0" w:space="0" w:color="auto"/>
                                                          </w:divBdr>
                                                        </w:div>
                                                      </w:divsChild>
                                                    </w:div>
                                                    <w:div w:id="26635409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55883828">
                                              <w:marLeft w:val="0"/>
                                              <w:marRight w:val="0"/>
                                              <w:marTop w:val="0"/>
                                              <w:marBottom w:val="0"/>
                                              <w:divBdr>
                                                <w:top w:val="none" w:sz="0" w:space="0" w:color="auto"/>
                                                <w:left w:val="none" w:sz="0" w:space="0" w:color="auto"/>
                                                <w:bottom w:val="none" w:sz="0" w:space="0" w:color="auto"/>
                                                <w:right w:val="none" w:sz="0" w:space="0" w:color="auto"/>
                                              </w:divBdr>
                                              <w:divsChild>
                                                <w:div w:id="968707104">
                                                  <w:marLeft w:val="0"/>
                                                  <w:marRight w:val="0"/>
                                                  <w:marTop w:val="0"/>
                                                  <w:marBottom w:val="0"/>
                                                  <w:divBdr>
                                                    <w:top w:val="none" w:sz="0" w:space="0" w:color="auto"/>
                                                    <w:left w:val="none" w:sz="0" w:space="0" w:color="auto"/>
                                                    <w:bottom w:val="none" w:sz="0" w:space="0" w:color="auto"/>
                                                    <w:right w:val="none" w:sz="0" w:space="0" w:color="auto"/>
                                                  </w:divBdr>
                                                  <w:divsChild>
                                                    <w:div w:id="1443649737">
                                                      <w:marLeft w:val="0"/>
                                                      <w:marRight w:val="0"/>
                                                      <w:marTop w:val="0"/>
                                                      <w:marBottom w:val="0"/>
                                                      <w:divBdr>
                                                        <w:top w:val="none" w:sz="0" w:space="0" w:color="auto"/>
                                                        <w:left w:val="none" w:sz="0" w:space="0" w:color="auto"/>
                                                        <w:bottom w:val="none" w:sz="0" w:space="0" w:color="auto"/>
                                                        <w:right w:val="none" w:sz="0" w:space="0" w:color="auto"/>
                                                      </w:divBdr>
                                                      <w:divsChild>
                                                        <w:div w:id="149490541">
                                                          <w:marLeft w:val="0"/>
                                                          <w:marRight w:val="0"/>
                                                          <w:marTop w:val="0"/>
                                                          <w:marBottom w:val="0"/>
                                                          <w:divBdr>
                                                            <w:top w:val="none" w:sz="0" w:space="0" w:color="auto"/>
                                                            <w:left w:val="none" w:sz="0" w:space="0" w:color="auto"/>
                                                            <w:bottom w:val="none" w:sz="0" w:space="0" w:color="auto"/>
                                                            <w:right w:val="none" w:sz="0" w:space="0" w:color="auto"/>
                                                          </w:divBdr>
                                                        </w:div>
                                                      </w:divsChild>
                                                    </w:div>
                                                    <w:div w:id="66289700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06327675">
                                              <w:marLeft w:val="0"/>
                                              <w:marRight w:val="0"/>
                                              <w:marTop w:val="0"/>
                                              <w:marBottom w:val="0"/>
                                              <w:divBdr>
                                                <w:top w:val="none" w:sz="0" w:space="0" w:color="auto"/>
                                                <w:left w:val="none" w:sz="0" w:space="0" w:color="auto"/>
                                                <w:bottom w:val="none" w:sz="0" w:space="0" w:color="auto"/>
                                                <w:right w:val="none" w:sz="0" w:space="0" w:color="auto"/>
                                              </w:divBdr>
                                              <w:divsChild>
                                                <w:div w:id="707142177">
                                                  <w:marLeft w:val="0"/>
                                                  <w:marRight w:val="0"/>
                                                  <w:marTop w:val="0"/>
                                                  <w:marBottom w:val="0"/>
                                                  <w:divBdr>
                                                    <w:top w:val="none" w:sz="0" w:space="0" w:color="auto"/>
                                                    <w:left w:val="none" w:sz="0" w:space="0" w:color="auto"/>
                                                    <w:bottom w:val="none" w:sz="0" w:space="0" w:color="auto"/>
                                                    <w:right w:val="none" w:sz="0" w:space="0" w:color="auto"/>
                                                  </w:divBdr>
                                                  <w:divsChild>
                                                    <w:div w:id="750273882">
                                                      <w:marLeft w:val="0"/>
                                                      <w:marRight w:val="0"/>
                                                      <w:marTop w:val="0"/>
                                                      <w:marBottom w:val="0"/>
                                                      <w:divBdr>
                                                        <w:top w:val="none" w:sz="0" w:space="0" w:color="auto"/>
                                                        <w:left w:val="none" w:sz="0" w:space="0" w:color="auto"/>
                                                        <w:bottom w:val="none" w:sz="0" w:space="0" w:color="auto"/>
                                                        <w:right w:val="none" w:sz="0" w:space="0" w:color="auto"/>
                                                      </w:divBdr>
                                                      <w:divsChild>
                                                        <w:div w:id="1833906571">
                                                          <w:marLeft w:val="0"/>
                                                          <w:marRight w:val="0"/>
                                                          <w:marTop w:val="0"/>
                                                          <w:marBottom w:val="0"/>
                                                          <w:divBdr>
                                                            <w:top w:val="none" w:sz="0" w:space="0" w:color="auto"/>
                                                            <w:left w:val="none" w:sz="0" w:space="0" w:color="auto"/>
                                                            <w:bottom w:val="none" w:sz="0" w:space="0" w:color="auto"/>
                                                            <w:right w:val="none" w:sz="0" w:space="0" w:color="auto"/>
                                                          </w:divBdr>
                                                        </w:div>
                                                      </w:divsChild>
                                                    </w:div>
                                                    <w:div w:id="59383067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700145">
                          <w:marLeft w:val="0"/>
                          <w:marRight w:val="0"/>
                          <w:marTop w:val="0"/>
                          <w:marBottom w:val="0"/>
                          <w:divBdr>
                            <w:top w:val="none" w:sz="0" w:space="0" w:color="auto"/>
                            <w:left w:val="none" w:sz="0" w:space="0" w:color="auto"/>
                            <w:bottom w:val="none" w:sz="0" w:space="0" w:color="auto"/>
                            <w:right w:val="none" w:sz="0" w:space="0" w:color="auto"/>
                          </w:divBdr>
                          <w:divsChild>
                            <w:div w:id="854417665">
                              <w:marLeft w:val="0"/>
                              <w:marRight w:val="0"/>
                              <w:marTop w:val="0"/>
                              <w:marBottom w:val="0"/>
                              <w:divBdr>
                                <w:top w:val="none" w:sz="0" w:space="0" w:color="auto"/>
                                <w:left w:val="none" w:sz="0" w:space="0" w:color="auto"/>
                                <w:bottom w:val="none" w:sz="0" w:space="0" w:color="auto"/>
                                <w:right w:val="none" w:sz="0" w:space="0" w:color="auto"/>
                              </w:divBdr>
                              <w:divsChild>
                                <w:div w:id="2051106361">
                                  <w:marLeft w:val="0"/>
                                  <w:marRight w:val="0"/>
                                  <w:marTop w:val="0"/>
                                  <w:marBottom w:val="480"/>
                                  <w:divBdr>
                                    <w:top w:val="none" w:sz="0" w:space="0" w:color="auto"/>
                                    <w:left w:val="none" w:sz="0" w:space="0" w:color="auto"/>
                                    <w:bottom w:val="none" w:sz="0" w:space="0" w:color="auto"/>
                                    <w:right w:val="none" w:sz="0" w:space="0" w:color="auto"/>
                                  </w:divBdr>
                                  <w:divsChild>
                                    <w:div w:id="945574932">
                                      <w:marLeft w:val="0"/>
                                      <w:marRight w:val="0"/>
                                      <w:marTop w:val="0"/>
                                      <w:marBottom w:val="0"/>
                                      <w:divBdr>
                                        <w:top w:val="none" w:sz="0" w:space="0" w:color="auto"/>
                                        <w:left w:val="none" w:sz="0" w:space="0" w:color="auto"/>
                                        <w:bottom w:val="none" w:sz="0" w:space="0" w:color="auto"/>
                                        <w:right w:val="none" w:sz="0" w:space="0" w:color="auto"/>
                                      </w:divBdr>
                                    </w:div>
                                    <w:div w:id="710498613">
                                      <w:marLeft w:val="0"/>
                                      <w:marRight w:val="0"/>
                                      <w:marTop w:val="0"/>
                                      <w:marBottom w:val="0"/>
                                      <w:divBdr>
                                        <w:top w:val="none" w:sz="0" w:space="0" w:color="auto"/>
                                        <w:left w:val="none" w:sz="0" w:space="0" w:color="auto"/>
                                        <w:bottom w:val="none" w:sz="0" w:space="0" w:color="auto"/>
                                        <w:right w:val="none" w:sz="0" w:space="0" w:color="auto"/>
                                      </w:divBdr>
                                      <w:divsChild>
                                        <w:div w:id="115370695">
                                          <w:marLeft w:val="0"/>
                                          <w:marRight w:val="0"/>
                                          <w:marTop w:val="0"/>
                                          <w:marBottom w:val="0"/>
                                          <w:divBdr>
                                            <w:top w:val="none" w:sz="0" w:space="0" w:color="auto"/>
                                            <w:left w:val="none" w:sz="0" w:space="0" w:color="auto"/>
                                            <w:bottom w:val="none" w:sz="0" w:space="0" w:color="auto"/>
                                            <w:right w:val="none" w:sz="0" w:space="0" w:color="auto"/>
                                          </w:divBdr>
                                          <w:divsChild>
                                            <w:div w:id="1979065643">
                                              <w:marLeft w:val="0"/>
                                              <w:marRight w:val="0"/>
                                              <w:marTop w:val="0"/>
                                              <w:marBottom w:val="0"/>
                                              <w:divBdr>
                                                <w:top w:val="none" w:sz="0" w:space="0" w:color="auto"/>
                                                <w:left w:val="none" w:sz="0" w:space="0" w:color="auto"/>
                                                <w:bottom w:val="none" w:sz="0" w:space="0" w:color="auto"/>
                                                <w:right w:val="none" w:sz="0" w:space="0" w:color="auto"/>
                                              </w:divBdr>
                                              <w:divsChild>
                                                <w:div w:id="713119812">
                                                  <w:marLeft w:val="0"/>
                                                  <w:marRight w:val="0"/>
                                                  <w:marTop w:val="0"/>
                                                  <w:marBottom w:val="390"/>
                                                  <w:divBdr>
                                                    <w:top w:val="none" w:sz="0" w:space="0" w:color="auto"/>
                                                    <w:left w:val="none" w:sz="0" w:space="0" w:color="auto"/>
                                                    <w:bottom w:val="none" w:sz="0" w:space="0" w:color="auto"/>
                                                    <w:right w:val="none" w:sz="0" w:space="0" w:color="auto"/>
                                                  </w:divBdr>
                                                </w:div>
                                                <w:div w:id="115730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8845">
                                          <w:marLeft w:val="0"/>
                                          <w:marRight w:val="0"/>
                                          <w:marTop w:val="0"/>
                                          <w:marBottom w:val="0"/>
                                          <w:divBdr>
                                            <w:top w:val="none" w:sz="0" w:space="0" w:color="auto"/>
                                            <w:left w:val="none" w:sz="0" w:space="0" w:color="auto"/>
                                            <w:bottom w:val="none" w:sz="0" w:space="0" w:color="auto"/>
                                            <w:right w:val="none" w:sz="0" w:space="0" w:color="auto"/>
                                          </w:divBdr>
                                          <w:divsChild>
                                            <w:div w:id="1824354365">
                                              <w:marLeft w:val="0"/>
                                              <w:marRight w:val="0"/>
                                              <w:marTop w:val="0"/>
                                              <w:marBottom w:val="0"/>
                                              <w:divBdr>
                                                <w:top w:val="none" w:sz="0" w:space="0" w:color="auto"/>
                                                <w:left w:val="none" w:sz="0" w:space="0" w:color="auto"/>
                                                <w:bottom w:val="none" w:sz="0" w:space="0" w:color="auto"/>
                                                <w:right w:val="none" w:sz="0" w:space="0" w:color="auto"/>
                                              </w:divBdr>
                                            </w:div>
                                            <w:div w:id="1975136959">
                                              <w:marLeft w:val="1500"/>
                                              <w:marRight w:val="0"/>
                                              <w:marTop w:val="0"/>
                                              <w:marBottom w:val="390"/>
                                              <w:divBdr>
                                                <w:top w:val="none" w:sz="0" w:space="0" w:color="auto"/>
                                                <w:left w:val="none" w:sz="0" w:space="0" w:color="auto"/>
                                                <w:bottom w:val="none" w:sz="0" w:space="0" w:color="auto"/>
                                                <w:right w:val="none" w:sz="0" w:space="0" w:color="auto"/>
                                              </w:divBdr>
                                              <w:divsChild>
                                                <w:div w:id="18200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5988">
                                          <w:marLeft w:val="0"/>
                                          <w:marRight w:val="0"/>
                                          <w:marTop w:val="0"/>
                                          <w:marBottom w:val="0"/>
                                          <w:divBdr>
                                            <w:top w:val="none" w:sz="0" w:space="0" w:color="auto"/>
                                            <w:left w:val="none" w:sz="0" w:space="0" w:color="auto"/>
                                            <w:bottom w:val="none" w:sz="0" w:space="0" w:color="auto"/>
                                            <w:right w:val="none" w:sz="0" w:space="0" w:color="auto"/>
                                          </w:divBdr>
                                          <w:divsChild>
                                            <w:div w:id="228655770">
                                              <w:marLeft w:val="0"/>
                                              <w:marRight w:val="0"/>
                                              <w:marTop w:val="0"/>
                                              <w:marBottom w:val="0"/>
                                              <w:divBdr>
                                                <w:top w:val="none" w:sz="0" w:space="0" w:color="auto"/>
                                                <w:left w:val="none" w:sz="0" w:space="0" w:color="auto"/>
                                                <w:bottom w:val="none" w:sz="0" w:space="0" w:color="auto"/>
                                                <w:right w:val="none" w:sz="0" w:space="0" w:color="auto"/>
                                              </w:divBdr>
                                            </w:div>
                                            <w:div w:id="1983122488">
                                              <w:marLeft w:val="1500"/>
                                              <w:marRight w:val="0"/>
                                              <w:marTop w:val="0"/>
                                              <w:marBottom w:val="390"/>
                                              <w:divBdr>
                                                <w:top w:val="none" w:sz="0" w:space="0" w:color="auto"/>
                                                <w:left w:val="none" w:sz="0" w:space="0" w:color="auto"/>
                                                <w:bottom w:val="none" w:sz="0" w:space="0" w:color="auto"/>
                                                <w:right w:val="none" w:sz="0" w:space="0" w:color="auto"/>
                                              </w:divBdr>
                                              <w:divsChild>
                                                <w:div w:id="123072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5784">
                                          <w:marLeft w:val="0"/>
                                          <w:marRight w:val="0"/>
                                          <w:marTop w:val="0"/>
                                          <w:marBottom w:val="0"/>
                                          <w:divBdr>
                                            <w:top w:val="none" w:sz="0" w:space="0" w:color="auto"/>
                                            <w:left w:val="none" w:sz="0" w:space="0" w:color="auto"/>
                                            <w:bottom w:val="none" w:sz="0" w:space="0" w:color="auto"/>
                                            <w:right w:val="none" w:sz="0" w:space="0" w:color="auto"/>
                                          </w:divBdr>
                                          <w:divsChild>
                                            <w:div w:id="134877345">
                                              <w:marLeft w:val="0"/>
                                              <w:marRight w:val="0"/>
                                              <w:marTop w:val="0"/>
                                              <w:marBottom w:val="0"/>
                                              <w:divBdr>
                                                <w:top w:val="none" w:sz="0" w:space="0" w:color="auto"/>
                                                <w:left w:val="none" w:sz="0" w:space="0" w:color="auto"/>
                                                <w:bottom w:val="none" w:sz="0" w:space="0" w:color="auto"/>
                                                <w:right w:val="none" w:sz="0" w:space="0" w:color="auto"/>
                                              </w:divBdr>
                                            </w:div>
                                            <w:div w:id="1501191806">
                                              <w:marLeft w:val="1500"/>
                                              <w:marRight w:val="0"/>
                                              <w:marTop w:val="0"/>
                                              <w:marBottom w:val="390"/>
                                              <w:divBdr>
                                                <w:top w:val="none" w:sz="0" w:space="0" w:color="auto"/>
                                                <w:left w:val="none" w:sz="0" w:space="0" w:color="auto"/>
                                                <w:bottom w:val="none" w:sz="0" w:space="0" w:color="auto"/>
                                                <w:right w:val="none" w:sz="0" w:space="0" w:color="auto"/>
                                              </w:divBdr>
                                              <w:divsChild>
                                                <w:div w:id="1702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161">
                                          <w:marLeft w:val="0"/>
                                          <w:marRight w:val="0"/>
                                          <w:marTop w:val="0"/>
                                          <w:marBottom w:val="0"/>
                                          <w:divBdr>
                                            <w:top w:val="none" w:sz="0" w:space="0" w:color="auto"/>
                                            <w:left w:val="none" w:sz="0" w:space="0" w:color="auto"/>
                                            <w:bottom w:val="none" w:sz="0" w:space="0" w:color="auto"/>
                                            <w:right w:val="none" w:sz="0" w:space="0" w:color="auto"/>
                                          </w:divBdr>
                                          <w:divsChild>
                                            <w:div w:id="1739472627">
                                              <w:marLeft w:val="0"/>
                                              <w:marRight w:val="0"/>
                                              <w:marTop w:val="0"/>
                                              <w:marBottom w:val="0"/>
                                              <w:divBdr>
                                                <w:top w:val="none" w:sz="0" w:space="0" w:color="auto"/>
                                                <w:left w:val="none" w:sz="0" w:space="0" w:color="auto"/>
                                                <w:bottom w:val="none" w:sz="0" w:space="0" w:color="auto"/>
                                                <w:right w:val="none" w:sz="0" w:space="0" w:color="auto"/>
                                              </w:divBdr>
                                            </w:div>
                                            <w:div w:id="622729474">
                                              <w:marLeft w:val="1500"/>
                                              <w:marRight w:val="0"/>
                                              <w:marTop w:val="0"/>
                                              <w:marBottom w:val="0"/>
                                              <w:divBdr>
                                                <w:top w:val="none" w:sz="0" w:space="0" w:color="auto"/>
                                                <w:left w:val="none" w:sz="0" w:space="0" w:color="auto"/>
                                                <w:bottom w:val="none" w:sz="0" w:space="0" w:color="auto"/>
                                                <w:right w:val="none" w:sz="0" w:space="0" w:color="auto"/>
                                              </w:divBdr>
                                              <w:divsChild>
                                                <w:div w:id="2065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69993">
                                  <w:marLeft w:val="0"/>
                                  <w:marRight w:val="0"/>
                                  <w:marTop w:val="0"/>
                                  <w:marBottom w:val="480"/>
                                  <w:divBdr>
                                    <w:top w:val="none" w:sz="0" w:space="0" w:color="auto"/>
                                    <w:left w:val="none" w:sz="0" w:space="0" w:color="auto"/>
                                    <w:bottom w:val="none" w:sz="0" w:space="0" w:color="auto"/>
                                    <w:right w:val="none" w:sz="0" w:space="0" w:color="auto"/>
                                  </w:divBdr>
                                  <w:divsChild>
                                    <w:div w:id="869072984">
                                      <w:marLeft w:val="0"/>
                                      <w:marRight w:val="0"/>
                                      <w:marTop w:val="0"/>
                                      <w:marBottom w:val="0"/>
                                      <w:divBdr>
                                        <w:top w:val="none" w:sz="0" w:space="0" w:color="auto"/>
                                        <w:left w:val="none" w:sz="0" w:space="0" w:color="auto"/>
                                        <w:bottom w:val="none" w:sz="0" w:space="0" w:color="auto"/>
                                        <w:right w:val="none" w:sz="0" w:space="0" w:color="auto"/>
                                      </w:divBdr>
                                    </w:div>
                                    <w:div w:id="194537050">
                                      <w:marLeft w:val="0"/>
                                      <w:marRight w:val="0"/>
                                      <w:marTop w:val="0"/>
                                      <w:marBottom w:val="0"/>
                                      <w:divBdr>
                                        <w:top w:val="none" w:sz="0" w:space="0" w:color="auto"/>
                                        <w:left w:val="none" w:sz="0" w:space="0" w:color="auto"/>
                                        <w:bottom w:val="none" w:sz="0" w:space="0" w:color="auto"/>
                                        <w:right w:val="none" w:sz="0" w:space="0" w:color="auto"/>
                                      </w:divBdr>
                                      <w:divsChild>
                                        <w:div w:id="1321152186">
                                          <w:marLeft w:val="0"/>
                                          <w:marRight w:val="0"/>
                                          <w:marTop w:val="0"/>
                                          <w:marBottom w:val="0"/>
                                          <w:divBdr>
                                            <w:top w:val="none" w:sz="0" w:space="0" w:color="auto"/>
                                            <w:left w:val="none" w:sz="0" w:space="0" w:color="auto"/>
                                            <w:bottom w:val="none" w:sz="0" w:space="0" w:color="auto"/>
                                            <w:right w:val="none" w:sz="0" w:space="0" w:color="auto"/>
                                          </w:divBdr>
                                          <w:divsChild>
                                            <w:div w:id="420415717">
                                              <w:marLeft w:val="0"/>
                                              <w:marRight w:val="0"/>
                                              <w:marTop w:val="0"/>
                                              <w:marBottom w:val="0"/>
                                              <w:divBdr>
                                                <w:top w:val="none" w:sz="0" w:space="0" w:color="auto"/>
                                                <w:left w:val="none" w:sz="0" w:space="0" w:color="auto"/>
                                                <w:bottom w:val="none" w:sz="0" w:space="0" w:color="auto"/>
                                                <w:right w:val="none" w:sz="0" w:space="0" w:color="auto"/>
                                              </w:divBdr>
                                              <w:divsChild>
                                                <w:div w:id="660348578">
                                                  <w:marLeft w:val="0"/>
                                                  <w:marRight w:val="0"/>
                                                  <w:marTop w:val="0"/>
                                                  <w:marBottom w:val="0"/>
                                                  <w:divBdr>
                                                    <w:top w:val="none" w:sz="0" w:space="0" w:color="auto"/>
                                                    <w:left w:val="none" w:sz="0" w:space="0" w:color="auto"/>
                                                    <w:bottom w:val="none" w:sz="0" w:space="0" w:color="auto"/>
                                                    <w:right w:val="none" w:sz="0" w:space="0" w:color="auto"/>
                                                  </w:divBdr>
                                                  <w:divsChild>
                                                    <w:div w:id="888802953">
                                                      <w:marLeft w:val="0"/>
                                                      <w:marRight w:val="0"/>
                                                      <w:marTop w:val="0"/>
                                                      <w:marBottom w:val="195"/>
                                                      <w:divBdr>
                                                        <w:top w:val="none" w:sz="0" w:space="0" w:color="auto"/>
                                                        <w:left w:val="none" w:sz="0" w:space="0" w:color="auto"/>
                                                        <w:bottom w:val="none" w:sz="0" w:space="0" w:color="auto"/>
                                                        <w:right w:val="none" w:sz="0" w:space="0" w:color="auto"/>
                                                      </w:divBdr>
                                                    </w:div>
                                                  </w:divsChild>
                                                </w:div>
                                                <w:div w:id="1289823614">
                                                  <w:marLeft w:val="0"/>
                                                  <w:marRight w:val="0"/>
                                                  <w:marTop w:val="0"/>
                                                  <w:marBottom w:val="105"/>
                                                  <w:divBdr>
                                                    <w:top w:val="none" w:sz="0" w:space="0" w:color="auto"/>
                                                    <w:left w:val="none" w:sz="0" w:space="0" w:color="auto"/>
                                                    <w:bottom w:val="none" w:sz="0" w:space="0" w:color="auto"/>
                                                    <w:right w:val="none" w:sz="0" w:space="0" w:color="auto"/>
                                                  </w:divBdr>
                                                </w:div>
                                                <w:div w:id="183201776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8023700">
                                          <w:marLeft w:val="0"/>
                                          <w:marRight w:val="0"/>
                                          <w:marTop w:val="0"/>
                                          <w:marBottom w:val="0"/>
                                          <w:divBdr>
                                            <w:top w:val="none" w:sz="0" w:space="0" w:color="auto"/>
                                            <w:left w:val="none" w:sz="0" w:space="0" w:color="auto"/>
                                            <w:bottom w:val="none" w:sz="0" w:space="0" w:color="auto"/>
                                            <w:right w:val="none" w:sz="0" w:space="0" w:color="auto"/>
                                          </w:divBdr>
                                          <w:divsChild>
                                            <w:div w:id="1832403142">
                                              <w:marLeft w:val="0"/>
                                              <w:marRight w:val="0"/>
                                              <w:marTop w:val="0"/>
                                              <w:marBottom w:val="0"/>
                                              <w:divBdr>
                                                <w:top w:val="none" w:sz="0" w:space="0" w:color="auto"/>
                                                <w:left w:val="none" w:sz="0" w:space="0" w:color="auto"/>
                                                <w:bottom w:val="none" w:sz="0" w:space="0" w:color="auto"/>
                                                <w:right w:val="none" w:sz="0" w:space="0" w:color="auto"/>
                                              </w:divBdr>
                                              <w:divsChild>
                                                <w:div w:id="478228496">
                                                  <w:marLeft w:val="0"/>
                                                  <w:marRight w:val="0"/>
                                                  <w:marTop w:val="0"/>
                                                  <w:marBottom w:val="195"/>
                                                  <w:divBdr>
                                                    <w:top w:val="none" w:sz="0" w:space="0" w:color="auto"/>
                                                    <w:left w:val="none" w:sz="0" w:space="0" w:color="auto"/>
                                                    <w:bottom w:val="none" w:sz="0" w:space="0" w:color="auto"/>
                                                    <w:right w:val="none" w:sz="0" w:space="0" w:color="auto"/>
                                                  </w:divBdr>
                                                </w:div>
                                                <w:div w:id="999386266">
                                                  <w:marLeft w:val="1740"/>
                                                  <w:marRight w:val="0"/>
                                                  <w:marTop w:val="0"/>
                                                  <w:marBottom w:val="0"/>
                                                  <w:divBdr>
                                                    <w:top w:val="none" w:sz="0" w:space="0" w:color="auto"/>
                                                    <w:left w:val="none" w:sz="0" w:space="0" w:color="auto"/>
                                                    <w:bottom w:val="none" w:sz="0" w:space="0" w:color="auto"/>
                                                    <w:right w:val="none" w:sz="0" w:space="0" w:color="auto"/>
                                                  </w:divBdr>
                                                  <w:divsChild>
                                                    <w:div w:id="19464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82964">
                                          <w:marLeft w:val="0"/>
                                          <w:marRight w:val="0"/>
                                          <w:marTop w:val="0"/>
                                          <w:marBottom w:val="0"/>
                                          <w:divBdr>
                                            <w:top w:val="none" w:sz="0" w:space="0" w:color="auto"/>
                                            <w:left w:val="none" w:sz="0" w:space="0" w:color="auto"/>
                                            <w:bottom w:val="none" w:sz="0" w:space="0" w:color="auto"/>
                                            <w:right w:val="none" w:sz="0" w:space="0" w:color="auto"/>
                                          </w:divBdr>
                                          <w:divsChild>
                                            <w:div w:id="1772239405">
                                              <w:marLeft w:val="0"/>
                                              <w:marRight w:val="0"/>
                                              <w:marTop w:val="0"/>
                                              <w:marBottom w:val="0"/>
                                              <w:divBdr>
                                                <w:top w:val="none" w:sz="0" w:space="0" w:color="auto"/>
                                                <w:left w:val="none" w:sz="0" w:space="0" w:color="auto"/>
                                                <w:bottom w:val="none" w:sz="0" w:space="0" w:color="auto"/>
                                                <w:right w:val="none" w:sz="0" w:space="0" w:color="auto"/>
                                              </w:divBdr>
                                              <w:divsChild>
                                                <w:div w:id="1305354307">
                                                  <w:marLeft w:val="0"/>
                                                  <w:marRight w:val="0"/>
                                                  <w:marTop w:val="0"/>
                                                  <w:marBottom w:val="195"/>
                                                  <w:divBdr>
                                                    <w:top w:val="none" w:sz="0" w:space="0" w:color="auto"/>
                                                    <w:left w:val="none" w:sz="0" w:space="0" w:color="auto"/>
                                                    <w:bottom w:val="none" w:sz="0" w:space="0" w:color="auto"/>
                                                    <w:right w:val="none" w:sz="0" w:space="0" w:color="auto"/>
                                                  </w:divBdr>
                                                </w:div>
                                                <w:div w:id="1092317999">
                                                  <w:marLeft w:val="1740"/>
                                                  <w:marRight w:val="0"/>
                                                  <w:marTop w:val="0"/>
                                                  <w:marBottom w:val="0"/>
                                                  <w:divBdr>
                                                    <w:top w:val="none" w:sz="0" w:space="0" w:color="auto"/>
                                                    <w:left w:val="none" w:sz="0" w:space="0" w:color="auto"/>
                                                    <w:bottom w:val="none" w:sz="0" w:space="0" w:color="auto"/>
                                                    <w:right w:val="none" w:sz="0" w:space="0" w:color="auto"/>
                                                  </w:divBdr>
                                                  <w:divsChild>
                                                    <w:div w:id="13074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72133">
                                          <w:marLeft w:val="0"/>
                                          <w:marRight w:val="0"/>
                                          <w:marTop w:val="0"/>
                                          <w:marBottom w:val="0"/>
                                          <w:divBdr>
                                            <w:top w:val="none" w:sz="0" w:space="0" w:color="auto"/>
                                            <w:left w:val="none" w:sz="0" w:space="0" w:color="auto"/>
                                            <w:bottom w:val="none" w:sz="0" w:space="0" w:color="auto"/>
                                            <w:right w:val="none" w:sz="0" w:space="0" w:color="auto"/>
                                          </w:divBdr>
                                          <w:divsChild>
                                            <w:div w:id="1315064325">
                                              <w:marLeft w:val="0"/>
                                              <w:marRight w:val="0"/>
                                              <w:marTop w:val="0"/>
                                              <w:marBottom w:val="0"/>
                                              <w:divBdr>
                                                <w:top w:val="none" w:sz="0" w:space="0" w:color="auto"/>
                                                <w:left w:val="none" w:sz="0" w:space="0" w:color="auto"/>
                                                <w:bottom w:val="none" w:sz="0" w:space="0" w:color="auto"/>
                                                <w:right w:val="none" w:sz="0" w:space="0" w:color="auto"/>
                                              </w:divBdr>
                                              <w:divsChild>
                                                <w:div w:id="2093508022">
                                                  <w:marLeft w:val="0"/>
                                                  <w:marRight w:val="0"/>
                                                  <w:marTop w:val="0"/>
                                                  <w:marBottom w:val="195"/>
                                                  <w:divBdr>
                                                    <w:top w:val="none" w:sz="0" w:space="0" w:color="auto"/>
                                                    <w:left w:val="none" w:sz="0" w:space="0" w:color="auto"/>
                                                    <w:bottom w:val="none" w:sz="0" w:space="0" w:color="auto"/>
                                                    <w:right w:val="none" w:sz="0" w:space="0" w:color="auto"/>
                                                  </w:divBdr>
                                                </w:div>
                                                <w:div w:id="1108355814">
                                                  <w:marLeft w:val="1740"/>
                                                  <w:marRight w:val="0"/>
                                                  <w:marTop w:val="0"/>
                                                  <w:marBottom w:val="0"/>
                                                  <w:divBdr>
                                                    <w:top w:val="none" w:sz="0" w:space="0" w:color="auto"/>
                                                    <w:left w:val="none" w:sz="0" w:space="0" w:color="auto"/>
                                                    <w:bottom w:val="none" w:sz="0" w:space="0" w:color="auto"/>
                                                    <w:right w:val="none" w:sz="0" w:space="0" w:color="auto"/>
                                                  </w:divBdr>
                                                  <w:divsChild>
                                                    <w:div w:id="7199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9307">
                                          <w:marLeft w:val="0"/>
                                          <w:marRight w:val="0"/>
                                          <w:marTop w:val="0"/>
                                          <w:marBottom w:val="0"/>
                                          <w:divBdr>
                                            <w:top w:val="none" w:sz="0" w:space="0" w:color="auto"/>
                                            <w:left w:val="none" w:sz="0" w:space="0" w:color="auto"/>
                                            <w:bottom w:val="none" w:sz="0" w:space="0" w:color="auto"/>
                                            <w:right w:val="none" w:sz="0" w:space="0" w:color="auto"/>
                                          </w:divBdr>
                                          <w:divsChild>
                                            <w:div w:id="85081112">
                                              <w:marLeft w:val="0"/>
                                              <w:marRight w:val="0"/>
                                              <w:marTop w:val="0"/>
                                              <w:marBottom w:val="0"/>
                                              <w:divBdr>
                                                <w:top w:val="none" w:sz="0" w:space="0" w:color="auto"/>
                                                <w:left w:val="none" w:sz="0" w:space="0" w:color="auto"/>
                                                <w:bottom w:val="none" w:sz="0" w:space="0" w:color="auto"/>
                                                <w:right w:val="none" w:sz="0" w:space="0" w:color="auto"/>
                                              </w:divBdr>
                                              <w:divsChild>
                                                <w:div w:id="1420567765">
                                                  <w:marLeft w:val="0"/>
                                                  <w:marRight w:val="0"/>
                                                  <w:marTop w:val="0"/>
                                                  <w:marBottom w:val="195"/>
                                                  <w:divBdr>
                                                    <w:top w:val="none" w:sz="0" w:space="0" w:color="auto"/>
                                                    <w:left w:val="none" w:sz="0" w:space="0" w:color="auto"/>
                                                    <w:bottom w:val="none" w:sz="0" w:space="0" w:color="auto"/>
                                                    <w:right w:val="none" w:sz="0" w:space="0" w:color="auto"/>
                                                  </w:divBdr>
                                                </w:div>
                                                <w:div w:id="1058013558">
                                                  <w:marLeft w:val="1740"/>
                                                  <w:marRight w:val="0"/>
                                                  <w:marTop w:val="0"/>
                                                  <w:marBottom w:val="0"/>
                                                  <w:divBdr>
                                                    <w:top w:val="none" w:sz="0" w:space="0" w:color="auto"/>
                                                    <w:left w:val="none" w:sz="0" w:space="0" w:color="auto"/>
                                                    <w:bottom w:val="none" w:sz="0" w:space="0" w:color="auto"/>
                                                    <w:right w:val="none" w:sz="0" w:space="0" w:color="auto"/>
                                                  </w:divBdr>
                                                  <w:divsChild>
                                                    <w:div w:id="11537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2331484">
      <w:bodyDiv w:val="1"/>
      <w:marLeft w:val="0"/>
      <w:marRight w:val="0"/>
      <w:marTop w:val="0"/>
      <w:marBottom w:val="0"/>
      <w:divBdr>
        <w:top w:val="none" w:sz="0" w:space="0" w:color="auto"/>
        <w:left w:val="none" w:sz="0" w:space="0" w:color="auto"/>
        <w:bottom w:val="none" w:sz="0" w:space="0" w:color="auto"/>
        <w:right w:val="none" w:sz="0" w:space="0" w:color="auto"/>
      </w:divBdr>
      <w:divsChild>
        <w:div w:id="1990015791">
          <w:marLeft w:val="0"/>
          <w:marRight w:val="0"/>
          <w:marTop w:val="0"/>
          <w:marBottom w:val="0"/>
          <w:divBdr>
            <w:top w:val="none" w:sz="0" w:space="0" w:color="auto"/>
            <w:left w:val="none" w:sz="0" w:space="0" w:color="auto"/>
            <w:bottom w:val="none" w:sz="0" w:space="0" w:color="auto"/>
            <w:right w:val="none" w:sz="0" w:space="0" w:color="auto"/>
          </w:divBdr>
          <w:divsChild>
            <w:div w:id="643202016">
              <w:marLeft w:val="0"/>
              <w:marRight w:val="0"/>
              <w:marTop w:val="0"/>
              <w:marBottom w:val="0"/>
              <w:divBdr>
                <w:top w:val="none" w:sz="0" w:space="0" w:color="auto"/>
                <w:left w:val="none" w:sz="0" w:space="0" w:color="auto"/>
                <w:bottom w:val="none" w:sz="0" w:space="0" w:color="auto"/>
                <w:right w:val="none" w:sz="0" w:space="0" w:color="auto"/>
              </w:divBdr>
              <w:divsChild>
                <w:div w:id="461465158">
                  <w:marLeft w:val="0"/>
                  <w:marRight w:val="0"/>
                  <w:marTop w:val="0"/>
                  <w:marBottom w:val="0"/>
                  <w:divBdr>
                    <w:top w:val="none" w:sz="0" w:space="0" w:color="auto"/>
                    <w:left w:val="none" w:sz="0" w:space="0" w:color="auto"/>
                    <w:bottom w:val="none" w:sz="0" w:space="0" w:color="auto"/>
                    <w:right w:val="none" w:sz="0" w:space="0" w:color="auto"/>
                  </w:divBdr>
                  <w:divsChild>
                    <w:div w:id="245503935">
                      <w:marLeft w:val="0"/>
                      <w:marRight w:val="0"/>
                      <w:marTop w:val="0"/>
                      <w:marBottom w:val="0"/>
                      <w:divBdr>
                        <w:top w:val="none" w:sz="0" w:space="0" w:color="auto"/>
                        <w:left w:val="none" w:sz="0" w:space="0" w:color="auto"/>
                        <w:bottom w:val="none" w:sz="0" w:space="0" w:color="auto"/>
                        <w:right w:val="none" w:sz="0" w:space="0" w:color="auto"/>
                      </w:divBdr>
                      <w:divsChild>
                        <w:div w:id="1805192145">
                          <w:marLeft w:val="0"/>
                          <w:marRight w:val="0"/>
                          <w:marTop w:val="240"/>
                          <w:marBottom w:val="0"/>
                          <w:divBdr>
                            <w:top w:val="none" w:sz="0" w:space="0" w:color="auto"/>
                            <w:left w:val="none" w:sz="0" w:space="0" w:color="auto"/>
                            <w:bottom w:val="none" w:sz="0" w:space="0" w:color="auto"/>
                            <w:right w:val="none" w:sz="0" w:space="0" w:color="auto"/>
                          </w:divBdr>
                        </w:div>
                        <w:div w:id="1650359334">
                          <w:marLeft w:val="0"/>
                          <w:marRight w:val="0"/>
                          <w:marTop w:val="450"/>
                          <w:marBottom w:val="0"/>
                          <w:divBdr>
                            <w:top w:val="none" w:sz="0" w:space="0" w:color="auto"/>
                            <w:left w:val="none" w:sz="0" w:space="0" w:color="auto"/>
                            <w:bottom w:val="none" w:sz="0" w:space="0" w:color="auto"/>
                            <w:right w:val="none" w:sz="0" w:space="0" w:color="auto"/>
                          </w:divBdr>
                        </w:div>
                        <w:div w:id="1280726911">
                          <w:marLeft w:val="0"/>
                          <w:marRight w:val="0"/>
                          <w:marTop w:val="0"/>
                          <w:marBottom w:val="630"/>
                          <w:divBdr>
                            <w:top w:val="single" w:sz="6" w:space="16" w:color="EDEDED"/>
                            <w:left w:val="single" w:sz="2" w:space="0" w:color="EDEDED"/>
                            <w:bottom w:val="single" w:sz="6" w:space="16" w:color="EDEDED"/>
                            <w:right w:val="single" w:sz="2" w:space="0" w:color="EDEDED"/>
                          </w:divBdr>
                          <w:divsChild>
                            <w:div w:id="269899103">
                              <w:marLeft w:val="-45"/>
                              <w:marRight w:val="-45"/>
                              <w:marTop w:val="0"/>
                              <w:marBottom w:val="0"/>
                              <w:divBdr>
                                <w:top w:val="none" w:sz="0" w:space="0" w:color="auto"/>
                                <w:left w:val="none" w:sz="0" w:space="0" w:color="auto"/>
                                <w:bottom w:val="none" w:sz="0" w:space="0" w:color="auto"/>
                                <w:right w:val="none" w:sz="0" w:space="0" w:color="auto"/>
                              </w:divBdr>
                              <w:divsChild>
                                <w:div w:id="1872913159">
                                  <w:marLeft w:val="0"/>
                                  <w:marRight w:val="0"/>
                                  <w:marTop w:val="0"/>
                                  <w:marBottom w:val="0"/>
                                  <w:divBdr>
                                    <w:top w:val="none" w:sz="0" w:space="0" w:color="auto"/>
                                    <w:left w:val="none" w:sz="0" w:space="0" w:color="auto"/>
                                    <w:bottom w:val="none" w:sz="0" w:space="0" w:color="auto"/>
                                    <w:right w:val="none" w:sz="0" w:space="0" w:color="auto"/>
                                  </w:divBdr>
                                </w:div>
                                <w:div w:id="1144158442">
                                  <w:marLeft w:val="0"/>
                                  <w:marRight w:val="0"/>
                                  <w:marTop w:val="0"/>
                                  <w:marBottom w:val="0"/>
                                  <w:divBdr>
                                    <w:top w:val="none" w:sz="0" w:space="0" w:color="auto"/>
                                    <w:left w:val="none" w:sz="0" w:space="0" w:color="auto"/>
                                    <w:bottom w:val="none" w:sz="0" w:space="0" w:color="auto"/>
                                    <w:right w:val="none" w:sz="0" w:space="0" w:color="auto"/>
                                  </w:divBdr>
                                  <w:divsChild>
                                    <w:div w:id="176895135">
                                      <w:marLeft w:val="0"/>
                                      <w:marRight w:val="0"/>
                                      <w:marTop w:val="0"/>
                                      <w:marBottom w:val="0"/>
                                      <w:divBdr>
                                        <w:top w:val="none" w:sz="0" w:space="0" w:color="auto"/>
                                        <w:left w:val="none" w:sz="0" w:space="0" w:color="auto"/>
                                        <w:bottom w:val="none" w:sz="0" w:space="0" w:color="auto"/>
                                        <w:right w:val="none" w:sz="0" w:space="0" w:color="auto"/>
                                      </w:divBdr>
                                      <w:divsChild>
                                        <w:div w:id="850026910">
                                          <w:marLeft w:val="0"/>
                                          <w:marRight w:val="0"/>
                                          <w:marTop w:val="0"/>
                                          <w:marBottom w:val="0"/>
                                          <w:divBdr>
                                            <w:top w:val="none" w:sz="0" w:space="0" w:color="auto"/>
                                            <w:left w:val="none" w:sz="0" w:space="0" w:color="auto"/>
                                            <w:bottom w:val="none" w:sz="0" w:space="0" w:color="auto"/>
                                            <w:right w:val="none" w:sz="0" w:space="0" w:color="auto"/>
                                          </w:divBdr>
                                        </w:div>
                                      </w:divsChild>
                                    </w:div>
                                    <w:div w:id="1606184596">
                                      <w:marLeft w:val="0"/>
                                      <w:marRight w:val="0"/>
                                      <w:marTop w:val="0"/>
                                      <w:marBottom w:val="0"/>
                                      <w:divBdr>
                                        <w:top w:val="none" w:sz="0" w:space="0" w:color="auto"/>
                                        <w:left w:val="none" w:sz="0" w:space="0" w:color="auto"/>
                                        <w:bottom w:val="none" w:sz="0" w:space="0" w:color="auto"/>
                                        <w:right w:val="none" w:sz="0" w:space="0" w:color="auto"/>
                                      </w:divBdr>
                                    </w:div>
                                  </w:divsChild>
                                </w:div>
                                <w:div w:id="591279298">
                                  <w:marLeft w:val="0"/>
                                  <w:marRight w:val="0"/>
                                  <w:marTop w:val="0"/>
                                  <w:marBottom w:val="480"/>
                                  <w:divBdr>
                                    <w:top w:val="none" w:sz="0" w:space="0" w:color="auto"/>
                                    <w:left w:val="none" w:sz="0" w:space="0" w:color="auto"/>
                                    <w:bottom w:val="none" w:sz="0" w:space="0" w:color="auto"/>
                                    <w:right w:val="none" w:sz="0" w:space="0" w:color="auto"/>
                                  </w:divBdr>
                                  <w:divsChild>
                                    <w:div w:id="1716344542">
                                      <w:marLeft w:val="0"/>
                                      <w:marRight w:val="0"/>
                                      <w:marTop w:val="0"/>
                                      <w:marBottom w:val="0"/>
                                      <w:divBdr>
                                        <w:top w:val="none" w:sz="0" w:space="0" w:color="auto"/>
                                        <w:left w:val="none" w:sz="0" w:space="0" w:color="auto"/>
                                        <w:bottom w:val="none" w:sz="0" w:space="0" w:color="auto"/>
                                        <w:right w:val="none" w:sz="0" w:space="0" w:color="auto"/>
                                      </w:divBdr>
                                      <w:divsChild>
                                        <w:div w:id="2143963929">
                                          <w:marLeft w:val="0"/>
                                          <w:marRight w:val="-315"/>
                                          <w:marTop w:val="0"/>
                                          <w:marBottom w:val="0"/>
                                          <w:divBdr>
                                            <w:top w:val="none" w:sz="0" w:space="0" w:color="auto"/>
                                            <w:left w:val="none" w:sz="0" w:space="0" w:color="auto"/>
                                            <w:bottom w:val="none" w:sz="0" w:space="0" w:color="auto"/>
                                            <w:right w:val="none" w:sz="0" w:space="0" w:color="auto"/>
                                          </w:divBdr>
                                          <w:divsChild>
                                            <w:div w:id="705106012">
                                              <w:marLeft w:val="0"/>
                                              <w:marRight w:val="0"/>
                                              <w:marTop w:val="0"/>
                                              <w:marBottom w:val="0"/>
                                              <w:divBdr>
                                                <w:top w:val="none" w:sz="0" w:space="0" w:color="auto"/>
                                                <w:left w:val="none" w:sz="0" w:space="0" w:color="auto"/>
                                                <w:bottom w:val="none" w:sz="0" w:space="0" w:color="auto"/>
                                                <w:right w:val="none" w:sz="0" w:space="0" w:color="auto"/>
                                              </w:divBdr>
                                              <w:divsChild>
                                                <w:div w:id="1178689110">
                                                  <w:marLeft w:val="0"/>
                                                  <w:marRight w:val="0"/>
                                                  <w:marTop w:val="0"/>
                                                  <w:marBottom w:val="0"/>
                                                  <w:divBdr>
                                                    <w:top w:val="none" w:sz="0" w:space="0" w:color="auto"/>
                                                    <w:left w:val="none" w:sz="0" w:space="0" w:color="auto"/>
                                                    <w:bottom w:val="none" w:sz="0" w:space="0" w:color="auto"/>
                                                    <w:right w:val="none" w:sz="0" w:space="0" w:color="auto"/>
                                                  </w:divBdr>
                                                  <w:divsChild>
                                                    <w:div w:id="132841632">
                                                      <w:marLeft w:val="0"/>
                                                      <w:marRight w:val="0"/>
                                                      <w:marTop w:val="0"/>
                                                      <w:marBottom w:val="0"/>
                                                      <w:divBdr>
                                                        <w:top w:val="none" w:sz="0" w:space="0" w:color="auto"/>
                                                        <w:left w:val="none" w:sz="0" w:space="0" w:color="auto"/>
                                                        <w:bottom w:val="none" w:sz="0" w:space="0" w:color="auto"/>
                                                        <w:right w:val="none" w:sz="0" w:space="0" w:color="auto"/>
                                                      </w:divBdr>
                                                      <w:divsChild>
                                                        <w:div w:id="1432357388">
                                                          <w:marLeft w:val="0"/>
                                                          <w:marRight w:val="0"/>
                                                          <w:marTop w:val="0"/>
                                                          <w:marBottom w:val="0"/>
                                                          <w:divBdr>
                                                            <w:top w:val="none" w:sz="0" w:space="0" w:color="auto"/>
                                                            <w:left w:val="none" w:sz="0" w:space="0" w:color="auto"/>
                                                            <w:bottom w:val="none" w:sz="0" w:space="0" w:color="auto"/>
                                                            <w:right w:val="none" w:sz="0" w:space="0" w:color="auto"/>
                                                          </w:divBdr>
                                                        </w:div>
                                                      </w:divsChild>
                                                    </w:div>
                                                    <w:div w:id="2340401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02798461">
                                              <w:marLeft w:val="0"/>
                                              <w:marRight w:val="0"/>
                                              <w:marTop w:val="0"/>
                                              <w:marBottom w:val="0"/>
                                              <w:divBdr>
                                                <w:top w:val="none" w:sz="0" w:space="0" w:color="auto"/>
                                                <w:left w:val="none" w:sz="0" w:space="0" w:color="auto"/>
                                                <w:bottom w:val="none" w:sz="0" w:space="0" w:color="auto"/>
                                                <w:right w:val="none" w:sz="0" w:space="0" w:color="auto"/>
                                              </w:divBdr>
                                              <w:divsChild>
                                                <w:div w:id="1816675989">
                                                  <w:marLeft w:val="0"/>
                                                  <w:marRight w:val="0"/>
                                                  <w:marTop w:val="0"/>
                                                  <w:marBottom w:val="0"/>
                                                  <w:divBdr>
                                                    <w:top w:val="none" w:sz="0" w:space="0" w:color="auto"/>
                                                    <w:left w:val="none" w:sz="0" w:space="0" w:color="auto"/>
                                                    <w:bottom w:val="none" w:sz="0" w:space="0" w:color="auto"/>
                                                    <w:right w:val="none" w:sz="0" w:space="0" w:color="auto"/>
                                                  </w:divBdr>
                                                  <w:divsChild>
                                                    <w:div w:id="366875557">
                                                      <w:marLeft w:val="0"/>
                                                      <w:marRight w:val="0"/>
                                                      <w:marTop w:val="0"/>
                                                      <w:marBottom w:val="0"/>
                                                      <w:divBdr>
                                                        <w:top w:val="none" w:sz="0" w:space="0" w:color="auto"/>
                                                        <w:left w:val="none" w:sz="0" w:space="0" w:color="auto"/>
                                                        <w:bottom w:val="none" w:sz="0" w:space="0" w:color="auto"/>
                                                        <w:right w:val="none" w:sz="0" w:space="0" w:color="auto"/>
                                                      </w:divBdr>
                                                      <w:divsChild>
                                                        <w:div w:id="708264752">
                                                          <w:marLeft w:val="0"/>
                                                          <w:marRight w:val="0"/>
                                                          <w:marTop w:val="0"/>
                                                          <w:marBottom w:val="0"/>
                                                          <w:divBdr>
                                                            <w:top w:val="none" w:sz="0" w:space="0" w:color="auto"/>
                                                            <w:left w:val="none" w:sz="0" w:space="0" w:color="auto"/>
                                                            <w:bottom w:val="none" w:sz="0" w:space="0" w:color="auto"/>
                                                            <w:right w:val="none" w:sz="0" w:space="0" w:color="auto"/>
                                                          </w:divBdr>
                                                        </w:div>
                                                      </w:divsChild>
                                                    </w:div>
                                                    <w:div w:id="64042559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86580326">
                                              <w:marLeft w:val="0"/>
                                              <w:marRight w:val="0"/>
                                              <w:marTop w:val="0"/>
                                              <w:marBottom w:val="0"/>
                                              <w:divBdr>
                                                <w:top w:val="none" w:sz="0" w:space="0" w:color="auto"/>
                                                <w:left w:val="none" w:sz="0" w:space="0" w:color="auto"/>
                                                <w:bottom w:val="none" w:sz="0" w:space="0" w:color="auto"/>
                                                <w:right w:val="none" w:sz="0" w:space="0" w:color="auto"/>
                                              </w:divBdr>
                                              <w:divsChild>
                                                <w:div w:id="2110927144">
                                                  <w:marLeft w:val="0"/>
                                                  <w:marRight w:val="0"/>
                                                  <w:marTop w:val="0"/>
                                                  <w:marBottom w:val="0"/>
                                                  <w:divBdr>
                                                    <w:top w:val="none" w:sz="0" w:space="0" w:color="auto"/>
                                                    <w:left w:val="none" w:sz="0" w:space="0" w:color="auto"/>
                                                    <w:bottom w:val="none" w:sz="0" w:space="0" w:color="auto"/>
                                                    <w:right w:val="none" w:sz="0" w:space="0" w:color="auto"/>
                                                  </w:divBdr>
                                                  <w:divsChild>
                                                    <w:div w:id="1688675700">
                                                      <w:marLeft w:val="0"/>
                                                      <w:marRight w:val="0"/>
                                                      <w:marTop w:val="0"/>
                                                      <w:marBottom w:val="0"/>
                                                      <w:divBdr>
                                                        <w:top w:val="none" w:sz="0" w:space="0" w:color="auto"/>
                                                        <w:left w:val="none" w:sz="0" w:space="0" w:color="auto"/>
                                                        <w:bottom w:val="none" w:sz="0" w:space="0" w:color="auto"/>
                                                        <w:right w:val="none" w:sz="0" w:space="0" w:color="auto"/>
                                                      </w:divBdr>
                                                      <w:divsChild>
                                                        <w:div w:id="405037362">
                                                          <w:marLeft w:val="0"/>
                                                          <w:marRight w:val="0"/>
                                                          <w:marTop w:val="0"/>
                                                          <w:marBottom w:val="0"/>
                                                          <w:divBdr>
                                                            <w:top w:val="none" w:sz="0" w:space="0" w:color="auto"/>
                                                            <w:left w:val="none" w:sz="0" w:space="0" w:color="auto"/>
                                                            <w:bottom w:val="none" w:sz="0" w:space="0" w:color="auto"/>
                                                            <w:right w:val="none" w:sz="0" w:space="0" w:color="auto"/>
                                                          </w:divBdr>
                                                        </w:div>
                                                      </w:divsChild>
                                                    </w:div>
                                                    <w:div w:id="200901707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260142708">
                                          <w:marLeft w:val="0"/>
                                          <w:marRight w:val="-315"/>
                                          <w:marTop w:val="0"/>
                                          <w:marBottom w:val="0"/>
                                          <w:divBdr>
                                            <w:top w:val="none" w:sz="0" w:space="0" w:color="auto"/>
                                            <w:left w:val="none" w:sz="0" w:space="0" w:color="auto"/>
                                            <w:bottom w:val="none" w:sz="0" w:space="0" w:color="auto"/>
                                            <w:right w:val="none" w:sz="0" w:space="0" w:color="auto"/>
                                          </w:divBdr>
                                          <w:divsChild>
                                            <w:div w:id="155145789">
                                              <w:marLeft w:val="0"/>
                                              <w:marRight w:val="0"/>
                                              <w:marTop w:val="0"/>
                                              <w:marBottom w:val="0"/>
                                              <w:divBdr>
                                                <w:top w:val="none" w:sz="0" w:space="0" w:color="auto"/>
                                                <w:left w:val="none" w:sz="0" w:space="0" w:color="auto"/>
                                                <w:bottom w:val="none" w:sz="0" w:space="0" w:color="auto"/>
                                                <w:right w:val="none" w:sz="0" w:space="0" w:color="auto"/>
                                              </w:divBdr>
                                              <w:divsChild>
                                                <w:div w:id="1172529913">
                                                  <w:marLeft w:val="0"/>
                                                  <w:marRight w:val="0"/>
                                                  <w:marTop w:val="0"/>
                                                  <w:marBottom w:val="0"/>
                                                  <w:divBdr>
                                                    <w:top w:val="none" w:sz="0" w:space="0" w:color="auto"/>
                                                    <w:left w:val="none" w:sz="0" w:space="0" w:color="auto"/>
                                                    <w:bottom w:val="none" w:sz="0" w:space="0" w:color="auto"/>
                                                    <w:right w:val="none" w:sz="0" w:space="0" w:color="auto"/>
                                                  </w:divBdr>
                                                  <w:divsChild>
                                                    <w:div w:id="352191537">
                                                      <w:marLeft w:val="0"/>
                                                      <w:marRight w:val="0"/>
                                                      <w:marTop w:val="0"/>
                                                      <w:marBottom w:val="0"/>
                                                      <w:divBdr>
                                                        <w:top w:val="none" w:sz="0" w:space="0" w:color="auto"/>
                                                        <w:left w:val="none" w:sz="0" w:space="0" w:color="auto"/>
                                                        <w:bottom w:val="none" w:sz="0" w:space="0" w:color="auto"/>
                                                        <w:right w:val="none" w:sz="0" w:space="0" w:color="auto"/>
                                                      </w:divBdr>
                                                      <w:divsChild>
                                                        <w:div w:id="250161319">
                                                          <w:marLeft w:val="0"/>
                                                          <w:marRight w:val="0"/>
                                                          <w:marTop w:val="0"/>
                                                          <w:marBottom w:val="0"/>
                                                          <w:divBdr>
                                                            <w:top w:val="none" w:sz="0" w:space="0" w:color="auto"/>
                                                            <w:left w:val="none" w:sz="0" w:space="0" w:color="auto"/>
                                                            <w:bottom w:val="none" w:sz="0" w:space="0" w:color="auto"/>
                                                            <w:right w:val="none" w:sz="0" w:space="0" w:color="auto"/>
                                                          </w:divBdr>
                                                        </w:div>
                                                      </w:divsChild>
                                                    </w:div>
                                                    <w:div w:id="111752560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45715477">
                                              <w:marLeft w:val="0"/>
                                              <w:marRight w:val="0"/>
                                              <w:marTop w:val="0"/>
                                              <w:marBottom w:val="0"/>
                                              <w:divBdr>
                                                <w:top w:val="none" w:sz="0" w:space="0" w:color="auto"/>
                                                <w:left w:val="none" w:sz="0" w:space="0" w:color="auto"/>
                                                <w:bottom w:val="none" w:sz="0" w:space="0" w:color="auto"/>
                                                <w:right w:val="none" w:sz="0" w:space="0" w:color="auto"/>
                                              </w:divBdr>
                                              <w:divsChild>
                                                <w:div w:id="2069451353">
                                                  <w:marLeft w:val="0"/>
                                                  <w:marRight w:val="0"/>
                                                  <w:marTop w:val="0"/>
                                                  <w:marBottom w:val="0"/>
                                                  <w:divBdr>
                                                    <w:top w:val="none" w:sz="0" w:space="0" w:color="auto"/>
                                                    <w:left w:val="none" w:sz="0" w:space="0" w:color="auto"/>
                                                    <w:bottom w:val="none" w:sz="0" w:space="0" w:color="auto"/>
                                                    <w:right w:val="none" w:sz="0" w:space="0" w:color="auto"/>
                                                  </w:divBdr>
                                                  <w:divsChild>
                                                    <w:div w:id="2015910278">
                                                      <w:marLeft w:val="0"/>
                                                      <w:marRight w:val="0"/>
                                                      <w:marTop w:val="0"/>
                                                      <w:marBottom w:val="0"/>
                                                      <w:divBdr>
                                                        <w:top w:val="none" w:sz="0" w:space="0" w:color="auto"/>
                                                        <w:left w:val="none" w:sz="0" w:space="0" w:color="auto"/>
                                                        <w:bottom w:val="none" w:sz="0" w:space="0" w:color="auto"/>
                                                        <w:right w:val="none" w:sz="0" w:space="0" w:color="auto"/>
                                                      </w:divBdr>
                                                      <w:divsChild>
                                                        <w:div w:id="15543886">
                                                          <w:marLeft w:val="0"/>
                                                          <w:marRight w:val="0"/>
                                                          <w:marTop w:val="0"/>
                                                          <w:marBottom w:val="0"/>
                                                          <w:divBdr>
                                                            <w:top w:val="none" w:sz="0" w:space="0" w:color="auto"/>
                                                            <w:left w:val="none" w:sz="0" w:space="0" w:color="auto"/>
                                                            <w:bottom w:val="none" w:sz="0" w:space="0" w:color="auto"/>
                                                            <w:right w:val="none" w:sz="0" w:space="0" w:color="auto"/>
                                                          </w:divBdr>
                                                        </w:div>
                                                      </w:divsChild>
                                                    </w:div>
                                                    <w:div w:id="32887096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39789170">
                                              <w:marLeft w:val="0"/>
                                              <w:marRight w:val="0"/>
                                              <w:marTop w:val="0"/>
                                              <w:marBottom w:val="0"/>
                                              <w:divBdr>
                                                <w:top w:val="none" w:sz="0" w:space="0" w:color="auto"/>
                                                <w:left w:val="none" w:sz="0" w:space="0" w:color="auto"/>
                                                <w:bottom w:val="none" w:sz="0" w:space="0" w:color="auto"/>
                                                <w:right w:val="none" w:sz="0" w:space="0" w:color="auto"/>
                                              </w:divBdr>
                                              <w:divsChild>
                                                <w:div w:id="945697856">
                                                  <w:marLeft w:val="0"/>
                                                  <w:marRight w:val="0"/>
                                                  <w:marTop w:val="0"/>
                                                  <w:marBottom w:val="0"/>
                                                  <w:divBdr>
                                                    <w:top w:val="none" w:sz="0" w:space="0" w:color="auto"/>
                                                    <w:left w:val="none" w:sz="0" w:space="0" w:color="auto"/>
                                                    <w:bottom w:val="none" w:sz="0" w:space="0" w:color="auto"/>
                                                    <w:right w:val="none" w:sz="0" w:space="0" w:color="auto"/>
                                                  </w:divBdr>
                                                  <w:divsChild>
                                                    <w:div w:id="911428843">
                                                      <w:marLeft w:val="0"/>
                                                      <w:marRight w:val="0"/>
                                                      <w:marTop w:val="0"/>
                                                      <w:marBottom w:val="0"/>
                                                      <w:divBdr>
                                                        <w:top w:val="none" w:sz="0" w:space="0" w:color="auto"/>
                                                        <w:left w:val="none" w:sz="0" w:space="0" w:color="auto"/>
                                                        <w:bottom w:val="none" w:sz="0" w:space="0" w:color="auto"/>
                                                        <w:right w:val="none" w:sz="0" w:space="0" w:color="auto"/>
                                                      </w:divBdr>
                                                      <w:divsChild>
                                                        <w:div w:id="2026593011">
                                                          <w:marLeft w:val="0"/>
                                                          <w:marRight w:val="0"/>
                                                          <w:marTop w:val="0"/>
                                                          <w:marBottom w:val="0"/>
                                                          <w:divBdr>
                                                            <w:top w:val="none" w:sz="0" w:space="0" w:color="auto"/>
                                                            <w:left w:val="none" w:sz="0" w:space="0" w:color="auto"/>
                                                            <w:bottom w:val="none" w:sz="0" w:space="0" w:color="auto"/>
                                                            <w:right w:val="none" w:sz="0" w:space="0" w:color="auto"/>
                                                          </w:divBdr>
                                                        </w:div>
                                                      </w:divsChild>
                                                    </w:div>
                                                    <w:div w:id="8272557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284267">
                          <w:marLeft w:val="0"/>
                          <w:marRight w:val="0"/>
                          <w:marTop w:val="0"/>
                          <w:marBottom w:val="0"/>
                          <w:divBdr>
                            <w:top w:val="none" w:sz="0" w:space="0" w:color="auto"/>
                            <w:left w:val="none" w:sz="0" w:space="0" w:color="auto"/>
                            <w:bottom w:val="none" w:sz="0" w:space="0" w:color="auto"/>
                            <w:right w:val="none" w:sz="0" w:space="0" w:color="auto"/>
                          </w:divBdr>
                          <w:divsChild>
                            <w:div w:id="425732674">
                              <w:marLeft w:val="0"/>
                              <w:marRight w:val="0"/>
                              <w:marTop w:val="0"/>
                              <w:marBottom w:val="0"/>
                              <w:divBdr>
                                <w:top w:val="none" w:sz="0" w:space="0" w:color="auto"/>
                                <w:left w:val="none" w:sz="0" w:space="0" w:color="auto"/>
                                <w:bottom w:val="none" w:sz="0" w:space="0" w:color="auto"/>
                                <w:right w:val="none" w:sz="0" w:space="0" w:color="auto"/>
                              </w:divBdr>
                              <w:divsChild>
                                <w:div w:id="1004477928">
                                  <w:marLeft w:val="0"/>
                                  <w:marRight w:val="0"/>
                                  <w:marTop w:val="0"/>
                                  <w:marBottom w:val="480"/>
                                  <w:divBdr>
                                    <w:top w:val="none" w:sz="0" w:space="0" w:color="auto"/>
                                    <w:left w:val="none" w:sz="0" w:space="0" w:color="auto"/>
                                    <w:bottom w:val="none" w:sz="0" w:space="0" w:color="auto"/>
                                    <w:right w:val="none" w:sz="0" w:space="0" w:color="auto"/>
                                  </w:divBdr>
                                  <w:divsChild>
                                    <w:div w:id="1040742749">
                                      <w:marLeft w:val="0"/>
                                      <w:marRight w:val="0"/>
                                      <w:marTop w:val="0"/>
                                      <w:marBottom w:val="0"/>
                                      <w:divBdr>
                                        <w:top w:val="none" w:sz="0" w:space="0" w:color="auto"/>
                                        <w:left w:val="none" w:sz="0" w:space="0" w:color="auto"/>
                                        <w:bottom w:val="none" w:sz="0" w:space="0" w:color="auto"/>
                                        <w:right w:val="none" w:sz="0" w:space="0" w:color="auto"/>
                                      </w:divBdr>
                                    </w:div>
                                    <w:div w:id="781344773">
                                      <w:marLeft w:val="0"/>
                                      <w:marRight w:val="0"/>
                                      <w:marTop w:val="0"/>
                                      <w:marBottom w:val="0"/>
                                      <w:divBdr>
                                        <w:top w:val="none" w:sz="0" w:space="0" w:color="auto"/>
                                        <w:left w:val="none" w:sz="0" w:space="0" w:color="auto"/>
                                        <w:bottom w:val="none" w:sz="0" w:space="0" w:color="auto"/>
                                        <w:right w:val="none" w:sz="0" w:space="0" w:color="auto"/>
                                      </w:divBdr>
                                      <w:divsChild>
                                        <w:div w:id="1052847471">
                                          <w:marLeft w:val="0"/>
                                          <w:marRight w:val="0"/>
                                          <w:marTop w:val="0"/>
                                          <w:marBottom w:val="0"/>
                                          <w:divBdr>
                                            <w:top w:val="none" w:sz="0" w:space="0" w:color="auto"/>
                                            <w:left w:val="none" w:sz="0" w:space="0" w:color="auto"/>
                                            <w:bottom w:val="none" w:sz="0" w:space="0" w:color="auto"/>
                                            <w:right w:val="none" w:sz="0" w:space="0" w:color="auto"/>
                                          </w:divBdr>
                                          <w:divsChild>
                                            <w:div w:id="1267424714">
                                              <w:marLeft w:val="0"/>
                                              <w:marRight w:val="0"/>
                                              <w:marTop w:val="0"/>
                                              <w:marBottom w:val="0"/>
                                              <w:divBdr>
                                                <w:top w:val="none" w:sz="0" w:space="0" w:color="auto"/>
                                                <w:left w:val="none" w:sz="0" w:space="0" w:color="auto"/>
                                                <w:bottom w:val="none" w:sz="0" w:space="0" w:color="auto"/>
                                                <w:right w:val="none" w:sz="0" w:space="0" w:color="auto"/>
                                              </w:divBdr>
                                              <w:divsChild>
                                                <w:div w:id="540827681">
                                                  <w:marLeft w:val="0"/>
                                                  <w:marRight w:val="0"/>
                                                  <w:marTop w:val="0"/>
                                                  <w:marBottom w:val="390"/>
                                                  <w:divBdr>
                                                    <w:top w:val="none" w:sz="0" w:space="0" w:color="auto"/>
                                                    <w:left w:val="none" w:sz="0" w:space="0" w:color="auto"/>
                                                    <w:bottom w:val="none" w:sz="0" w:space="0" w:color="auto"/>
                                                    <w:right w:val="none" w:sz="0" w:space="0" w:color="auto"/>
                                                  </w:divBdr>
                                                </w:div>
                                                <w:div w:id="18717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8556">
                                          <w:marLeft w:val="0"/>
                                          <w:marRight w:val="0"/>
                                          <w:marTop w:val="0"/>
                                          <w:marBottom w:val="0"/>
                                          <w:divBdr>
                                            <w:top w:val="none" w:sz="0" w:space="0" w:color="auto"/>
                                            <w:left w:val="none" w:sz="0" w:space="0" w:color="auto"/>
                                            <w:bottom w:val="none" w:sz="0" w:space="0" w:color="auto"/>
                                            <w:right w:val="none" w:sz="0" w:space="0" w:color="auto"/>
                                          </w:divBdr>
                                          <w:divsChild>
                                            <w:div w:id="490296433">
                                              <w:marLeft w:val="0"/>
                                              <w:marRight w:val="0"/>
                                              <w:marTop w:val="0"/>
                                              <w:marBottom w:val="0"/>
                                              <w:divBdr>
                                                <w:top w:val="none" w:sz="0" w:space="0" w:color="auto"/>
                                                <w:left w:val="none" w:sz="0" w:space="0" w:color="auto"/>
                                                <w:bottom w:val="none" w:sz="0" w:space="0" w:color="auto"/>
                                                <w:right w:val="none" w:sz="0" w:space="0" w:color="auto"/>
                                              </w:divBdr>
                                            </w:div>
                                            <w:div w:id="1199780806">
                                              <w:marLeft w:val="1500"/>
                                              <w:marRight w:val="0"/>
                                              <w:marTop w:val="0"/>
                                              <w:marBottom w:val="390"/>
                                              <w:divBdr>
                                                <w:top w:val="none" w:sz="0" w:space="0" w:color="auto"/>
                                                <w:left w:val="none" w:sz="0" w:space="0" w:color="auto"/>
                                                <w:bottom w:val="none" w:sz="0" w:space="0" w:color="auto"/>
                                                <w:right w:val="none" w:sz="0" w:space="0" w:color="auto"/>
                                              </w:divBdr>
                                              <w:divsChild>
                                                <w:div w:id="5568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8242">
                                          <w:marLeft w:val="0"/>
                                          <w:marRight w:val="0"/>
                                          <w:marTop w:val="0"/>
                                          <w:marBottom w:val="0"/>
                                          <w:divBdr>
                                            <w:top w:val="none" w:sz="0" w:space="0" w:color="auto"/>
                                            <w:left w:val="none" w:sz="0" w:space="0" w:color="auto"/>
                                            <w:bottom w:val="none" w:sz="0" w:space="0" w:color="auto"/>
                                            <w:right w:val="none" w:sz="0" w:space="0" w:color="auto"/>
                                          </w:divBdr>
                                          <w:divsChild>
                                            <w:div w:id="1356468881">
                                              <w:marLeft w:val="0"/>
                                              <w:marRight w:val="0"/>
                                              <w:marTop w:val="0"/>
                                              <w:marBottom w:val="0"/>
                                              <w:divBdr>
                                                <w:top w:val="none" w:sz="0" w:space="0" w:color="auto"/>
                                                <w:left w:val="none" w:sz="0" w:space="0" w:color="auto"/>
                                                <w:bottom w:val="none" w:sz="0" w:space="0" w:color="auto"/>
                                                <w:right w:val="none" w:sz="0" w:space="0" w:color="auto"/>
                                              </w:divBdr>
                                            </w:div>
                                            <w:div w:id="1768110700">
                                              <w:marLeft w:val="1500"/>
                                              <w:marRight w:val="0"/>
                                              <w:marTop w:val="0"/>
                                              <w:marBottom w:val="390"/>
                                              <w:divBdr>
                                                <w:top w:val="none" w:sz="0" w:space="0" w:color="auto"/>
                                                <w:left w:val="none" w:sz="0" w:space="0" w:color="auto"/>
                                                <w:bottom w:val="none" w:sz="0" w:space="0" w:color="auto"/>
                                                <w:right w:val="none" w:sz="0" w:space="0" w:color="auto"/>
                                              </w:divBdr>
                                              <w:divsChild>
                                                <w:div w:id="16658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28427">
                                          <w:marLeft w:val="0"/>
                                          <w:marRight w:val="0"/>
                                          <w:marTop w:val="0"/>
                                          <w:marBottom w:val="0"/>
                                          <w:divBdr>
                                            <w:top w:val="none" w:sz="0" w:space="0" w:color="auto"/>
                                            <w:left w:val="none" w:sz="0" w:space="0" w:color="auto"/>
                                            <w:bottom w:val="none" w:sz="0" w:space="0" w:color="auto"/>
                                            <w:right w:val="none" w:sz="0" w:space="0" w:color="auto"/>
                                          </w:divBdr>
                                          <w:divsChild>
                                            <w:div w:id="1000158676">
                                              <w:marLeft w:val="0"/>
                                              <w:marRight w:val="0"/>
                                              <w:marTop w:val="0"/>
                                              <w:marBottom w:val="0"/>
                                              <w:divBdr>
                                                <w:top w:val="none" w:sz="0" w:space="0" w:color="auto"/>
                                                <w:left w:val="none" w:sz="0" w:space="0" w:color="auto"/>
                                                <w:bottom w:val="none" w:sz="0" w:space="0" w:color="auto"/>
                                                <w:right w:val="none" w:sz="0" w:space="0" w:color="auto"/>
                                              </w:divBdr>
                                            </w:div>
                                            <w:div w:id="1301813207">
                                              <w:marLeft w:val="1500"/>
                                              <w:marRight w:val="0"/>
                                              <w:marTop w:val="0"/>
                                              <w:marBottom w:val="390"/>
                                              <w:divBdr>
                                                <w:top w:val="none" w:sz="0" w:space="0" w:color="auto"/>
                                                <w:left w:val="none" w:sz="0" w:space="0" w:color="auto"/>
                                                <w:bottom w:val="none" w:sz="0" w:space="0" w:color="auto"/>
                                                <w:right w:val="none" w:sz="0" w:space="0" w:color="auto"/>
                                              </w:divBdr>
                                              <w:divsChild>
                                                <w:div w:id="2318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2727">
                                          <w:marLeft w:val="0"/>
                                          <w:marRight w:val="0"/>
                                          <w:marTop w:val="0"/>
                                          <w:marBottom w:val="0"/>
                                          <w:divBdr>
                                            <w:top w:val="none" w:sz="0" w:space="0" w:color="auto"/>
                                            <w:left w:val="none" w:sz="0" w:space="0" w:color="auto"/>
                                            <w:bottom w:val="none" w:sz="0" w:space="0" w:color="auto"/>
                                            <w:right w:val="none" w:sz="0" w:space="0" w:color="auto"/>
                                          </w:divBdr>
                                          <w:divsChild>
                                            <w:div w:id="295720691">
                                              <w:marLeft w:val="0"/>
                                              <w:marRight w:val="0"/>
                                              <w:marTop w:val="0"/>
                                              <w:marBottom w:val="0"/>
                                              <w:divBdr>
                                                <w:top w:val="none" w:sz="0" w:space="0" w:color="auto"/>
                                                <w:left w:val="none" w:sz="0" w:space="0" w:color="auto"/>
                                                <w:bottom w:val="none" w:sz="0" w:space="0" w:color="auto"/>
                                                <w:right w:val="none" w:sz="0" w:space="0" w:color="auto"/>
                                              </w:divBdr>
                                            </w:div>
                                            <w:div w:id="1429889686">
                                              <w:marLeft w:val="1500"/>
                                              <w:marRight w:val="0"/>
                                              <w:marTop w:val="0"/>
                                              <w:marBottom w:val="0"/>
                                              <w:divBdr>
                                                <w:top w:val="none" w:sz="0" w:space="0" w:color="auto"/>
                                                <w:left w:val="none" w:sz="0" w:space="0" w:color="auto"/>
                                                <w:bottom w:val="none" w:sz="0" w:space="0" w:color="auto"/>
                                                <w:right w:val="none" w:sz="0" w:space="0" w:color="auto"/>
                                              </w:divBdr>
                                              <w:divsChild>
                                                <w:div w:id="15235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60996">
                                  <w:marLeft w:val="0"/>
                                  <w:marRight w:val="0"/>
                                  <w:marTop w:val="0"/>
                                  <w:marBottom w:val="480"/>
                                  <w:divBdr>
                                    <w:top w:val="none" w:sz="0" w:space="0" w:color="auto"/>
                                    <w:left w:val="none" w:sz="0" w:space="0" w:color="auto"/>
                                    <w:bottom w:val="none" w:sz="0" w:space="0" w:color="auto"/>
                                    <w:right w:val="none" w:sz="0" w:space="0" w:color="auto"/>
                                  </w:divBdr>
                                  <w:divsChild>
                                    <w:div w:id="1473325194">
                                      <w:marLeft w:val="0"/>
                                      <w:marRight w:val="0"/>
                                      <w:marTop w:val="0"/>
                                      <w:marBottom w:val="0"/>
                                      <w:divBdr>
                                        <w:top w:val="none" w:sz="0" w:space="0" w:color="auto"/>
                                        <w:left w:val="none" w:sz="0" w:space="0" w:color="auto"/>
                                        <w:bottom w:val="none" w:sz="0" w:space="0" w:color="auto"/>
                                        <w:right w:val="none" w:sz="0" w:space="0" w:color="auto"/>
                                      </w:divBdr>
                                    </w:div>
                                    <w:div w:id="824932508">
                                      <w:marLeft w:val="0"/>
                                      <w:marRight w:val="0"/>
                                      <w:marTop w:val="0"/>
                                      <w:marBottom w:val="0"/>
                                      <w:divBdr>
                                        <w:top w:val="none" w:sz="0" w:space="0" w:color="auto"/>
                                        <w:left w:val="none" w:sz="0" w:space="0" w:color="auto"/>
                                        <w:bottom w:val="none" w:sz="0" w:space="0" w:color="auto"/>
                                        <w:right w:val="none" w:sz="0" w:space="0" w:color="auto"/>
                                      </w:divBdr>
                                      <w:divsChild>
                                        <w:div w:id="670453755">
                                          <w:marLeft w:val="0"/>
                                          <w:marRight w:val="0"/>
                                          <w:marTop w:val="0"/>
                                          <w:marBottom w:val="0"/>
                                          <w:divBdr>
                                            <w:top w:val="none" w:sz="0" w:space="0" w:color="auto"/>
                                            <w:left w:val="none" w:sz="0" w:space="0" w:color="auto"/>
                                            <w:bottom w:val="none" w:sz="0" w:space="0" w:color="auto"/>
                                            <w:right w:val="none" w:sz="0" w:space="0" w:color="auto"/>
                                          </w:divBdr>
                                          <w:divsChild>
                                            <w:div w:id="1951431730">
                                              <w:marLeft w:val="0"/>
                                              <w:marRight w:val="0"/>
                                              <w:marTop w:val="0"/>
                                              <w:marBottom w:val="0"/>
                                              <w:divBdr>
                                                <w:top w:val="none" w:sz="0" w:space="0" w:color="auto"/>
                                                <w:left w:val="none" w:sz="0" w:space="0" w:color="auto"/>
                                                <w:bottom w:val="none" w:sz="0" w:space="0" w:color="auto"/>
                                                <w:right w:val="none" w:sz="0" w:space="0" w:color="auto"/>
                                              </w:divBdr>
                                              <w:divsChild>
                                                <w:div w:id="1237473749">
                                                  <w:marLeft w:val="0"/>
                                                  <w:marRight w:val="0"/>
                                                  <w:marTop w:val="0"/>
                                                  <w:marBottom w:val="0"/>
                                                  <w:divBdr>
                                                    <w:top w:val="none" w:sz="0" w:space="0" w:color="auto"/>
                                                    <w:left w:val="none" w:sz="0" w:space="0" w:color="auto"/>
                                                    <w:bottom w:val="none" w:sz="0" w:space="0" w:color="auto"/>
                                                    <w:right w:val="none" w:sz="0" w:space="0" w:color="auto"/>
                                                  </w:divBdr>
                                                  <w:divsChild>
                                                    <w:div w:id="1221095233">
                                                      <w:marLeft w:val="0"/>
                                                      <w:marRight w:val="0"/>
                                                      <w:marTop w:val="0"/>
                                                      <w:marBottom w:val="195"/>
                                                      <w:divBdr>
                                                        <w:top w:val="none" w:sz="0" w:space="0" w:color="auto"/>
                                                        <w:left w:val="none" w:sz="0" w:space="0" w:color="auto"/>
                                                        <w:bottom w:val="none" w:sz="0" w:space="0" w:color="auto"/>
                                                        <w:right w:val="none" w:sz="0" w:space="0" w:color="auto"/>
                                                      </w:divBdr>
                                                    </w:div>
                                                  </w:divsChild>
                                                </w:div>
                                                <w:div w:id="1792671750">
                                                  <w:marLeft w:val="0"/>
                                                  <w:marRight w:val="0"/>
                                                  <w:marTop w:val="0"/>
                                                  <w:marBottom w:val="105"/>
                                                  <w:divBdr>
                                                    <w:top w:val="none" w:sz="0" w:space="0" w:color="auto"/>
                                                    <w:left w:val="none" w:sz="0" w:space="0" w:color="auto"/>
                                                    <w:bottom w:val="none" w:sz="0" w:space="0" w:color="auto"/>
                                                    <w:right w:val="none" w:sz="0" w:space="0" w:color="auto"/>
                                                  </w:divBdr>
                                                </w:div>
                                                <w:div w:id="1993727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562210626">
                                          <w:marLeft w:val="0"/>
                                          <w:marRight w:val="0"/>
                                          <w:marTop w:val="0"/>
                                          <w:marBottom w:val="0"/>
                                          <w:divBdr>
                                            <w:top w:val="none" w:sz="0" w:space="0" w:color="auto"/>
                                            <w:left w:val="none" w:sz="0" w:space="0" w:color="auto"/>
                                            <w:bottom w:val="none" w:sz="0" w:space="0" w:color="auto"/>
                                            <w:right w:val="none" w:sz="0" w:space="0" w:color="auto"/>
                                          </w:divBdr>
                                          <w:divsChild>
                                            <w:div w:id="1047725339">
                                              <w:marLeft w:val="0"/>
                                              <w:marRight w:val="0"/>
                                              <w:marTop w:val="0"/>
                                              <w:marBottom w:val="0"/>
                                              <w:divBdr>
                                                <w:top w:val="none" w:sz="0" w:space="0" w:color="auto"/>
                                                <w:left w:val="none" w:sz="0" w:space="0" w:color="auto"/>
                                                <w:bottom w:val="none" w:sz="0" w:space="0" w:color="auto"/>
                                                <w:right w:val="none" w:sz="0" w:space="0" w:color="auto"/>
                                              </w:divBdr>
                                              <w:divsChild>
                                                <w:div w:id="1627614812">
                                                  <w:marLeft w:val="0"/>
                                                  <w:marRight w:val="0"/>
                                                  <w:marTop w:val="0"/>
                                                  <w:marBottom w:val="195"/>
                                                  <w:divBdr>
                                                    <w:top w:val="none" w:sz="0" w:space="0" w:color="auto"/>
                                                    <w:left w:val="none" w:sz="0" w:space="0" w:color="auto"/>
                                                    <w:bottom w:val="none" w:sz="0" w:space="0" w:color="auto"/>
                                                    <w:right w:val="none" w:sz="0" w:space="0" w:color="auto"/>
                                                  </w:divBdr>
                                                </w:div>
                                                <w:div w:id="398065816">
                                                  <w:marLeft w:val="1740"/>
                                                  <w:marRight w:val="0"/>
                                                  <w:marTop w:val="0"/>
                                                  <w:marBottom w:val="0"/>
                                                  <w:divBdr>
                                                    <w:top w:val="none" w:sz="0" w:space="0" w:color="auto"/>
                                                    <w:left w:val="none" w:sz="0" w:space="0" w:color="auto"/>
                                                    <w:bottom w:val="none" w:sz="0" w:space="0" w:color="auto"/>
                                                    <w:right w:val="none" w:sz="0" w:space="0" w:color="auto"/>
                                                  </w:divBdr>
                                                  <w:divsChild>
                                                    <w:div w:id="18930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18388">
                                          <w:marLeft w:val="0"/>
                                          <w:marRight w:val="0"/>
                                          <w:marTop w:val="0"/>
                                          <w:marBottom w:val="0"/>
                                          <w:divBdr>
                                            <w:top w:val="none" w:sz="0" w:space="0" w:color="auto"/>
                                            <w:left w:val="none" w:sz="0" w:space="0" w:color="auto"/>
                                            <w:bottom w:val="none" w:sz="0" w:space="0" w:color="auto"/>
                                            <w:right w:val="none" w:sz="0" w:space="0" w:color="auto"/>
                                          </w:divBdr>
                                          <w:divsChild>
                                            <w:div w:id="1421953395">
                                              <w:marLeft w:val="0"/>
                                              <w:marRight w:val="0"/>
                                              <w:marTop w:val="0"/>
                                              <w:marBottom w:val="0"/>
                                              <w:divBdr>
                                                <w:top w:val="none" w:sz="0" w:space="0" w:color="auto"/>
                                                <w:left w:val="none" w:sz="0" w:space="0" w:color="auto"/>
                                                <w:bottom w:val="none" w:sz="0" w:space="0" w:color="auto"/>
                                                <w:right w:val="none" w:sz="0" w:space="0" w:color="auto"/>
                                              </w:divBdr>
                                              <w:divsChild>
                                                <w:div w:id="770011416">
                                                  <w:marLeft w:val="0"/>
                                                  <w:marRight w:val="0"/>
                                                  <w:marTop w:val="0"/>
                                                  <w:marBottom w:val="195"/>
                                                  <w:divBdr>
                                                    <w:top w:val="none" w:sz="0" w:space="0" w:color="auto"/>
                                                    <w:left w:val="none" w:sz="0" w:space="0" w:color="auto"/>
                                                    <w:bottom w:val="none" w:sz="0" w:space="0" w:color="auto"/>
                                                    <w:right w:val="none" w:sz="0" w:space="0" w:color="auto"/>
                                                  </w:divBdr>
                                                </w:div>
                                                <w:div w:id="468397235">
                                                  <w:marLeft w:val="1740"/>
                                                  <w:marRight w:val="0"/>
                                                  <w:marTop w:val="0"/>
                                                  <w:marBottom w:val="0"/>
                                                  <w:divBdr>
                                                    <w:top w:val="none" w:sz="0" w:space="0" w:color="auto"/>
                                                    <w:left w:val="none" w:sz="0" w:space="0" w:color="auto"/>
                                                    <w:bottom w:val="none" w:sz="0" w:space="0" w:color="auto"/>
                                                    <w:right w:val="none" w:sz="0" w:space="0" w:color="auto"/>
                                                  </w:divBdr>
                                                  <w:divsChild>
                                                    <w:div w:id="157623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6480">
                                          <w:marLeft w:val="0"/>
                                          <w:marRight w:val="0"/>
                                          <w:marTop w:val="0"/>
                                          <w:marBottom w:val="0"/>
                                          <w:divBdr>
                                            <w:top w:val="none" w:sz="0" w:space="0" w:color="auto"/>
                                            <w:left w:val="none" w:sz="0" w:space="0" w:color="auto"/>
                                            <w:bottom w:val="none" w:sz="0" w:space="0" w:color="auto"/>
                                            <w:right w:val="none" w:sz="0" w:space="0" w:color="auto"/>
                                          </w:divBdr>
                                          <w:divsChild>
                                            <w:div w:id="1166701618">
                                              <w:marLeft w:val="0"/>
                                              <w:marRight w:val="0"/>
                                              <w:marTop w:val="0"/>
                                              <w:marBottom w:val="0"/>
                                              <w:divBdr>
                                                <w:top w:val="none" w:sz="0" w:space="0" w:color="auto"/>
                                                <w:left w:val="none" w:sz="0" w:space="0" w:color="auto"/>
                                                <w:bottom w:val="none" w:sz="0" w:space="0" w:color="auto"/>
                                                <w:right w:val="none" w:sz="0" w:space="0" w:color="auto"/>
                                              </w:divBdr>
                                              <w:divsChild>
                                                <w:div w:id="845284572">
                                                  <w:marLeft w:val="0"/>
                                                  <w:marRight w:val="0"/>
                                                  <w:marTop w:val="0"/>
                                                  <w:marBottom w:val="195"/>
                                                  <w:divBdr>
                                                    <w:top w:val="none" w:sz="0" w:space="0" w:color="auto"/>
                                                    <w:left w:val="none" w:sz="0" w:space="0" w:color="auto"/>
                                                    <w:bottom w:val="none" w:sz="0" w:space="0" w:color="auto"/>
                                                    <w:right w:val="none" w:sz="0" w:space="0" w:color="auto"/>
                                                  </w:divBdr>
                                                </w:div>
                                                <w:div w:id="1355769565">
                                                  <w:marLeft w:val="1740"/>
                                                  <w:marRight w:val="0"/>
                                                  <w:marTop w:val="0"/>
                                                  <w:marBottom w:val="0"/>
                                                  <w:divBdr>
                                                    <w:top w:val="none" w:sz="0" w:space="0" w:color="auto"/>
                                                    <w:left w:val="none" w:sz="0" w:space="0" w:color="auto"/>
                                                    <w:bottom w:val="none" w:sz="0" w:space="0" w:color="auto"/>
                                                    <w:right w:val="none" w:sz="0" w:space="0" w:color="auto"/>
                                                  </w:divBdr>
                                                  <w:divsChild>
                                                    <w:div w:id="18871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7215">
                                          <w:marLeft w:val="0"/>
                                          <w:marRight w:val="0"/>
                                          <w:marTop w:val="0"/>
                                          <w:marBottom w:val="0"/>
                                          <w:divBdr>
                                            <w:top w:val="none" w:sz="0" w:space="0" w:color="auto"/>
                                            <w:left w:val="none" w:sz="0" w:space="0" w:color="auto"/>
                                            <w:bottom w:val="none" w:sz="0" w:space="0" w:color="auto"/>
                                            <w:right w:val="none" w:sz="0" w:space="0" w:color="auto"/>
                                          </w:divBdr>
                                          <w:divsChild>
                                            <w:div w:id="1710641110">
                                              <w:marLeft w:val="0"/>
                                              <w:marRight w:val="0"/>
                                              <w:marTop w:val="0"/>
                                              <w:marBottom w:val="0"/>
                                              <w:divBdr>
                                                <w:top w:val="none" w:sz="0" w:space="0" w:color="auto"/>
                                                <w:left w:val="none" w:sz="0" w:space="0" w:color="auto"/>
                                                <w:bottom w:val="none" w:sz="0" w:space="0" w:color="auto"/>
                                                <w:right w:val="none" w:sz="0" w:space="0" w:color="auto"/>
                                              </w:divBdr>
                                              <w:divsChild>
                                                <w:div w:id="2091534047">
                                                  <w:marLeft w:val="0"/>
                                                  <w:marRight w:val="0"/>
                                                  <w:marTop w:val="0"/>
                                                  <w:marBottom w:val="195"/>
                                                  <w:divBdr>
                                                    <w:top w:val="none" w:sz="0" w:space="0" w:color="auto"/>
                                                    <w:left w:val="none" w:sz="0" w:space="0" w:color="auto"/>
                                                    <w:bottom w:val="none" w:sz="0" w:space="0" w:color="auto"/>
                                                    <w:right w:val="none" w:sz="0" w:space="0" w:color="auto"/>
                                                  </w:divBdr>
                                                </w:div>
                                                <w:div w:id="2050639503">
                                                  <w:marLeft w:val="1740"/>
                                                  <w:marRight w:val="0"/>
                                                  <w:marTop w:val="0"/>
                                                  <w:marBottom w:val="0"/>
                                                  <w:divBdr>
                                                    <w:top w:val="none" w:sz="0" w:space="0" w:color="auto"/>
                                                    <w:left w:val="none" w:sz="0" w:space="0" w:color="auto"/>
                                                    <w:bottom w:val="none" w:sz="0" w:space="0" w:color="auto"/>
                                                    <w:right w:val="none" w:sz="0" w:space="0" w:color="auto"/>
                                                  </w:divBdr>
                                                  <w:divsChild>
                                                    <w:div w:id="21322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364197">
      <w:bodyDiv w:val="1"/>
      <w:marLeft w:val="0"/>
      <w:marRight w:val="0"/>
      <w:marTop w:val="0"/>
      <w:marBottom w:val="0"/>
      <w:divBdr>
        <w:top w:val="none" w:sz="0" w:space="0" w:color="auto"/>
        <w:left w:val="none" w:sz="0" w:space="0" w:color="auto"/>
        <w:bottom w:val="none" w:sz="0" w:space="0" w:color="auto"/>
        <w:right w:val="none" w:sz="0" w:space="0" w:color="auto"/>
      </w:divBdr>
      <w:divsChild>
        <w:div w:id="499582450">
          <w:blockQuote w:val="1"/>
          <w:marLeft w:val="0"/>
          <w:marRight w:val="0"/>
          <w:marTop w:val="0"/>
          <w:marBottom w:val="0"/>
          <w:divBdr>
            <w:top w:val="none" w:sz="0" w:space="0" w:color="auto"/>
            <w:left w:val="none" w:sz="0" w:space="0" w:color="auto"/>
            <w:bottom w:val="none" w:sz="0" w:space="0" w:color="auto"/>
            <w:right w:val="none" w:sz="0" w:space="0" w:color="auto"/>
          </w:divBdr>
          <w:divsChild>
            <w:div w:id="971131199">
              <w:marLeft w:val="0"/>
              <w:marRight w:val="0"/>
              <w:marTop w:val="0"/>
              <w:marBottom w:val="0"/>
              <w:divBdr>
                <w:top w:val="none" w:sz="0" w:space="0" w:color="auto"/>
                <w:left w:val="none" w:sz="0" w:space="0" w:color="auto"/>
                <w:bottom w:val="none" w:sz="0" w:space="0" w:color="auto"/>
                <w:right w:val="none" w:sz="0" w:space="0" w:color="auto"/>
              </w:divBdr>
              <w:divsChild>
                <w:div w:id="736242002">
                  <w:marLeft w:val="0"/>
                  <w:marRight w:val="0"/>
                  <w:marTop w:val="0"/>
                  <w:marBottom w:val="0"/>
                  <w:divBdr>
                    <w:top w:val="none" w:sz="0" w:space="0" w:color="auto"/>
                    <w:left w:val="none" w:sz="0" w:space="0" w:color="auto"/>
                    <w:bottom w:val="none" w:sz="0" w:space="0" w:color="auto"/>
                    <w:right w:val="none" w:sz="0" w:space="0" w:color="auto"/>
                  </w:divBdr>
                  <w:divsChild>
                    <w:div w:id="851383058">
                      <w:marLeft w:val="0"/>
                      <w:marRight w:val="0"/>
                      <w:marTop w:val="0"/>
                      <w:marBottom w:val="0"/>
                      <w:divBdr>
                        <w:top w:val="none" w:sz="0" w:space="0" w:color="auto"/>
                        <w:left w:val="none" w:sz="0" w:space="0" w:color="auto"/>
                        <w:bottom w:val="none" w:sz="0" w:space="0" w:color="auto"/>
                        <w:right w:val="none" w:sz="0" w:space="0" w:color="auto"/>
                      </w:divBdr>
                      <w:divsChild>
                        <w:div w:id="887641602">
                          <w:marLeft w:val="0"/>
                          <w:marRight w:val="0"/>
                          <w:marTop w:val="0"/>
                          <w:marBottom w:val="0"/>
                          <w:divBdr>
                            <w:top w:val="none" w:sz="0" w:space="0" w:color="auto"/>
                            <w:left w:val="none" w:sz="0" w:space="0" w:color="auto"/>
                            <w:bottom w:val="none" w:sz="0" w:space="0" w:color="auto"/>
                            <w:right w:val="none" w:sz="0" w:space="0" w:color="auto"/>
                          </w:divBdr>
                          <w:divsChild>
                            <w:div w:id="2127430040">
                              <w:marLeft w:val="0"/>
                              <w:marRight w:val="0"/>
                              <w:marTop w:val="0"/>
                              <w:marBottom w:val="0"/>
                              <w:divBdr>
                                <w:top w:val="none" w:sz="0" w:space="0" w:color="auto"/>
                                <w:left w:val="none" w:sz="0" w:space="0" w:color="auto"/>
                                <w:bottom w:val="none" w:sz="0" w:space="0" w:color="auto"/>
                                <w:right w:val="none" w:sz="0" w:space="0" w:color="auto"/>
                              </w:divBdr>
                              <w:divsChild>
                                <w:div w:id="2113933984">
                                  <w:marLeft w:val="0"/>
                                  <w:marRight w:val="0"/>
                                  <w:marTop w:val="0"/>
                                  <w:marBottom w:val="0"/>
                                  <w:divBdr>
                                    <w:top w:val="none" w:sz="0" w:space="0" w:color="auto"/>
                                    <w:left w:val="none" w:sz="0" w:space="0" w:color="auto"/>
                                    <w:bottom w:val="none" w:sz="0" w:space="0" w:color="auto"/>
                                    <w:right w:val="none" w:sz="0" w:space="0" w:color="auto"/>
                                  </w:divBdr>
                                  <w:divsChild>
                                    <w:div w:id="162817982">
                                      <w:marLeft w:val="0"/>
                                      <w:marRight w:val="0"/>
                                      <w:marTop w:val="0"/>
                                      <w:marBottom w:val="0"/>
                                      <w:divBdr>
                                        <w:top w:val="none" w:sz="0" w:space="0" w:color="auto"/>
                                        <w:left w:val="none" w:sz="0" w:space="0" w:color="auto"/>
                                        <w:bottom w:val="none" w:sz="0" w:space="0" w:color="auto"/>
                                        <w:right w:val="none" w:sz="0" w:space="0" w:color="auto"/>
                                      </w:divBdr>
                                      <w:divsChild>
                                        <w:div w:id="705177176">
                                          <w:marLeft w:val="0"/>
                                          <w:marRight w:val="0"/>
                                          <w:marTop w:val="0"/>
                                          <w:marBottom w:val="0"/>
                                          <w:divBdr>
                                            <w:top w:val="none" w:sz="0" w:space="0" w:color="auto"/>
                                            <w:left w:val="none" w:sz="0" w:space="0" w:color="auto"/>
                                            <w:bottom w:val="none" w:sz="0" w:space="0" w:color="auto"/>
                                            <w:right w:val="none" w:sz="0" w:space="0" w:color="auto"/>
                                          </w:divBdr>
                                          <w:divsChild>
                                            <w:div w:id="1301612666">
                                              <w:marLeft w:val="0"/>
                                              <w:marRight w:val="0"/>
                                              <w:marTop w:val="0"/>
                                              <w:marBottom w:val="0"/>
                                              <w:divBdr>
                                                <w:top w:val="none" w:sz="0" w:space="0" w:color="auto"/>
                                                <w:left w:val="none" w:sz="0" w:space="0" w:color="auto"/>
                                                <w:bottom w:val="none" w:sz="0" w:space="0" w:color="auto"/>
                                                <w:right w:val="none" w:sz="0" w:space="0" w:color="auto"/>
                                              </w:divBdr>
                                              <w:divsChild>
                                                <w:div w:id="978848140">
                                                  <w:marLeft w:val="0"/>
                                                  <w:marRight w:val="0"/>
                                                  <w:marTop w:val="0"/>
                                                  <w:marBottom w:val="0"/>
                                                  <w:divBdr>
                                                    <w:top w:val="none" w:sz="0" w:space="0" w:color="auto"/>
                                                    <w:left w:val="none" w:sz="0" w:space="0" w:color="auto"/>
                                                    <w:bottom w:val="none" w:sz="0" w:space="0" w:color="auto"/>
                                                    <w:right w:val="none" w:sz="0" w:space="0" w:color="auto"/>
                                                  </w:divBdr>
                                                  <w:divsChild>
                                                    <w:div w:id="1685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835477">
      <w:bodyDiv w:val="1"/>
      <w:marLeft w:val="0"/>
      <w:marRight w:val="0"/>
      <w:marTop w:val="0"/>
      <w:marBottom w:val="0"/>
      <w:divBdr>
        <w:top w:val="none" w:sz="0" w:space="0" w:color="auto"/>
        <w:left w:val="none" w:sz="0" w:space="0" w:color="auto"/>
        <w:bottom w:val="none" w:sz="0" w:space="0" w:color="auto"/>
        <w:right w:val="none" w:sz="0" w:space="0" w:color="auto"/>
      </w:divBdr>
    </w:div>
    <w:div w:id="706108169">
      <w:bodyDiv w:val="1"/>
      <w:marLeft w:val="0"/>
      <w:marRight w:val="0"/>
      <w:marTop w:val="0"/>
      <w:marBottom w:val="0"/>
      <w:divBdr>
        <w:top w:val="none" w:sz="0" w:space="0" w:color="auto"/>
        <w:left w:val="none" w:sz="0" w:space="0" w:color="auto"/>
        <w:bottom w:val="none" w:sz="0" w:space="0" w:color="auto"/>
        <w:right w:val="none" w:sz="0" w:space="0" w:color="auto"/>
      </w:divBdr>
    </w:div>
    <w:div w:id="869756123">
      <w:bodyDiv w:val="1"/>
      <w:marLeft w:val="0"/>
      <w:marRight w:val="0"/>
      <w:marTop w:val="0"/>
      <w:marBottom w:val="0"/>
      <w:divBdr>
        <w:top w:val="none" w:sz="0" w:space="0" w:color="auto"/>
        <w:left w:val="none" w:sz="0" w:space="0" w:color="auto"/>
        <w:bottom w:val="none" w:sz="0" w:space="0" w:color="auto"/>
        <w:right w:val="none" w:sz="0" w:space="0" w:color="auto"/>
      </w:divBdr>
      <w:divsChild>
        <w:div w:id="1174148055">
          <w:blockQuote w:val="1"/>
          <w:marLeft w:val="0"/>
          <w:marRight w:val="0"/>
          <w:marTop w:val="0"/>
          <w:marBottom w:val="0"/>
          <w:divBdr>
            <w:top w:val="none" w:sz="0" w:space="0" w:color="auto"/>
            <w:left w:val="none" w:sz="0" w:space="0" w:color="auto"/>
            <w:bottom w:val="none" w:sz="0" w:space="0" w:color="auto"/>
            <w:right w:val="none" w:sz="0" w:space="0" w:color="auto"/>
          </w:divBdr>
          <w:divsChild>
            <w:div w:id="462625906">
              <w:marLeft w:val="0"/>
              <w:marRight w:val="0"/>
              <w:marTop w:val="0"/>
              <w:marBottom w:val="0"/>
              <w:divBdr>
                <w:top w:val="none" w:sz="0" w:space="0" w:color="auto"/>
                <w:left w:val="none" w:sz="0" w:space="0" w:color="auto"/>
                <w:bottom w:val="none" w:sz="0" w:space="0" w:color="auto"/>
                <w:right w:val="none" w:sz="0" w:space="0" w:color="auto"/>
              </w:divBdr>
              <w:divsChild>
                <w:div w:id="1825394701">
                  <w:marLeft w:val="0"/>
                  <w:marRight w:val="0"/>
                  <w:marTop w:val="0"/>
                  <w:marBottom w:val="0"/>
                  <w:divBdr>
                    <w:top w:val="none" w:sz="0" w:space="0" w:color="auto"/>
                    <w:left w:val="none" w:sz="0" w:space="0" w:color="auto"/>
                    <w:bottom w:val="none" w:sz="0" w:space="0" w:color="auto"/>
                    <w:right w:val="none" w:sz="0" w:space="0" w:color="auto"/>
                  </w:divBdr>
                  <w:divsChild>
                    <w:div w:id="4826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67340">
      <w:bodyDiv w:val="1"/>
      <w:marLeft w:val="0"/>
      <w:marRight w:val="0"/>
      <w:marTop w:val="0"/>
      <w:marBottom w:val="0"/>
      <w:divBdr>
        <w:top w:val="none" w:sz="0" w:space="0" w:color="auto"/>
        <w:left w:val="none" w:sz="0" w:space="0" w:color="auto"/>
        <w:bottom w:val="none" w:sz="0" w:space="0" w:color="auto"/>
        <w:right w:val="none" w:sz="0" w:space="0" w:color="auto"/>
      </w:divBdr>
      <w:divsChild>
        <w:div w:id="836504787">
          <w:marLeft w:val="0"/>
          <w:marRight w:val="0"/>
          <w:marTop w:val="0"/>
          <w:marBottom w:val="390"/>
          <w:divBdr>
            <w:top w:val="none" w:sz="0" w:space="0" w:color="auto"/>
            <w:left w:val="none" w:sz="0" w:space="0" w:color="auto"/>
            <w:bottom w:val="none" w:sz="0" w:space="0" w:color="auto"/>
            <w:right w:val="none" w:sz="0" w:space="0" w:color="auto"/>
          </w:divBdr>
          <w:divsChild>
            <w:div w:id="686297060">
              <w:marLeft w:val="0"/>
              <w:marRight w:val="0"/>
              <w:marTop w:val="0"/>
              <w:marBottom w:val="0"/>
              <w:divBdr>
                <w:top w:val="none" w:sz="0" w:space="0" w:color="auto"/>
                <w:left w:val="none" w:sz="0" w:space="0" w:color="auto"/>
                <w:bottom w:val="none" w:sz="0" w:space="0" w:color="auto"/>
                <w:right w:val="none" w:sz="0" w:space="0" w:color="auto"/>
              </w:divBdr>
              <w:divsChild>
                <w:div w:id="1072779759">
                  <w:marLeft w:val="0"/>
                  <w:marRight w:val="0"/>
                  <w:marTop w:val="0"/>
                  <w:marBottom w:val="0"/>
                  <w:divBdr>
                    <w:top w:val="none" w:sz="0" w:space="0" w:color="auto"/>
                    <w:left w:val="none" w:sz="0" w:space="0" w:color="auto"/>
                    <w:bottom w:val="none" w:sz="0" w:space="0" w:color="auto"/>
                    <w:right w:val="none" w:sz="0" w:space="0" w:color="auto"/>
                  </w:divBdr>
                  <w:divsChild>
                    <w:div w:id="1104761300">
                      <w:marLeft w:val="0"/>
                      <w:marRight w:val="0"/>
                      <w:marTop w:val="0"/>
                      <w:marBottom w:val="240"/>
                      <w:divBdr>
                        <w:top w:val="none" w:sz="0" w:space="0" w:color="auto"/>
                        <w:left w:val="none" w:sz="0" w:space="0" w:color="auto"/>
                        <w:bottom w:val="none" w:sz="0" w:space="0" w:color="auto"/>
                        <w:right w:val="none" w:sz="0" w:space="0" w:color="auto"/>
                      </w:divBdr>
                      <w:divsChild>
                        <w:div w:id="1004631700">
                          <w:marLeft w:val="0"/>
                          <w:marRight w:val="0"/>
                          <w:marTop w:val="0"/>
                          <w:marBottom w:val="0"/>
                          <w:divBdr>
                            <w:top w:val="none" w:sz="0" w:space="0" w:color="auto"/>
                            <w:left w:val="none" w:sz="0" w:space="0" w:color="auto"/>
                            <w:bottom w:val="none" w:sz="0" w:space="0" w:color="auto"/>
                            <w:right w:val="none" w:sz="0" w:space="0" w:color="auto"/>
                          </w:divBdr>
                          <w:divsChild>
                            <w:div w:id="132019652">
                              <w:marLeft w:val="0"/>
                              <w:marRight w:val="30"/>
                              <w:marTop w:val="0"/>
                              <w:marBottom w:val="0"/>
                              <w:divBdr>
                                <w:top w:val="none" w:sz="0" w:space="0" w:color="auto"/>
                                <w:left w:val="none" w:sz="0" w:space="0" w:color="auto"/>
                                <w:bottom w:val="none" w:sz="0" w:space="0" w:color="auto"/>
                                <w:right w:val="none" w:sz="0" w:space="0" w:color="auto"/>
                              </w:divBdr>
                            </w:div>
                            <w:div w:id="46099722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796330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17869308">
          <w:marLeft w:val="0"/>
          <w:marRight w:val="0"/>
          <w:marTop w:val="0"/>
          <w:marBottom w:val="0"/>
          <w:divBdr>
            <w:top w:val="none" w:sz="0" w:space="0" w:color="auto"/>
            <w:left w:val="none" w:sz="0" w:space="0" w:color="auto"/>
            <w:bottom w:val="none" w:sz="0" w:space="0" w:color="auto"/>
            <w:right w:val="none" w:sz="0" w:space="0" w:color="auto"/>
          </w:divBdr>
        </w:div>
      </w:divsChild>
    </w:div>
    <w:div w:id="1044675169">
      <w:bodyDiv w:val="1"/>
      <w:marLeft w:val="0"/>
      <w:marRight w:val="0"/>
      <w:marTop w:val="0"/>
      <w:marBottom w:val="0"/>
      <w:divBdr>
        <w:top w:val="none" w:sz="0" w:space="0" w:color="auto"/>
        <w:left w:val="none" w:sz="0" w:space="0" w:color="auto"/>
        <w:bottom w:val="none" w:sz="0" w:space="0" w:color="auto"/>
        <w:right w:val="none" w:sz="0" w:space="0" w:color="auto"/>
      </w:divBdr>
    </w:div>
    <w:div w:id="1135022453">
      <w:bodyDiv w:val="1"/>
      <w:marLeft w:val="0"/>
      <w:marRight w:val="0"/>
      <w:marTop w:val="0"/>
      <w:marBottom w:val="0"/>
      <w:divBdr>
        <w:top w:val="none" w:sz="0" w:space="0" w:color="auto"/>
        <w:left w:val="none" w:sz="0" w:space="0" w:color="auto"/>
        <w:bottom w:val="none" w:sz="0" w:space="0" w:color="auto"/>
        <w:right w:val="none" w:sz="0" w:space="0" w:color="auto"/>
      </w:divBdr>
    </w:div>
    <w:div w:id="1275208559">
      <w:bodyDiv w:val="1"/>
      <w:marLeft w:val="0"/>
      <w:marRight w:val="0"/>
      <w:marTop w:val="0"/>
      <w:marBottom w:val="0"/>
      <w:divBdr>
        <w:top w:val="none" w:sz="0" w:space="0" w:color="auto"/>
        <w:left w:val="none" w:sz="0" w:space="0" w:color="auto"/>
        <w:bottom w:val="none" w:sz="0" w:space="0" w:color="auto"/>
        <w:right w:val="none" w:sz="0" w:space="0" w:color="auto"/>
      </w:divBdr>
    </w:div>
    <w:div w:id="1288661294">
      <w:bodyDiv w:val="1"/>
      <w:marLeft w:val="0"/>
      <w:marRight w:val="0"/>
      <w:marTop w:val="0"/>
      <w:marBottom w:val="0"/>
      <w:divBdr>
        <w:top w:val="none" w:sz="0" w:space="0" w:color="auto"/>
        <w:left w:val="none" w:sz="0" w:space="0" w:color="auto"/>
        <w:bottom w:val="none" w:sz="0" w:space="0" w:color="auto"/>
        <w:right w:val="none" w:sz="0" w:space="0" w:color="auto"/>
      </w:divBdr>
      <w:divsChild>
        <w:div w:id="2049646913">
          <w:marLeft w:val="0"/>
          <w:marRight w:val="0"/>
          <w:marTop w:val="0"/>
          <w:marBottom w:val="0"/>
          <w:divBdr>
            <w:top w:val="none" w:sz="0" w:space="0" w:color="auto"/>
            <w:left w:val="none" w:sz="0" w:space="0" w:color="auto"/>
            <w:bottom w:val="none" w:sz="0" w:space="0" w:color="auto"/>
            <w:right w:val="none" w:sz="0" w:space="0" w:color="auto"/>
          </w:divBdr>
        </w:div>
      </w:divsChild>
    </w:div>
    <w:div w:id="1545562572">
      <w:bodyDiv w:val="1"/>
      <w:marLeft w:val="0"/>
      <w:marRight w:val="0"/>
      <w:marTop w:val="0"/>
      <w:marBottom w:val="0"/>
      <w:divBdr>
        <w:top w:val="none" w:sz="0" w:space="0" w:color="auto"/>
        <w:left w:val="none" w:sz="0" w:space="0" w:color="auto"/>
        <w:bottom w:val="none" w:sz="0" w:space="0" w:color="auto"/>
        <w:right w:val="none" w:sz="0" w:space="0" w:color="auto"/>
      </w:divBdr>
    </w:div>
    <w:div w:id="1743674090">
      <w:bodyDiv w:val="1"/>
      <w:marLeft w:val="0"/>
      <w:marRight w:val="0"/>
      <w:marTop w:val="0"/>
      <w:marBottom w:val="0"/>
      <w:divBdr>
        <w:top w:val="none" w:sz="0" w:space="0" w:color="auto"/>
        <w:left w:val="none" w:sz="0" w:space="0" w:color="auto"/>
        <w:bottom w:val="none" w:sz="0" w:space="0" w:color="auto"/>
        <w:right w:val="none" w:sz="0" w:space="0" w:color="auto"/>
      </w:divBdr>
    </w:div>
    <w:div w:id="182284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hyperlink" Target="https://www.sfchinatownrotary.org/weekly-program-speakers"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g"/><Relationship Id="rId62" Type="http://schemas.openxmlformats.org/officeDocument/2006/relationships/image" Target="media/image55.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it\Downloads\RCSFC%20Newsletter%205%20(No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RCSFC Newsletter 5 (Nov).dotx</Template>
  <TotalTime>1</TotalTime>
  <Pages>11</Pages>
  <Words>2330</Words>
  <Characters>13283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Vanita Louie</dc:creator>
  <cp:keywords/>
  <dc:description/>
  <cp:lastModifiedBy>Vanita Louie</cp:lastModifiedBy>
  <cp:revision>1</cp:revision>
  <cp:lastPrinted>2020-10-06T18:24:00Z</cp:lastPrinted>
  <dcterms:created xsi:type="dcterms:W3CDTF">2020-12-08T00:02:00Z</dcterms:created>
  <dcterms:modified xsi:type="dcterms:W3CDTF">2020-12-08T00:03:00Z</dcterms:modified>
</cp:coreProperties>
</file>